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1576" w:rsidRPr="00C36B85" w:rsidRDefault="00096029" w:rsidP="00015AA8">
      <w:pPr>
        <w:pStyle w:val="Title"/>
        <w:rPr>
          <w:szCs w:val="84"/>
        </w:rPr>
      </w:pPr>
      <w:r>
        <w:rPr>
          <w:szCs w:val="84"/>
        </w:rPr>
        <w:t>Secure Browser Installation Manual</w:t>
      </w:r>
    </w:p>
    <w:p w:rsidR="004A1576" w:rsidRPr="00C36B85" w:rsidRDefault="004A1576" w:rsidP="003D2322"/>
    <w:p w:rsidR="004A1576" w:rsidRPr="00C36B85" w:rsidRDefault="004A1576" w:rsidP="0079511A">
      <w:pPr>
        <w:pStyle w:val="Date"/>
      </w:pPr>
      <w:r w:rsidRPr="00C36B85">
        <w:t>2014–2015</w:t>
      </w:r>
    </w:p>
    <w:p w:rsidR="004A1576" w:rsidRPr="00FC04BC" w:rsidRDefault="004A1576" w:rsidP="004A1576">
      <w:pPr>
        <w:rPr>
          <w:szCs w:val="28"/>
        </w:rPr>
      </w:pPr>
      <w:r>
        <w:rPr>
          <w:szCs w:val="28"/>
        </w:rPr>
        <w:t>Published</w:t>
      </w:r>
      <w:r w:rsidRPr="00FC04BC">
        <w:rPr>
          <w:szCs w:val="28"/>
        </w:rPr>
        <w:t xml:space="preserve"> </w:t>
      </w:r>
      <w:r w:rsidR="00A822AB">
        <w:rPr>
          <w:szCs w:val="28"/>
        </w:rPr>
        <w:t>February 23, 2015</w:t>
      </w:r>
      <w:bookmarkStart w:id="0" w:name="_GoBack"/>
      <w:bookmarkEnd w:id="0"/>
    </w:p>
    <w:p w:rsidR="004A1576" w:rsidRDefault="004A1576" w:rsidP="00703C12">
      <w:pPr>
        <w:rPr>
          <w:rStyle w:val="Emphasis"/>
        </w:rPr>
      </w:pPr>
      <w:r w:rsidRPr="00703C12">
        <w:rPr>
          <w:rStyle w:val="Emphasis"/>
        </w:rPr>
        <w:t>Prepared by the American Institutes for Research®</w:t>
      </w:r>
    </w:p>
    <w:tbl>
      <w:tblPr>
        <w:tblW w:w="0" w:type="auto"/>
        <w:tblLook w:val="04A0" w:firstRow="1" w:lastRow="0" w:firstColumn="1" w:lastColumn="0" w:noHBand="0" w:noVBand="1"/>
      </w:tblPr>
      <w:tblGrid>
        <w:gridCol w:w="4788"/>
        <w:gridCol w:w="4788"/>
      </w:tblGrid>
      <w:tr w:rsidR="00622F25" w:rsidTr="00622F25">
        <w:tc>
          <w:tcPr>
            <w:tcW w:w="4788" w:type="dxa"/>
          </w:tcPr>
          <w:p w:rsidR="00622F25" w:rsidRDefault="00622F25" w:rsidP="008C46CE">
            <w:pPr>
              <w:rPr>
                <w:noProof/>
              </w:rPr>
            </w:pPr>
            <w:r>
              <w:rPr>
                <w:noProof/>
              </w:rPr>
              <w:drawing>
                <wp:inline distT="0" distB="0" distL="0" distR="0" wp14:anchorId="1860FD1C" wp14:editId="5BDAEB45">
                  <wp:extent cx="1202054" cy="457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AIR_Logo Stacked_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2054" cy="457200"/>
                          </a:xfrm>
                          <a:prstGeom prst="rect">
                            <a:avLst/>
                          </a:prstGeom>
                        </pic:spPr>
                      </pic:pic>
                    </a:graphicData>
                  </a:graphic>
                </wp:inline>
              </w:drawing>
            </w:r>
          </w:p>
        </w:tc>
        <w:tc>
          <w:tcPr>
            <w:tcW w:w="4788" w:type="dxa"/>
          </w:tcPr>
          <w:p w:rsidR="00622F25" w:rsidRDefault="00622F25" w:rsidP="008C46CE">
            <w:pPr>
              <w:pStyle w:val="ImageRight"/>
            </w:pPr>
            <w:r>
              <w:drawing>
                <wp:inline distT="0" distB="0" distL="0" distR="0" wp14:anchorId="78809692" wp14:editId="781D5D71">
                  <wp:extent cx="2038350" cy="457200"/>
                  <wp:effectExtent l="0" t="0" r="0" b="0"/>
                  <wp:docPr id="464" name="Picture 1" descr="http://www.ode.state.oh.us/gd/templates/images/ODE/ohio_logo.gif">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de.state.oh.us/gd/templates/images/ODE/ohio_logo.gif">
                            <a:hlinkClick r:id="rId10" tgtFrame="_blank"/>
                          </pic:cNvPr>
                          <pic:cNvPicPr>
                            <a:picLocks noChangeAspect="1" noChangeArrowheads="1"/>
                          </pic:cNvPicPr>
                        </pic:nvPicPr>
                        <pic:blipFill>
                          <a:blip r:embed="rId11" cstate="print"/>
                          <a:stretch>
                            <a:fillRect/>
                          </a:stretch>
                        </pic:blipFill>
                        <pic:spPr bwMode="auto">
                          <a:xfrm>
                            <a:off x="0" y="0"/>
                            <a:ext cx="2038350" cy="457200"/>
                          </a:xfrm>
                          <a:prstGeom prst="rect">
                            <a:avLst/>
                          </a:prstGeom>
                          <a:noFill/>
                          <a:ln w="9525">
                            <a:noFill/>
                            <a:miter lim="800000"/>
                            <a:headEnd/>
                            <a:tailEnd/>
                          </a:ln>
                        </pic:spPr>
                      </pic:pic>
                    </a:graphicData>
                  </a:graphic>
                </wp:inline>
              </w:drawing>
            </w:r>
          </w:p>
        </w:tc>
      </w:tr>
    </w:tbl>
    <w:p w:rsidR="00AB413C" w:rsidRDefault="00AB413C" w:rsidP="00AB413C"/>
    <w:p w:rsidR="00DF79FF" w:rsidRDefault="00DF79FF">
      <w:pPr>
        <w:sectPr w:rsidR="00DF79FF" w:rsidSect="00C70661">
          <w:headerReference w:type="default" r:id="rId12"/>
          <w:headerReference w:type="first" r:id="rId13"/>
          <w:footerReference w:type="first" r:id="rId14"/>
          <w:pgSz w:w="12240" w:h="15840" w:code="1"/>
          <w:pgMar w:top="1440" w:right="1440" w:bottom="1440" w:left="1440" w:header="720" w:footer="720" w:gutter="0"/>
          <w:cols w:space="720"/>
          <w:docGrid w:linePitch="360"/>
        </w:sectPr>
      </w:pPr>
    </w:p>
    <w:p w:rsidR="00AB413C" w:rsidRPr="00ED7AF9" w:rsidRDefault="00427BE6" w:rsidP="00DF79FF">
      <w:pPr>
        <w:pStyle w:val="TOAHeading"/>
      </w:pPr>
      <w:r w:rsidRPr="00ED7AF9">
        <w:lastRenderedPageBreak/>
        <w:t>Table of Contents</w:t>
      </w:r>
    </w:p>
    <w:p w:rsidR="00BA1255" w:rsidRDefault="00427BE6">
      <w:pPr>
        <w:pStyle w:val="TOC1"/>
        <w:rPr>
          <w:rFonts w:asciiTheme="minorHAnsi" w:eastAsiaTheme="minorEastAsia" w:hAnsiTheme="minorHAnsi" w:cstheme="minorBidi"/>
          <w:b w:val="0"/>
          <w:sz w:val="22"/>
          <w:szCs w:val="22"/>
        </w:rPr>
      </w:pPr>
      <w:r>
        <w:fldChar w:fldCharType="begin"/>
      </w:r>
      <w:r>
        <w:instrText xml:space="preserve"> TOC \o "1-4" \h \z \u </w:instrText>
      </w:r>
      <w:r>
        <w:fldChar w:fldCharType="separate"/>
      </w:r>
      <w:hyperlink w:anchor="_Toc412472772" w:history="1">
        <w:r w:rsidR="00BA1255" w:rsidRPr="00402F8A">
          <w:rPr>
            <w:rStyle w:val="Hyperlink"/>
            <w:rFonts w:eastAsiaTheme="majorEastAsia"/>
          </w:rPr>
          <w:t>Section I. Introduction to the Secure Browser Manual</w:t>
        </w:r>
        <w:r w:rsidR="00BA1255">
          <w:rPr>
            <w:webHidden/>
          </w:rPr>
          <w:tab/>
        </w:r>
        <w:r w:rsidR="00BA1255">
          <w:rPr>
            <w:webHidden/>
          </w:rPr>
          <w:fldChar w:fldCharType="begin"/>
        </w:r>
        <w:r w:rsidR="00BA1255">
          <w:rPr>
            <w:webHidden/>
          </w:rPr>
          <w:instrText xml:space="preserve"> PAGEREF _Toc412472772 \h </w:instrText>
        </w:r>
        <w:r w:rsidR="00BA1255">
          <w:rPr>
            <w:webHidden/>
          </w:rPr>
        </w:r>
        <w:r w:rsidR="00BA1255">
          <w:rPr>
            <w:webHidden/>
          </w:rPr>
          <w:fldChar w:fldCharType="separate"/>
        </w:r>
        <w:r w:rsidR="00BA1255">
          <w:rPr>
            <w:webHidden/>
          </w:rPr>
          <w:t>1</w:t>
        </w:r>
        <w:r w:rsidR="00BA1255">
          <w:rPr>
            <w:webHidden/>
          </w:rPr>
          <w:fldChar w:fldCharType="end"/>
        </w:r>
      </w:hyperlink>
    </w:p>
    <w:p w:rsidR="00BA1255" w:rsidRDefault="00A822AB">
      <w:pPr>
        <w:pStyle w:val="TOC2"/>
        <w:rPr>
          <w:rFonts w:asciiTheme="minorHAnsi" w:eastAsiaTheme="minorEastAsia" w:hAnsiTheme="minorHAnsi" w:cstheme="minorBidi"/>
          <w:sz w:val="22"/>
          <w:szCs w:val="22"/>
        </w:rPr>
      </w:pPr>
      <w:hyperlink w:anchor="_Toc412472773" w:history="1">
        <w:r w:rsidR="00BA1255" w:rsidRPr="00402F8A">
          <w:rPr>
            <w:rStyle w:val="Hyperlink"/>
            <w:rFonts w:eastAsiaTheme="majorEastAsia"/>
          </w:rPr>
          <w:t>Scope</w:t>
        </w:r>
        <w:r w:rsidR="00BA1255">
          <w:rPr>
            <w:webHidden/>
          </w:rPr>
          <w:tab/>
        </w:r>
        <w:r w:rsidR="00BA1255">
          <w:rPr>
            <w:webHidden/>
          </w:rPr>
          <w:fldChar w:fldCharType="begin"/>
        </w:r>
        <w:r w:rsidR="00BA1255">
          <w:rPr>
            <w:webHidden/>
          </w:rPr>
          <w:instrText xml:space="preserve"> PAGEREF _Toc412472773 \h </w:instrText>
        </w:r>
        <w:r w:rsidR="00BA1255">
          <w:rPr>
            <w:webHidden/>
          </w:rPr>
        </w:r>
        <w:r w:rsidR="00BA1255">
          <w:rPr>
            <w:webHidden/>
          </w:rPr>
          <w:fldChar w:fldCharType="separate"/>
        </w:r>
        <w:r w:rsidR="00BA1255">
          <w:rPr>
            <w:webHidden/>
          </w:rPr>
          <w:t>1</w:t>
        </w:r>
        <w:r w:rsidR="00BA1255">
          <w:rPr>
            <w:webHidden/>
          </w:rPr>
          <w:fldChar w:fldCharType="end"/>
        </w:r>
      </w:hyperlink>
    </w:p>
    <w:p w:rsidR="00BA1255" w:rsidRDefault="00A822AB">
      <w:pPr>
        <w:pStyle w:val="TOC2"/>
        <w:rPr>
          <w:rFonts w:asciiTheme="minorHAnsi" w:eastAsiaTheme="minorEastAsia" w:hAnsiTheme="minorHAnsi" w:cstheme="minorBidi"/>
          <w:sz w:val="22"/>
          <w:szCs w:val="22"/>
        </w:rPr>
      </w:pPr>
      <w:hyperlink w:anchor="_Toc412472774" w:history="1">
        <w:r w:rsidR="00BA1255" w:rsidRPr="00402F8A">
          <w:rPr>
            <w:rStyle w:val="Hyperlink"/>
            <w:rFonts w:eastAsiaTheme="majorEastAsia"/>
          </w:rPr>
          <w:t>System Requirements</w:t>
        </w:r>
        <w:r w:rsidR="00BA1255">
          <w:rPr>
            <w:webHidden/>
          </w:rPr>
          <w:tab/>
        </w:r>
        <w:r w:rsidR="00BA1255">
          <w:rPr>
            <w:webHidden/>
          </w:rPr>
          <w:fldChar w:fldCharType="begin"/>
        </w:r>
        <w:r w:rsidR="00BA1255">
          <w:rPr>
            <w:webHidden/>
          </w:rPr>
          <w:instrText xml:space="preserve"> PAGEREF _Toc412472774 \h </w:instrText>
        </w:r>
        <w:r w:rsidR="00BA1255">
          <w:rPr>
            <w:webHidden/>
          </w:rPr>
        </w:r>
        <w:r w:rsidR="00BA1255">
          <w:rPr>
            <w:webHidden/>
          </w:rPr>
          <w:fldChar w:fldCharType="separate"/>
        </w:r>
        <w:r w:rsidR="00BA1255">
          <w:rPr>
            <w:webHidden/>
          </w:rPr>
          <w:t>1</w:t>
        </w:r>
        <w:r w:rsidR="00BA1255">
          <w:rPr>
            <w:webHidden/>
          </w:rPr>
          <w:fldChar w:fldCharType="end"/>
        </w:r>
      </w:hyperlink>
    </w:p>
    <w:p w:rsidR="00BA1255" w:rsidRDefault="00A822AB">
      <w:pPr>
        <w:pStyle w:val="TOC2"/>
        <w:rPr>
          <w:rFonts w:asciiTheme="minorHAnsi" w:eastAsiaTheme="minorEastAsia" w:hAnsiTheme="minorHAnsi" w:cstheme="minorBidi"/>
          <w:sz w:val="22"/>
          <w:szCs w:val="22"/>
        </w:rPr>
      </w:pPr>
      <w:hyperlink w:anchor="_Toc412472775" w:history="1">
        <w:r w:rsidR="00BA1255" w:rsidRPr="00402F8A">
          <w:rPr>
            <w:rStyle w:val="Hyperlink"/>
            <w:rFonts w:eastAsiaTheme="majorEastAsia"/>
          </w:rPr>
          <w:t>Manual Content</w:t>
        </w:r>
        <w:r w:rsidR="00BA1255">
          <w:rPr>
            <w:webHidden/>
          </w:rPr>
          <w:tab/>
        </w:r>
        <w:r w:rsidR="00BA1255">
          <w:rPr>
            <w:webHidden/>
          </w:rPr>
          <w:fldChar w:fldCharType="begin"/>
        </w:r>
        <w:r w:rsidR="00BA1255">
          <w:rPr>
            <w:webHidden/>
          </w:rPr>
          <w:instrText xml:space="preserve"> PAGEREF _Toc412472775 \h </w:instrText>
        </w:r>
        <w:r w:rsidR="00BA1255">
          <w:rPr>
            <w:webHidden/>
          </w:rPr>
        </w:r>
        <w:r w:rsidR="00BA1255">
          <w:rPr>
            <w:webHidden/>
          </w:rPr>
          <w:fldChar w:fldCharType="separate"/>
        </w:r>
        <w:r w:rsidR="00BA1255">
          <w:rPr>
            <w:webHidden/>
          </w:rPr>
          <w:t>1</w:t>
        </w:r>
        <w:r w:rsidR="00BA1255">
          <w:rPr>
            <w:webHidden/>
          </w:rPr>
          <w:fldChar w:fldCharType="end"/>
        </w:r>
      </w:hyperlink>
    </w:p>
    <w:p w:rsidR="00BA1255" w:rsidRDefault="00A822AB">
      <w:pPr>
        <w:pStyle w:val="TOC2"/>
        <w:rPr>
          <w:rFonts w:asciiTheme="minorHAnsi" w:eastAsiaTheme="minorEastAsia" w:hAnsiTheme="minorHAnsi" w:cstheme="minorBidi"/>
          <w:sz w:val="22"/>
          <w:szCs w:val="22"/>
        </w:rPr>
      </w:pPr>
      <w:hyperlink w:anchor="_Toc412472776" w:history="1">
        <w:r w:rsidR="00BA1255" w:rsidRPr="00402F8A">
          <w:rPr>
            <w:rStyle w:val="Hyperlink"/>
            <w:rFonts w:eastAsiaTheme="majorEastAsia"/>
          </w:rPr>
          <w:t>Intended Audience</w:t>
        </w:r>
        <w:r w:rsidR="00BA1255">
          <w:rPr>
            <w:webHidden/>
          </w:rPr>
          <w:tab/>
        </w:r>
        <w:r w:rsidR="00BA1255">
          <w:rPr>
            <w:webHidden/>
          </w:rPr>
          <w:fldChar w:fldCharType="begin"/>
        </w:r>
        <w:r w:rsidR="00BA1255">
          <w:rPr>
            <w:webHidden/>
          </w:rPr>
          <w:instrText xml:space="preserve"> PAGEREF _Toc412472776 \h </w:instrText>
        </w:r>
        <w:r w:rsidR="00BA1255">
          <w:rPr>
            <w:webHidden/>
          </w:rPr>
        </w:r>
        <w:r w:rsidR="00BA1255">
          <w:rPr>
            <w:webHidden/>
          </w:rPr>
          <w:fldChar w:fldCharType="separate"/>
        </w:r>
        <w:r w:rsidR="00BA1255">
          <w:rPr>
            <w:webHidden/>
          </w:rPr>
          <w:t>2</w:t>
        </w:r>
        <w:r w:rsidR="00BA1255">
          <w:rPr>
            <w:webHidden/>
          </w:rPr>
          <w:fldChar w:fldCharType="end"/>
        </w:r>
      </w:hyperlink>
    </w:p>
    <w:p w:rsidR="00BA1255" w:rsidRDefault="00A822AB">
      <w:pPr>
        <w:pStyle w:val="TOC2"/>
        <w:rPr>
          <w:rFonts w:asciiTheme="minorHAnsi" w:eastAsiaTheme="minorEastAsia" w:hAnsiTheme="minorHAnsi" w:cstheme="minorBidi"/>
          <w:sz w:val="22"/>
          <w:szCs w:val="22"/>
        </w:rPr>
      </w:pPr>
      <w:hyperlink w:anchor="_Toc412472777" w:history="1">
        <w:r w:rsidR="00BA1255" w:rsidRPr="00402F8A">
          <w:rPr>
            <w:rStyle w:val="Hyperlink"/>
            <w:rFonts w:eastAsiaTheme="majorEastAsia"/>
          </w:rPr>
          <w:t>Document Conventions</w:t>
        </w:r>
        <w:r w:rsidR="00BA1255">
          <w:rPr>
            <w:webHidden/>
          </w:rPr>
          <w:tab/>
        </w:r>
        <w:r w:rsidR="00BA1255">
          <w:rPr>
            <w:webHidden/>
          </w:rPr>
          <w:fldChar w:fldCharType="begin"/>
        </w:r>
        <w:r w:rsidR="00BA1255">
          <w:rPr>
            <w:webHidden/>
          </w:rPr>
          <w:instrText xml:space="preserve"> PAGEREF _Toc412472777 \h </w:instrText>
        </w:r>
        <w:r w:rsidR="00BA1255">
          <w:rPr>
            <w:webHidden/>
          </w:rPr>
        </w:r>
        <w:r w:rsidR="00BA1255">
          <w:rPr>
            <w:webHidden/>
          </w:rPr>
          <w:fldChar w:fldCharType="separate"/>
        </w:r>
        <w:r w:rsidR="00BA1255">
          <w:rPr>
            <w:webHidden/>
          </w:rPr>
          <w:t>2</w:t>
        </w:r>
        <w:r w:rsidR="00BA1255">
          <w:rPr>
            <w:webHidden/>
          </w:rPr>
          <w:fldChar w:fldCharType="end"/>
        </w:r>
      </w:hyperlink>
    </w:p>
    <w:p w:rsidR="00BA1255" w:rsidRDefault="00A822AB">
      <w:pPr>
        <w:pStyle w:val="TOC2"/>
        <w:rPr>
          <w:rFonts w:asciiTheme="minorHAnsi" w:eastAsiaTheme="minorEastAsia" w:hAnsiTheme="minorHAnsi" w:cstheme="minorBidi"/>
          <w:sz w:val="22"/>
          <w:szCs w:val="22"/>
        </w:rPr>
      </w:pPr>
      <w:hyperlink w:anchor="_Toc412472778" w:history="1">
        <w:r w:rsidR="00BA1255" w:rsidRPr="00402F8A">
          <w:rPr>
            <w:rStyle w:val="Hyperlink"/>
            <w:rFonts w:eastAsiaTheme="majorEastAsia"/>
          </w:rPr>
          <w:t>Other Resources</w:t>
        </w:r>
        <w:r w:rsidR="00BA1255">
          <w:rPr>
            <w:webHidden/>
          </w:rPr>
          <w:tab/>
        </w:r>
        <w:r w:rsidR="00BA1255">
          <w:rPr>
            <w:webHidden/>
          </w:rPr>
          <w:fldChar w:fldCharType="begin"/>
        </w:r>
        <w:r w:rsidR="00BA1255">
          <w:rPr>
            <w:webHidden/>
          </w:rPr>
          <w:instrText xml:space="preserve"> PAGEREF _Toc412472778 \h </w:instrText>
        </w:r>
        <w:r w:rsidR="00BA1255">
          <w:rPr>
            <w:webHidden/>
          </w:rPr>
        </w:r>
        <w:r w:rsidR="00BA1255">
          <w:rPr>
            <w:webHidden/>
          </w:rPr>
          <w:fldChar w:fldCharType="separate"/>
        </w:r>
        <w:r w:rsidR="00BA1255">
          <w:rPr>
            <w:webHidden/>
          </w:rPr>
          <w:t>2</w:t>
        </w:r>
        <w:r w:rsidR="00BA1255">
          <w:rPr>
            <w:webHidden/>
          </w:rPr>
          <w:fldChar w:fldCharType="end"/>
        </w:r>
      </w:hyperlink>
    </w:p>
    <w:p w:rsidR="00BA1255" w:rsidRDefault="00A822AB">
      <w:pPr>
        <w:pStyle w:val="TOC1"/>
        <w:rPr>
          <w:rFonts w:asciiTheme="minorHAnsi" w:eastAsiaTheme="minorEastAsia" w:hAnsiTheme="minorHAnsi" w:cstheme="minorBidi"/>
          <w:b w:val="0"/>
          <w:sz w:val="22"/>
          <w:szCs w:val="22"/>
        </w:rPr>
      </w:pPr>
      <w:hyperlink w:anchor="_Toc412472779" w:history="1">
        <w:r w:rsidR="00BA1255" w:rsidRPr="00402F8A">
          <w:rPr>
            <w:rStyle w:val="Hyperlink"/>
            <w:rFonts w:eastAsiaTheme="majorEastAsia"/>
          </w:rPr>
          <w:t>Section II. Installing the Secure Browser on Desktop and Laptops</w:t>
        </w:r>
        <w:r w:rsidR="00BA1255">
          <w:rPr>
            <w:webHidden/>
          </w:rPr>
          <w:tab/>
        </w:r>
        <w:r w:rsidR="00BA1255">
          <w:rPr>
            <w:webHidden/>
          </w:rPr>
          <w:fldChar w:fldCharType="begin"/>
        </w:r>
        <w:r w:rsidR="00BA1255">
          <w:rPr>
            <w:webHidden/>
          </w:rPr>
          <w:instrText xml:space="preserve"> PAGEREF _Toc412472779 \h </w:instrText>
        </w:r>
        <w:r w:rsidR="00BA1255">
          <w:rPr>
            <w:webHidden/>
          </w:rPr>
        </w:r>
        <w:r w:rsidR="00BA1255">
          <w:rPr>
            <w:webHidden/>
          </w:rPr>
          <w:fldChar w:fldCharType="separate"/>
        </w:r>
        <w:r w:rsidR="00BA1255">
          <w:rPr>
            <w:webHidden/>
          </w:rPr>
          <w:t>3</w:t>
        </w:r>
        <w:r w:rsidR="00BA1255">
          <w:rPr>
            <w:webHidden/>
          </w:rPr>
          <w:fldChar w:fldCharType="end"/>
        </w:r>
      </w:hyperlink>
    </w:p>
    <w:p w:rsidR="00BA1255" w:rsidRDefault="00A822AB">
      <w:pPr>
        <w:pStyle w:val="TOC2"/>
        <w:rPr>
          <w:rFonts w:asciiTheme="minorHAnsi" w:eastAsiaTheme="minorEastAsia" w:hAnsiTheme="minorHAnsi" w:cstheme="minorBidi"/>
          <w:sz w:val="22"/>
          <w:szCs w:val="22"/>
        </w:rPr>
      </w:pPr>
      <w:hyperlink w:anchor="_Toc412472780" w:history="1">
        <w:r w:rsidR="00BA1255" w:rsidRPr="00402F8A">
          <w:rPr>
            <w:rStyle w:val="Hyperlink"/>
            <w:rFonts w:eastAsiaTheme="majorEastAsia"/>
          </w:rPr>
          <w:t>Installing the Secure Browser on Windows</w:t>
        </w:r>
        <w:r w:rsidR="00BA1255">
          <w:rPr>
            <w:webHidden/>
          </w:rPr>
          <w:tab/>
        </w:r>
        <w:r w:rsidR="00BA1255">
          <w:rPr>
            <w:webHidden/>
          </w:rPr>
          <w:fldChar w:fldCharType="begin"/>
        </w:r>
        <w:r w:rsidR="00BA1255">
          <w:rPr>
            <w:webHidden/>
          </w:rPr>
          <w:instrText xml:space="preserve"> PAGEREF _Toc412472780 \h </w:instrText>
        </w:r>
        <w:r w:rsidR="00BA1255">
          <w:rPr>
            <w:webHidden/>
          </w:rPr>
        </w:r>
        <w:r w:rsidR="00BA1255">
          <w:rPr>
            <w:webHidden/>
          </w:rPr>
          <w:fldChar w:fldCharType="separate"/>
        </w:r>
        <w:r w:rsidR="00BA1255">
          <w:rPr>
            <w:webHidden/>
          </w:rPr>
          <w:t>3</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781" w:history="1">
        <w:r w:rsidR="00BA1255" w:rsidRPr="00402F8A">
          <w:rPr>
            <w:rStyle w:val="Hyperlink"/>
            <w:rFonts w:eastAsiaTheme="majorEastAsia"/>
          </w:rPr>
          <w:t>Installing the Secure Browser on an Individual Computer</w:t>
        </w:r>
        <w:r w:rsidR="00BA1255">
          <w:rPr>
            <w:webHidden/>
          </w:rPr>
          <w:tab/>
        </w:r>
        <w:r w:rsidR="00BA1255">
          <w:rPr>
            <w:webHidden/>
          </w:rPr>
          <w:fldChar w:fldCharType="begin"/>
        </w:r>
        <w:r w:rsidR="00BA1255">
          <w:rPr>
            <w:webHidden/>
          </w:rPr>
          <w:instrText xml:space="preserve"> PAGEREF _Toc412472781 \h </w:instrText>
        </w:r>
        <w:r w:rsidR="00BA1255">
          <w:rPr>
            <w:webHidden/>
          </w:rPr>
        </w:r>
        <w:r w:rsidR="00BA1255">
          <w:rPr>
            <w:webHidden/>
          </w:rPr>
          <w:fldChar w:fldCharType="separate"/>
        </w:r>
        <w:r w:rsidR="00BA1255">
          <w:rPr>
            <w:webHidden/>
          </w:rPr>
          <w:t>3</w:t>
        </w:r>
        <w:r w:rsidR="00BA1255">
          <w:rPr>
            <w:webHidden/>
          </w:rPr>
          <w:fldChar w:fldCharType="end"/>
        </w:r>
      </w:hyperlink>
    </w:p>
    <w:p w:rsidR="00BA1255" w:rsidRDefault="00A822AB">
      <w:pPr>
        <w:pStyle w:val="TOC4"/>
        <w:rPr>
          <w:rFonts w:asciiTheme="minorHAnsi" w:eastAsiaTheme="minorEastAsia" w:hAnsiTheme="minorHAnsi" w:cstheme="minorBidi"/>
          <w:noProof/>
          <w:sz w:val="22"/>
          <w:szCs w:val="22"/>
        </w:rPr>
      </w:pPr>
      <w:hyperlink w:anchor="_Toc412472782" w:history="1">
        <w:r w:rsidR="00BA1255" w:rsidRPr="00402F8A">
          <w:rPr>
            <w:rStyle w:val="Hyperlink"/>
            <w:rFonts w:eastAsiaTheme="majorEastAsia"/>
            <w:noProof/>
          </w:rPr>
          <w:t>Installing the Secure Browser via Windows</w:t>
        </w:r>
        <w:r w:rsidR="00BA1255">
          <w:rPr>
            <w:noProof/>
            <w:webHidden/>
          </w:rPr>
          <w:tab/>
        </w:r>
        <w:r w:rsidR="00BA1255">
          <w:rPr>
            <w:noProof/>
            <w:webHidden/>
          </w:rPr>
          <w:fldChar w:fldCharType="begin"/>
        </w:r>
        <w:r w:rsidR="00BA1255">
          <w:rPr>
            <w:noProof/>
            <w:webHidden/>
          </w:rPr>
          <w:instrText xml:space="preserve"> PAGEREF _Toc412472782 \h </w:instrText>
        </w:r>
        <w:r w:rsidR="00BA1255">
          <w:rPr>
            <w:noProof/>
            <w:webHidden/>
          </w:rPr>
        </w:r>
        <w:r w:rsidR="00BA1255">
          <w:rPr>
            <w:noProof/>
            <w:webHidden/>
          </w:rPr>
          <w:fldChar w:fldCharType="separate"/>
        </w:r>
        <w:r w:rsidR="00BA1255">
          <w:rPr>
            <w:noProof/>
            <w:webHidden/>
          </w:rPr>
          <w:t>3</w:t>
        </w:r>
        <w:r w:rsidR="00BA1255">
          <w:rPr>
            <w:noProof/>
            <w:webHidden/>
          </w:rPr>
          <w:fldChar w:fldCharType="end"/>
        </w:r>
      </w:hyperlink>
    </w:p>
    <w:p w:rsidR="00BA1255" w:rsidRDefault="00A822AB">
      <w:pPr>
        <w:pStyle w:val="TOC4"/>
        <w:rPr>
          <w:rFonts w:asciiTheme="minorHAnsi" w:eastAsiaTheme="minorEastAsia" w:hAnsiTheme="minorHAnsi" w:cstheme="minorBidi"/>
          <w:noProof/>
          <w:sz w:val="22"/>
          <w:szCs w:val="22"/>
        </w:rPr>
      </w:pPr>
      <w:hyperlink w:anchor="_Toc412472783" w:history="1">
        <w:r w:rsidR="00BA1255" w:rsidRPr="00402F8A">
          <w:rPr>
            <w:rStyle w:val="Hyperlink"/>
            <w:rFonts w:eastAsiaTheme="majorEastAsia"/>
            <w:noProof/>
          </w:rPr>
          <w:t>Installing the Secure Browser via the Command Line</w:t>
        </w:r>
        <w:r w:rsidR="00BA1255">
          <w:rPr>
            <w:noProof/>
            <w:webHidden/>
          </w:rPr>
          <w:tab/>
        </w:r>
        <w:r w:rsidR="00BA1255">
          <w:rPr>
            <w:noProof/>
            <w:webHidden/>
          </w:rPr>
          <w:fldChar w:fldCharType="begin"/>
        </w:r>
        <w:r w:rsidR="00BA1255">
          <w:rPr>
            <w:noProof/>
            <w:webHidden/>
          </w:rPr>
          <w:instrText xml:space="preserve"> PAGEREF _Toc412472783 \h </w:instrText>
        </w:r>
        <w:r w:rsidR="00BA1255">
          <w:rPr>
            <w:noProof/>
            <w:webHidden/>
          </w:rPr>
        </w:r>
        <w:r w:rsidR="00BA1255">
          <w:rPr>
            <w:noProof/>
            <w:webHidden/>
          </w:rPr>
          <w:fldChar w:fldCharType="separate"/>
        </w:r>
        <w:r w:rsidR="00BA1255">
          <w:rPr>
            <w:noProof/>
            <w:webHidden/>
          </w:rPr>
          <w:t>5</w:t>
        </w:r>
        <w:r w:rsidR="00BA1255">
          <w:rPr>
            <w:noProof/>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784" w:history="1">
        <w:r w:rsidR="00BA1255" w:rsidRPr="00402F8A">
          <w:rPr>
            <w:rStyle w:val="Hyperlink"/>
            <w:rFonts w:eastAsiaTheme="majorEastAsia"/>
          </w:rPr>
          <w:t>Sharing the Secure Browser over a Network</w:t>
        </w:r>
        <w:r w:rsidR="00BA1255">
          <w:rPr>
            <w:webHidden/>
          </w:rPr>
          <w:tab/>
        </w:r>
        <w:r w:rsidR="00BA1255">
          <w:rPr>
            <w:webHidden/>
          </w:rPr>
          <w:fldChar w:fldCharType="begin"/>
        </w:r>
        <w:r w:rsidR="00BA1255">
          <w:rPr>
            <w:webHidden/>
          </w:rPr>
          <w:instrText xml:space="preserve"> PAGEREF _Toc412472784 \h </w:instrText>
        </w:r>
        <w:r w:rsidR="00BA1255">
          <w:rPr>
            <w:webHidden/>
          </w:rPr>
        </w:r>
        <w:r w:rsidR="00BA1255">
          <w:rPr>
            <w:webHidden/>
          </w:rPr>
          <w:fldChar w:fldCharType="separate"/>
        </w:r>
        <w:r w:rsidR="00BA1255">
          <w:rPr>
            <w:webHidden/>
          </w:rPr>
          <w:t>6</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785" w:history="1">
        <w:r w:rsidR="00BA1255" w:rsidRPr="00402F8A">
          <w:rPr>
            <w:rStyle w:val="Hyperlink"/>
            <w:rFonts w:eastAsiaTheme="majorEastAsia"/>
          </w:rPr>
          <w:t>Copying the Secure Browser Installation Directory to Testing Computers</w:t>
        </w:r>
        <w:r w:rsidR="00BA1255">
          <w:rPr>
            <w:webHidden/>
          </w:rPr>
          <w:tab/>
        </w:r>
        <w:r w:rsidR="00BA1255">
          <w:rPr>
            <w:webHidden/>
          </w:rPr>
          <w:fldChar w:fldCharType="begin"/>
        </w:r>
        <w:r w:rsidR="00BA1255">
          <w:rPr>
            <w:webHidden/>
          </w:rPr>
          <w:instrText xml:space="preserve"> PAGEREF _Toc412472785 \h </w:instrText>
        </w:r>
        <w:r w:rsidR="00BA1255">
          <w:rPr>
            <w:webHidden/>
          </w:rPr>
        </w:r>
        <w:r w:rsidR="00BA1255">
          <w:rPr>
            <w:webHidden/>
          </w:rPr>
          <w:fldChar w:fldCharType="separate"/>
        </w:r>
        <w:r w:rsidR="00BA1255">
          <w:rPr>
            <w:webHidden/>
          </w:rPr>
          <w:t>7</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786" w:history="1">
        <w:r w:rsidR="00BA1255" w:rsidRPr="00402F8A">
          <w:rPr>
            <w:rStyle w:val="Hyperlink"/>
            <w:rFonts w:eastAsiaTheme="majorEastAsia"/>
          </w:rPr>
          <w:t>Installing the Secure Browser on an NComputing Server</w:t>
        </w:r>
        <w:r w:rsidR="00BA1255">
          <w:rPr>
            <w:webHidden/>
          </w:rPr>
          <w:tab/>
        </w:r>
        <w:r w:rsidR="00BA1255">
          <w:rPr>
            <w:webHidden/>
          </w:rPr>
          <w:fldChar w:fldCharType="begin"/>
        </w:r>
        <w:r w:rsidR="00BA1255">
          <w:rPr>
            <w:webHidden/>
          </w:rPr>
          <w:instrText xml:space="preserve"> PAGEREF _Toc412472786 \h </w:instrText>
        </w:r>
        <w:r w:rsidR="00BA1255">
          <w:rPr>
            <w:webHidden/>
          </w:rPr>
        </w:r>
        <w:r w:rsidR="00BA1255">
          <w:rPr>
            <w:webHidden/>
          </w:rPr>
          <w:fldChar w:fldCharType="separate"/>
        </w:r>
        <w:r w:rsidR="00BA1255">
          <w:rPr>
            <w:webHidden/>
          </w:rPr>
          <w:t>8</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787" w:history="1">
        <w:r w:rsidR="00BA1255" w:rsidRPr="00402F8A">
          <w:rPr>
            <w:rStyle w:val="Hyperlink"/>
            <w:rFonts w:eastAsiaTheme="majorEastAsia"/>
          </w:rPr>
          <w:t>Terminal Server Installation</w:t>
        </w:r>
        <w:r w:rsidR="00BA1255">
          <w:rPr>
            <w:webHidden/>
          </w:rPr>
          <w:tab/>
        </w:r>
        <w:r w:rsidR="00BA1255">
          <w:rPr>
            <w:webHidden/>
          </w:rPr>
          <w:fldChar w:fldCharType="begin"/>
        </w:r>
        <w:r w:rsidR="00BA1255">
          <w:rPr>
            <w:webHidden/>
          </w:rPr>
          <w:instrText xml:space="preserve"> PAGEREF _Toc412472787 \h </w:instrText>
        </w:r>
        <w:r w:rsidR="00BA1255">
          <w:rPr>
            <w:webHidden/>
          </w:rPr>
        </w:r>
        <w:r w:rsidR="00BA1255">
          <w:rPr>
            <w:webHidden/>
          </w:rPr>
          <w:fldChar w:fldCharType="separate"/>
        </w:r>
        <w:r w:rsidR="00BA1255">
          <w:rPr>
            <w:webHidden/>
          </w:rPr>
          <w:t>9</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788" w:history="1">
        <w:r w:rsidR="00BA1255" w:rsidRPr="00402F8A">
          <w:rPr>
            <w:rStyle w:val="Hyperlink"/>
            <w:rFonts w:eastAsiaTheme="majorEastAsia"/>
          </w:rPr>
          <w:t>Installing the Secure Browser Without Administrator Rights</w:t>
        </w:r>
        <w:r w:rsidR="00BA1255">
          <w:rPr>
            <w:webHidden/>
          </w:rPr>
          <w:tab/>
        </w:r>
        <w:r w:rsidR="00BA1255">
          <w:rPr>
            <w:webHidden/>
          </w:rPr>
          <w:fldChar w:fldCharType="begin"/>
        </w:r>
        <w:r w:rsidR="00BA1255">
          <w:rPr>
            <w:webHidden/>
          </w:rPr>
          <w:instrText xml:space="preserve"> PAGEREF _Toc412472788 \h </w:instrText>
        </w:r>
        <w:r w:rsidR="00BA1255">
          <w:rPr>
            <w:webHidden/>
          </w:rPr>
        </w:r>
        <w:r w:rsidR="00BA1255">
          <w:rPr>
            <w:webHidden/>
          </w:rPr>
          <w:fldChar w:fldCharType="separate"/>
        </w:r>
        <w:r w:rsidR="00BA1255">
          <w:rPr>
            <w:webHidden/>
          </w:rPr>
          <w:t>10</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789" w:history="1">
        <w:r w:rsidR="00BA1255" w:rsidRPr="00402F8A">
          <w:rPr>
            <w:rStyle w:val="Hyperlink"/>
            <w:rFonts w:eastAsiaTheme="majorEastAsia"/>
          </w:rPr>
          <w:t>Uninstalling the Secure Browser on Windows</w:t>
        </w:r>
        <w:r w:rsidR="00BA1255">
          <w:rPr>
            <w:webHidden/>
          </w:rPr>
          <w:tab/>
        </w:r>
        <w:r w:rsidR="00BA1255">
          <w:rPr>
            <w:webHidden/>
          </w:rPr>
          <w:fldChar w:fldCharType="begin"/>
        </w:r>
        <w:r w:rsidR="00BA1255">
          <w:rPr>
            <w:webHidden/>
          </w:rPr>
          <w:instrText xml:space="preserve"> PAGEREF _Toc412472789 \h </w:instrText>
        </w:r>
        <w:r w:rsidR="00BA1255">
          <w:rPr>
            <w:webHidden/>
          </w:rPr>
        </w:r>
        <w:r w:rsidR="00BA1255">
          <w:rPr>
            <w:webHidden/>
          </w:rPr>
          <w:fldChar w:fldCharType="separate"/>
        </w:r>
        <w:r w:rsidR="00BA1255">
          <w:rPr>
            <w:webHidden/>
          </w:rPr>
          <w:t>10</w:t>
        </w:r>
        <w:r w:rsidR="00BA1255">
          <w:rPr>
            <w:webHidden/>
          </w:rPr>
          <w:fldChar w:fldCharType="end"/>
        </w:r>
      </w:hyperlink>
    </w:p>
    <w:p w:rsidR="00BA1255" w:rsidRDefault="00A822AB">
      <w:pPr>
        <w:pStyle w:val="TOC4"/>
        <w:rPr>
          <w:rFonts w:asciiTheme="minorHAnsi" w:eastAsiaTheme="minorEastAsia" w:hAnsiTheme="minorHAnsi" w:cstheme="minorBidi"/>
          <w:noProof/>
          <w:sz w:val="22"/>
          <w:szCs w:val="22"/>
        </w:rPr>
      </w:pPr>
      <w:hyperlink w:anchor="_Toc412472790" w:history="1">
        <w:r w:rsidR="00BA1255" w:rsidRPr="00402F8A">
          <w:rPr>
            <w:rStyle w:val="Hyperlink"/>
            <w:rFonts w:eastAsiaTheme="majorEastAsia"/>
            <w:noProof/>
          </w:rPr>
          <w:t>Uninstalling via the User Interface</w:t>
        </w:r>
        <w:r w:rsidR="00BA1255">
          <w:rPr>
            <w:noProof/>
            <w:webHidden/>
          </w:rPr>
          <w:tab/>
        </w:r>
        <w:r w:rsidR="00BA1255">
          <w:rPr>
            <w:noProof/>
            <w:webHidden/>
          </w:rPr>
          <w:fldChar w:fldCharType="begin"/>
        </w:r>
        <w:r w:rsidR="00BA1255">
          <w:rPr>
            <w:noProof/>
            <w:webHidden/>
          </w:rPr>
          <w:instrText xml:space="preserve"> PAGEREF _Toc412472790 \h </w:instrText>
        </w:r>
        <w:r w:rsidR="00BA1255">
          <w:rPr>
            <w:noProof/>
            <w:webHidden/>
          </w:rPr>
        </w:r>
        <w:r w:rsidR="00BA1255">
          <w:rPr>
            <w:noProof/>
            <w:webHidden/>
          </w:rPr>
          <w:fldChar w:fldCharType="separate"/>
        </w:r>
        <w:r w:rsidR="00BA1255">
          <w:rPr>
            <w:noProof/>
            <w:webHidden/>
          </w:rPr>
          <w:t>10</w:t>
        </w:r>
        <w:r w:rsidR="00BA1255">
          <w:rPr>
            <w:noProof/>
            <w:webHidden/>
          </w:rPr>
          <w:fldChar w:fldCharType="end"/>
        </w:r>
      </w:hyperlink>
    </w:p>
    <w:p w:rsidR="00BA1255" w:rsidRDefault="00A822AB">
      <w:pPr>
        <w:pStyle w:val="TOC4"/>
        <w:rPr>
          <w:rFonts w:asciiTheme="minorHAnsi" w:eastAsiaTheme="minorEastAsia" w:hAnsiTheme="minorHAnsi" w:cstheme="minorBidi"/>
          <w:noProof/>
          <w:sz w:val="22"/>
          <w:szCs w:val="22"/>
        </w:rPr>
      </w:pPr>
      <w:hyperlink w:anchor="_Toc412472791" w:history="1">
        <w:r w:rsidR="00BA1255" w:rsidRPr="00402F8A">
          <w:rPr>
            <w:rStyle w:val="Hyperlink"/>
            <w:rFonts w:eastAsiaTheme="majorEastAsia"/>
            <w:noProof/>
          </w:rPr>
          <w:t>Uninstalling via the Command Line</w:t>
        </w:r>
        <w:r w:rsidR="00BA1255">
          <w:rPr>
            <w:noProof/>
            <w:webHidden/>
          </w:rPr>
          <w:tab/>
        </w:r>
        <w:r w:rsidR="00BA1255">
          <w:rPr>
            <w:noProof/>
            <w:webHidden/>
          </w:rPr>
          <w:fldChar w:fldCharType="begin"/>
        </w:r>
        <w:r w:rsidR="00BA1255">
          <w:rPr>
            <w:noProof/>
            <w:webHidden/>
          </w:rPr>
          <w:instrText xml:space="preserve"> PAGEREF _Toc412472791 \h </w:instrText>
        </w:r>
        <w:r w:rsidR="00BA1255">
          <w:rPr>
            <w:noProof/>
            <w:webHidden/>
          </w:rPr>
        </w:r>
        <w:r w:rsidR="00BA1255">
          <w:rPr>
            <w:noProof/>
            <w:webHidden/>
          </w:rPr>
          <w:fldChar w:fldCharType="separate"/>
        </w:r>
        <w:r w:rsidR="00BA1255">
          <w:rPr>
            <w:noProof/>
            <w:webHidden/>
          </w:rPr>
          <w:t>11</w:t>
        </w:r>
        <w:r w:rsidR="00BA1255">
          <w:rPr>
            <w:noProof/>
            <w:webHidden/>
          </w:rPr>
          <w:fldChar w:fldCharType="end"/>
        </w:r>
      </w:hyperlink>
    </w:p>
    <w:p w:rsidR="00BA1255" w:rsidRDefault="00A822AB">
      <w:pPr>
        <w:pStyle w:val="TOC2"/>
        <w:rPr>
          <w:rFonts w:asciiTheme="minorHAnsi" w:eastAsiaTheme="minorEastAsia" w:hAnsiTheme="minorHAnsi" w:cstheme="minorBidi"/>
          <w:sz w:val="22"/>
          <w:szCs w:val="22"/>
        </w:rPr>
      </w:pPr>
      <w:hyperlink w:anchor="_Toc412472792" w:history="1">
        <w:r w:rsidR="00BA1255" w:rsidRPr="00402F8A">
          <w:rPr>
            <w:rStyle w:val="Hyperlink"/>
            <w:rFonts w:eastAsiaTheme="majorEastAsia"/>
          </w:rPr>
          <w:t>Installing the Secure Browser on Mac OS X</w:t>
        </w:r>
        <w:r w:rsidR="00BA1255">
          <w:rPr>
            <w:webHidden/>
          </w:rPr>
          <w:tab/>
        </w:r>
        <w:r w:rsidR="00BA1255">
          <w:rPr>
            <w:webHidden/>
          </w:rPr>
          <w:fldChar w:fldCharType="begin"/>
        </w:r>
        <w:r w:rsidR="00BA1255">
          <w:rPr>
            <w:webHidden/>
          </w:rPr>
          <w:instrText xml:space="preserve"> PAGEREF _Toc412472792 \h </w:instrText>
        </w:r>
        <w:r w:rsidR="00BA1255">
          <w:rPr>
            <w:webHidden/>
          </w:rPr>
        </w:r>
        <w:r w:rsidR="00BA1255">
          <w:rPr>
            <w:webHidden/>
          </w:rPr>
          <w:fldChar w:fldCharType="separate"/>
        </w:r>
        <w:r w:rsidR="00BA1255">
          <w:rPr>
            <w:webHidden/>
          </w:rPr>
          <w:t>11</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793" w:history="1">
        <w:r w:rsidR="00BA1255" w:rsidRPr="00402F8A">
          <w:rPr>
            <w:rStyle w:val="Hyperlink"/>
            <w:rFonts w:eastAsiaTheme="majorEastAsia"/>
          </w:rPr>
          <w:t>Installing Secure Browser 7.2</w:t>
        </w:r>
        <w:r w:rsidR="00BA1255">
          <w:rPr>
            <w:webHidden/>
          </w:rPr>
          <w:tab/>
        </w:r>
        <w:r w:rsidR="00BA1255">
          <w:rPr>
            <w:webHidden/>
          </w:rPr>
          <w:fldChar w:fldCharType="begin"/>
        </w:r>
        <w:r w:rsidR="00BA1255">
          <w:rPr>
            <w:webHidden/>
          </w:rPr>
          <w:instrText xml:space="preserve"> PAGEREF _Toc412472793 \h </w:instrText>
        </w:r>
        <w:r w:rsidR="00BA1255">
          <w:rPr>
            <w:webHidden/>
          </w:rPr>
        </w:r>
        <w:r w:rsidR="00BA1255">
          <w:rPr>
            <w:webHidden/>
          </w:rPr>
          <w:fldChar w:fldCharType="separate"/>
        </w:r>
        <w:r w:rsidR="00BA1255">
          <w:rPr>
            <w:webHidden/>
          </w:rPr>
          <w:t>11</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794" w:history="1">
        <w:r w:rsidR="00BA1255" w:rsidRPr="00402F8A">
          <w:rPr>
            <w:rStyle w:val="Hyperlink"/>
            <w:rFonts w:eastAsiaTheme="majorEastAsia"/>
          </w:rPr>
          <w:t>Installing Secure Browser 6.5</w:t>
        </w:r>
        <w:r w:rsidR="00BA1255">
          <w:rPr>
            <w:webHidden/>
          </w:rPr>
          <w:tab/>
        </w:r>
        <w:r w:rsidR="00BA1255">
          <w:rPr>
            <w:webHidden/>
          </w:rPr>
          <w:fldChar w:fldCharType="begin"/>
        </w:r>
        <w:r w:rsidR="00BA1255">
          <w:rPr>
            <w:webHidden/>
          </w:rPr>
          <w:instrText xml:space="preserve"> PAGEREF _Toc412472794 \h </w:instrText>
        </w:r>
        <w:r w:rsidR="00BA1255">
          <w:rPr>
            <w:webHidden/>
          </w:rPr>
        </w:r>
        <w:r w:rsidR="00BA1255">
          <w:rPr>
            <w:webHidden/>
          </w:rPr>
          <w:fldChar w:fldCharType="separate"/>
        </w:r>
        <w:r w:rsidR="00BA1255">
          <w:rPr>
            <w:webHidden/>
          </w:rPr>
          <w:t>12</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795" w:history="1">
        <w:r w:rsidR="00BA1255" w:rsidRPr="00402F8A">
          <w:rPr>
            <w:rStyle w:val="Hyperlink"/>
            <w:rFonts w:eastAsiaTheme="majorEastAsia"/>
          </w:rPr>
          <w:t>Uninstalling the Secure Browser on OS X</w:t>
        </w:r>
        <w:r w:rsidR="00BA1255">
          <w:rPr>
            <w:webHidden/>
          </w:rPr>
          <w:tab/>
        </w:r>
        <w:r w:rsidR="00BA1255">
          <w:rPr>
            <w:webHidden/>
          </w:rPr>
          <w:fldChar w:fldCharType="begin"/>
        </w:r>
        <w:r w:rsidR="00BA1255">
          <w:rPr>
            <w:webHidden/>
          </w:rPr>
          <w:instrText xml:space="preserve"> PAGEREF _Toc412472795 \h </w:instrText>
        </w:r>
        <w:r w:rsidR="00BA1255">
          <w:rPr>
            <w:webHidden/>
          </w:rPr>
        </w:r>
        <w:r w:rsidR="00BA1255">
          <w:rPr>
            <w:webHidden/>
          </w:rPr>
          <w:fldChar w:fldCharType="separate"/>
        </w:r>
        <w:r w:rsidR="00BA1255">
          <w:rPr>
            <w:webHidden/>
          </w:rPr>
          <w:t>13</w:t>
        </w:r>
        <w:r w:rsidR="00BA1255">
          <w:rPr>
            <w:webHidden/>
          </w:rPr>
          <w:fldChar w:fldCharType="end"/>
        </w:r>
      </w:hyperlink>
    </w:p>
    <w:p w:rsidR="00BA1255" w:rsidRDefault="00A822AB">
      <w:pPr>
        <w:pStyle w:val="TOC2"/>
        <w:rPr>
          <w:rFonts w:asciiTheme="minorHAnsi" w:eastAsiaTheme="minorEastAsia" w:hAnsiTheme="minorHAnsi" w:cstheme="minorBidi"/>
          <w:sz w:val="22"/>
          <w:szCs w:val="22"/>
        </w:rPr>
      </w:pPr>
      <w:hyperlink w:anchor="_Toc412472796" w:history="1">
        <w:r w:rsidR="00BA1255" w:rsidRPr="00402F8A">
          <w:rPr>
            <w:rStyle w:val="Hyperlink"/>
            <w:rFonts w:eastAsiaTheme="majorEastAsia"/>
          </w:rPr>
          <w:t>Installing the Secure Browser on Linux</w:t>
        </w:r>
        <w:r w:rsidR="00BA1255">
          <w:rPr>
            <w:webHidden/>
          </w:rPr>
          <w:tab/>
        </w:r>
        <w:r w:rsidR="00BA1255">
          <w:rPr>
            <w:webHidden/>
          </w:rPr>
          <w:fldChar w:fldCharType="begin"/>
        </w:r>
        <w:r w:rsidR="00BA1255">
          <w:rPr>
            <w:webHidden/>
          </w:rPr>
          <w:instrText xml:space="preserve"> PAGEREF _Toc412472796 \h </w:instrText>
        </w:r>
        <w:r w:rsidR="00BA1255">
          <w:rPr>
            <w:webHidden/>
          </w:rPr>
        </w:r>
        <w:r w:rsidR="00BA1255">
          <w:rPr>
            <w:webHidden/>
          </w:rPr>
          <w:fldChar w:fldCharType="separate"/>
        </w:r>
        <w:r w:rsidR="00BA1255">
          <w:rPr>
            <w:webHidden/>
          </w:rPr>
          <w:t>14</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797" w:history="1">
        <w:r w:rsidR="00BA1255" w:rsidRPr="00402F8A">
          <w:rPr>
            <w:rStyle w:val="Hyperlink"/>
            <w:rFonts w:eastAsiaTheme="majorEastAsia"/>
          </w:rPr>
          <w:t>Installing the Secure Browser on 32-Bit Distributions</w:t>
        </w:r>
        <w:r w:rsidR="00BA1255">
          <w:rPr>
            <w:webHidden/>
          </w:rPr>
          <w:tab/>
        </w:r>
        <w:r w:rsidR="00BA1255">
          <w:rPr>
            <w:webHidden/>
          </w:rPr>
          <w:fldChar w:fldCharType="begin"/>
        </w:r>
        <w:r w:rsidR="00BA1255">
          <w:rPr>
            <w:webHidden/>
          </w:rPr>
          <w:instrText xml:space="preserve"> PAGEREF _Toc412472797 \h </w:instrText>
        </w:r>
        <w:r w:rsidR="00BA1255">
          <w:rPr>
            <w:webHidden/>
          </w:rPr>
        </w:r>
        <w:r w:rsidR="00BA1255">
          <w:rPr>
            <w:webHidden/>
          </w:rPr>
          <w:fldChar w:fldCharType="separate"/>
        </w:r>
        <w:r w:rsidR="00BA1255">
          <w:rPr>
            <w:webHidden/>
          </w:rPr>
          <w:t>14</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798" w:history="1">
        <w:r w:rsidR="00BA1255" w:rsidRPr="00402F8A">
          <w:rPr>
            <w:rStyle w:val="Hyperlink"/>
            <w:rFonts w:eastAsiaTheme="majorEastAsia"/>
          </w:rPr>
          <w:t>Installing the Secure Browser on 64-Bit Distributions</w:t>
        </w:r>
        <w:r w:rsidR="00BA1255">
          <w:rPr>
            <w:webHidden/>
          </w:rPr>
          <w:tab/>
        </w:r>
        <w:r w:rsidR="00BA1255">
          <w:rPr>
            <w:webHidden/>
          </w:rPr>
          <w:fldChar w:fldCharType="begin"/>
        </w:r>
        <w:r w:rsidR="00BA1255">
          <w:rPr>
            <w:webHidden/>
          </w:rPr>
          <w:instrText xml:space="preserve"> PAGEREF _Toc412472798 \h </w:instrText>
        </w:r>
        <w:r w:rsidR="00BA1255">
          <w:rPr>
            <w:webHidden/>
          </w:rPr>
        </w:r>
        <w:r w:rsidR="00BA1255">
          <w:rPr>
            <w:webHidden/>
          </w:rPr>
          <w:fldChar w:fldCharType="separate"/>
        </w:r>
        <w:r w:rsidR="00BA1255">
          <w:rPr>
            <w:webHidden/>
          </w:rPr>
          <w:t>15</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799" w:history="1">
        <w:r w:rsidR="00BA1255" w:rsidRPr="00402F8A">
          <w:rPr>
            <w:rStyle w:val="Hyperlink"/>
            <w:rFonts w:eastAsiaTheme="majorEastAsia"/>
          </w:rPr>
          <w:t>Linux Secure Browser: Uninstallation</w:t>
        </w:r>
        <w:r w:rsidR="00BA1255">
          <w:rPr>
            <w:webHidden/>
          </w:rPr>
          <w:tab/>
        </w:r>
        <w:r w:rsidR="00BA1255">
          <w:rPr>
            <w:webHidden/>
          </w:rPr>
          <w:fldChar w:fldCharType="begin"/>
        </w:r>
        <w:r w:rsidR="00BA1255">
          <w:rPr>
            <w:webHidden/>
          </w:rPr>
          <w:instrText xml:space="preserve"> PAGEREF _Toc412472799 \h </w:instrText>
        </w:r>
        <w:r w:rsidR="00BA1255">
          <w:rPr>
            <w:webHidden/>
          </w:rPr>
        </w:r>
        <w:r w:rsidR="00BA1255">
          <w:rPr>
            <w:webHidden/>
          </w:rPr>
          <w:fldChar w:fldCharType="separate"/>
        </w:r>
        <w:r w:rsidR="00BA1255">
          <w:rPr>
            <w:webHidden/>
          </w:rPr>
          <w:t>15</w:t>
        </w:r>
        <w:r w:rsidR="00BA1255">
          <w:rPr>
            <w:webHidden/>
          </w:rPr>
          <w:fldChar w:fldCharType="end"/>
        </w:r>
      </w:hyperlink>
    </w:p>
    <w:p w:rsidR="00BA1255" w:rsidRDefault="00A822AB">
      <w:pPr>
        <w:pStyle w:val="TOC1"/>
        <w:rPr>
          <w:rFonts w:asciiTheme="minorHAnsi" w:eastAsiaTheme="minorEastAsia" w:hAnsiTheme="minorHAnsi" w:cstheme="minorBidi"/>
          <w:b w:val="0"/>
          <w:sz w:val="22"/>
          <w:szCs w:val="22"/>
        </w:rPr>
      </w:pPr>
      <w:hyperlink w:anchor="_Toc412472800" w:history="1">
        <w:r w:rsidR="00BA1255" w:rsidRPr="00402F8A">
          <w:rPr>
            <w:rStyle w:val="Hyperlink"/>
            <w:rFonts w:eastAsiaTheme="majorEastAsia"/>
          </w:rPr>
          <w:t>Section III. Installing the Secure Browser on Mobile Devices</w:t>
        </w:r>
        <w:r w:rsidR="00BA1255">
          <w:rPr>
            <w:webHidden/>
          </w:rPr>
          <w:tab/>
        </w:r>
        <w:r w:rsidR="00BA1255">
          <w:rPr>
            <w:webHidden/>
          </w:rPr>
          <w:fldChar w:fldCharType="begin"/>
        </w:r>
        <w:r w:rsidR="00BA1255">
          <w:rPr>
            <w:webHidden/>
          </w:rPr>
          <w:instrText xml:space="preserve"> PAGEREF _Toc412472800 \h </w:instrText>
        </w:r>
        <w:r w:rsidR="00BA1255">
          <w:rPr>
            <w:webHidden/>
          </w:rPr>
        </w:r>
        <w:r w:rsidR="00BA1255">
          <w:rPr>
            <w:webHidden/>
          </w:rPr>
          <w:fldChar w:fldCharType="separate"/>
        </w:r>
        <w:r w:rsidR="00BA1255">
          <w:rPr>
            <w:webHidden/>
          </w:rPr>
          <w:t>16</w:t>
        </w:r>
        <w:r w:rsidR="00BA1255">
          <w:rPr>
            <w:webHidden/>
          </w:rPr>
          <w:fldChar w:fldCharType="end"/>
        </w:r>
      </w:hyperlink>
    </w:p>
    <w:p w:rsidR="00BA1255" w:rsidRDefault="00A822AB">
      <w:pPr>
        <w:pStyle w:val="TOC2"/>
        <w:rPr>
          <w:rFonts w:asciiTheme="minorHAnsi" w:eastAsiaTheme="minorEastAsia" w:hAnsiTheme="minorHAnsi" w:cstheme="minorBidi"/>
          <w:sz w:val="22"/>
          <w:szCs w:val="22"/>
        </w:rPr>
      </w:pPr>
      <w:hyperlink w:anchor="_Toc412472801" w:history="1">
        <w:r w:rsidR="00BA1255" w:rsidRPr="00402F8A">
          <w:rPr>
            <w:rStyle w:val="Hyperlink"/>
            <w:rFonts w:eastAsiaTheme="majorEastAsia"/>
          </w:rPr>
          <w:t>Installing the Secure Browser on iOS</w:t>
        </w:r>
        <w:r w:rsidR="00BA1255">
          <w:rPr>
            <w:webHidden/>
          </w:rPr>
          <w:tab/>
        </w:r>
        <w:r w:rsidR="00BA1255">
          <w:rPr>
            <w:webHidden/>
          </w:rPr>
          <w:fldChar w:fldCharType="begin"/>
        </w:r>
        <w:r w:rsidR="00BA1255">
          <w:rPr>
            <w:webHidden/>
          </w:rPr>
          <w:instrText xml:space="preserve"> PAGEREF _Toc412472801 \h </w:instrText>
        </w:r>
        <w:r w:rsidR="00BA1255">
          <w:rPr>
            <w:webHidden/>
          </w:rPr>
        </w:r>
        <w:r w:rsidR="00BA1255">
          <w:rPr>
            <w:webHidden/>
          </w:rPr>
          <w:fldChar w:fldCharType="separate"/>
        </w:r>
        <w:r w:rsidR="00BA1255">
          <w:rPr>
            <w:webHidden/>
          </w:rPr>
          <w:t>16</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802" w:history="1">
        <w:r w:rsidR="00BA1255" w:rsidRPr="00402F8A">
          <w:rPr>
            <w:rStyle w:val="Hyperlink"/>
            <w:rFonts w:eastAsiaTheme="majorEastAsia"/>
          </w:rPr>
          <w:t>Installing AIRSecureTest on iOS</w:t>
        </w:r>
        <w:r w:rsidR="00BA1255">
          <w:rPr>
            <w:webHidden/>
          </w:rPr>
          <w:tab/>
        </w:r>
        <w:r w:rsidR="00BA1255">
          <w:rPr>
            <w:webHidden/>
          </w:rPr>
          <w:fldChar w:fldCharType="begin"/>
        </w:r>
        <w:r w:rsidR="00BA1255">
          <w:rPr>
            <w:webHidden/>
          </w:rPr>
          <w:instrText xml:space="preserve"> PAGEREF _Toc412472802 \h </w:instrText>
        </w:r>
        <w:r w:rsidR="00BA1255">
          <w:rPr>
            <w:webHidden/>
          </w:rPr>
        </w:r>
        <w:r w:rsidR="00BA1255">
          <w:rPr>
            <w:webHidden/>
          </w:rPr>
          <w:fldChar w:fldCharType="separate"/>
        </w:r>
        <w:r w:rsidR="00BA1255">
          <w:rPr>
            <w:webHidden/>
          </w:rPr>
          <w:t>16</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803" w:history="1">
        <w:r w:rsidR="00BA1255" w:rsidRPr="00402F8A">
          <w:rPr>
            <w:rStyle w:val="Hyperlink"/>
            <w:rFonts w:eastAsiaTheme="majorEastAsia"/>
          </w:rPr>
          <w:t>Activating Guided Access Before a Test Session Begins</w:t>
        </w:r>
        <w:r w:rsidR="00BA1255">
          <w:rPr>
            <w:webHidden/>
          </w:rPr>
          <w:tab/>
        </w:r>
        <w:r w:rsidR="00BA1255">
          <w:rPr>
            <w:webHidden/>
          </w:rPr>
          <w:fldChar w:fldCharType="begin"/>
        </w:r>
        <w:r w:rsidR="00BA1255">
          <w:rPr>
            <w:webHidden/>
          </w:rPr>
          <w:instrText xml:space="preserve"> PAGEREF _Toc412472803 \h </w:instrText>
        </w:r>
        <w:r w:rsidR="00BA1255">
          <w:rPr>
            <w:webHidden/>
          </w:rPr>
        </w:r>
        <w:r w:rsidR="00BA1255">
          <w:rPr>
            <w:webHidden/>
          </w:rPr>
          <w:fldChar w:fldCharType="separate"/>
        </w:r>
        <w:r w:rsidR="00BA1255">
          <w:rPr>
            <w:webHidden/>
          </w:rPr>
          <w:t>18</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804" w:history="1">
        <w:r w:rsidR="00BA1255" w:rsidRPr="00402F8A">
          <w:rPr>
            <w:rStyle w:val="Hyperlink"/>
            <w:rFonts w:eastAsiaTheme="majorEastAsia"/>
          </w:rPr>
          <w:t>Deactivating Guided Access After a Test Session Ends</w:t>
        </w:r>
        <w:r w:rsidR="00BA1255">
          <w:rPr>
            <w:webHidden/>
          </w:rPr>
          <w:tab/>
        </w:r>
        <w:r w:rsidR="00BA1255">
          <w:rPr>
            <w:webHidden/>
          </w:rPr>
          <w:fldChar w:fldCharType="begin"/>
        </w:r>
        <w:r w:rsidR="00BA1255">
          <w:rPr>
            <w:webHidden/>
          </w:rPr>
          <w:instrText xml:space="preserve"> PAGEREF _Toc412472804 \h </w:instrText>
        </w:r>
        <w:r w:rsidR="00BA1255">
          <w:rPr>
            <w:webHidden/>
          </w:rPr>
        </w:r>
        <w:r w:rsidR="00BA1255">
          <w:rPr>
            <w:webHidden/>
          </w:rPr>
          <w:fldChar w:fldCharType="separate"/>
        </w:r>
        <w:r w:rsidR="00BA1255">
          <w:rPr>
            <w:webHidden/>
          </w:rPr>
          <w:t>19</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805" w:history="1">
        <w:r w:rsidR="00BA1255" w:rsidRPr="00402F8A">
          <w:rPr>
            <w:rStyle w:val="Hyperlink"/>
            <w:rFonts w:eastAsiaTheme="majorEastAsia"/>
          </w:rPr>
          <w:t>Closing AIRSecureTest</w:t>
        </w:r>
        <w:r w:rsidR="00BA1255">
          <w:rPr>
            <w:webHidden/>
          </w:rPr>
          <w:tab/>
        </w:r>
        <w:r w:rsidR="00BA1255">
          <w:rPr>
            <w:webHidden/>
          </w:rPr>
          <w:fldChar w:fldCharType="begin"/>
        </w:r>
        <w:r w:rsidR="00BA1255">
          <w:rPr>
            <w:webHidden/>
          </w:rPr>
          <w:instrText xml:space="preserve"> PAGEREF _Toc412472805 \h </w:instrText>
        </w:r>
        <w:r w:rsidR="00BA1255">
          <w:rPr>
            <w:webHidden/>
          </w:rPr>
        </w:r>
        <w:r w:rsidR="00BA1255">
          <w:rPr>
            <w:webHidden/>
          </w:rPr>
          <w:fldChar w:fldCharType="separate"/>
        </w:r>
        <w:r w:rsidR="00BA1255">
          <w:rPr>
            <w:webHidden/>
          </w:rPr>
          <w:t>20</w:t>
        </w:r>
        <w:r w:rsidR="00BA1255">
          <w:rPr>
            <w:webHidden/>
          </w:rPr>
          <w:fldChar w:fldCharType="end"/>
        </w:r>
      </w:hyperlink>
    </w:p>
    <w:p w:rsidR="00BA1255" w:rsidRDefault="00A822AB">
      <w:pPr>
        <w:pStyle w:val="TOC4"/>
        <w:rPr>
          <w:rFonts w:asciiTheme="minorHAnsi" w:eastAsiaTheme="minorEastAsia" w:hAnsiTheme="minorHAnsi" w:cstheme="minorBidi"/>
          <w:noProof/>
          <w:sz w:val="22"/>
          <w:szCs w:val="22"/>
        </w:rPr>
      </w:pPr>
      <w:hyperlink w:anchor="_Toc412472806" w:history="1">
        <w:r w:rsidR="00BA1255" w:rsidRPr="00402F8A">
          <w:rPr>
            <w:rStyle w:val="Hyperlink"/>
            <w:rFonts w:eastAsiaTheme="majorEastAsia"/>
            <w:noProof/>
          </w:rPr>
          <w:t>Closing AIRSecureTest under iOS 6.0–6.1</w:t>
        </w:r>
        <w:r w:rsidR="00BA1255">
          <w:rPr>
            <w:noProof/>
            <w:webHidden/>
          </w:rPr>
          <w:tab/>
        </w:r>
        <w:r w:rsidR="00BA1255">
          <w:rPr>
            <w:noProof/>
            <w:webHidden/>
          </w:rPr>
          <w:fldChar w:fldCharType="begin"/>
        </w:r>
        <w:r w:rsidR="00BA1255">
          <w:rPr>
            <w:noProof/>
            <w:webHidden/>
          </w:rPr>
          <w:instrText xml:space="preserve"> PAGEREF _Toc412472806 \h </w:instrText>
        </w:r>
        <w:r w:rsidR="00BA1255">
          <w:rPr>
            <w:noProof/>
            <w:webHidden/>
          </w:rPr>
        </w:r>
        <w:r w:rsidR="00BA1255">
          <w:rPr>
            <w:noProof/>
            <w:webHidden/>
          </w:rPr>
          <w:fldChar w:fldCharType="separate"/>
        </w:r>
        <w:r w:rsidR="00BA1255">
          <w:rPr>
            <w:noProof/>
            <w:webHidden/>
          </w:rPr>
          <w:t>20</w:t>
        </w:r>
        <w:r w:rsidR="00BA1255">
          <w:rPr>
            <w:noProof/>
            <w:webHidden/>
          </w:rPr>
          <w:fldChar w:fldCharType="end"/>
        </w:r>
      </w:hyperlink>
    </w:p>
    <w:p w:rsidR="00BA1255" w:rsidRDefault="00A822AB">
      <w:pPr>
        <w:pStyle w:val="TOC4"/>
        <w:rPr>
          <w:rFonts w:asciiTheme="minorHAnsi" w:eastAsiaTheme="minorEastAsia" w:hAnsiTheme="minorHAnsi" w:cstheme="minorBidi"/>
          <w:noProof/>
          <w:sz w:val="22"/>
          <w:szCs w:val="22"/>
        </w:rPr>
      </w:pPr>
      <w:hyperlink w:anchor="_Toc412472807" w:history="1">
        <w:r w:rsidR="00BA1255" w:rsidRPr="00402F8A">
          <w:rPr>
            <w:rStyle w:val="Hyperlink"/>
            <w:rFonts w:eastAsiaTheme="majorEastAsia"/>
            <w:noProof/>
          </w:rPr>
          <w:t>Closing AIRSecureTest under iOS 7.0–7.1</w:t>
        </w:r>
        <w:r w:rsidR="00BA1255">
          <w:rPr>
            <w:noProof/>
            <w:webHidden/>
          </w:rPr>
          <w:tab/>
        </w:r>
        <w:r w:rsidR="00BA1255">
          <w:rPr>
            <w:noProof/>
            <w:webHidden/>
          </w:rPr>
          <w:fldChar w:fldCharType="begin"/>
        </w:r>
        <w:r w:rsidR="00BA1255">
          <w:rPr>
            <w:noProof/>
            <w:webHidden/>
          </w:rPr>
          <w:instrText xml:space="preserve"> PAGEREF _Toc412472807 \h </w:instrText>
        </w:r>
        <w:r w:rsidR="00BA1255">
          <w:rPr>
            <w:noProof/>
            <w:webHidden/>
          </w:rPr>
        </w:r>
        <w:r w:rsidR="00BA1255">
          <w:rPr>
            <w:noProof/>
            <w:webHidden/>
          </w:rPr>
          <w:fldChar w:fldCharType="separate"/>
        </w:r>
        <w:r w:rsidR="00BA1255">
          <w:rPr>
            <w:noProof/>
            <w:webHidden/>
          </w:rPr>
          <w:t>20</w:t>
        </w:r>
        <w:r w:rsidR="00BA1255">
          <w:rPr>
            <w:noProof/>
            <w:webHidden/>
          </w:rPr>
          <w:fldChar w:fldCharType="end"/>
        </w:r>
      </w:hyperlink>
    </w:p>
    <w:p w:rsidR="00BA1255" w:rsidRDefault="00A822AB">
      <w:pPr>
        <w:pStyle w:val="TOC2"/>
        <w:rPr>
          <w:rFonts w:asciiTheme="minorHAnsi" w:eastAsiaTheme="minorEastAsia" w:hAnsiTheme="minorHAnsi" w:cstheme="minorBidi"/>
          <w:sz w:val="22"/>
          <w:szCs w:val="22"/>
        </w:rPr>
      </w:pPr>
      <w:hyperlink w:anchor="_Toc412472808" w:history="1">
        <w:r w:rsidR="00BA1255" w:rsidRPr="00402F8A">
          <w:rPr>
            <w:rStyle w:val="Hyperlink"/>
            <w:rFonts w:eastAsiaTheme="majorEastAsia"/>
          </w:rPr>
          <w:t>Installing AIRSecureTest on Android</w:t>
        </w:r>
        <w:r w:rsidR="00BA1255">
          <w:rPr>
            <w:webHidden/>
          </w:rPr>
          <w:tab/>
        </w:r>
        <w:r w:rsidR="00BA1255">
          <w:rPr>
            <w:webHidden/>
          </w:rPr>
          <w:fldChar w:fldCharType="begin"/>
        </w:r>
        <w:r w:rsidR="00BA1255">
          <w:rPr>
            <w:webHidden/>
          </w:rPr>
          <w:instrText xml:space="preserve"> PAGEREF _Toc412472808 \h </w:instrText>
        </w:r>
        <w:r w:rsidR="00BA1255">
          <w:rPr>
            <w:webHidden/>
          </w:rPr>
        </w:r>
        <w:r w:rsidR="00BA1255">
          <w:rPr>
            <w:webHidden/>
          </w:rPr>
          <w:fldChar w:fldCharType="separate"/>
        </w:r>
        <w:r w:rsidR="00BA1255">
          <w:rPr>
            <w:webHidden/>
          </w:rPr>
          <w:t>20</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809" w:history="1">
        <w:r w:rsidR="00BA1255" w:rsidRPr="00402F8A">
          <w:rPr>
            <w:rStyle w:val="Hyperlink"/>
            <w:rFonts w:eastAsiaTheme="majorEastAsia"/>
          </w:rPr>
          <w:t>Downloading and Installing the Android AIRSecureTest Mobile Secure Browser</w:t>
        </w:r>
        <w:r w:rsidR="00BA1255">
          <w:rPr>
            <w:webHidden/>
          </w:rPr>
          <w:tab/>
        </w:r>
        <w:r w:rsidR="00BA1255">
          <w:rPr>
            <w:webHidden/>
          </w:rPr>
          <w:fldChar w:fldCharType="begin"/>
        </w:r>
        <w:r w:rsidR="00BA1255">
          <w:rPr>
            <w:webHidden/>
          </w:rPr>
          <w:instrText xml:space="preserve"> PAGEREF _Toc412472809 \h </w:instrText>
        </w:r>
        <w:r w:rsidR="00BA1255">
          <w:rPr>
            <w:webHidden/>
          </w:rPr>
        </w:r>
        <w:r w:rsidR="00BA1255">
          <w:rPr>
            <w:webHidden/>
          </w:rPr>
          <w:fldChar w:fldCharType="separate"/>
        </w:r>
        <w:r w:rsidR="00BA1255">
          <w:rPr>
            <w:webHidden/>
          </w:rPr>
          <w:t>20</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810" w:history="1">
        <w:r w:rsidR="00BA1255" w:rsidRPr="00402F8A">
          <w:rPr>
            <w:rStyle w:val="Hyperlink"/>
            <w:rFonts w:eastAsiaTheme="majorEastAsia"/>
          </w:rPr>
          <w:t>Opening the AIRSecureTest Browser and Selecting the Assessment Program</w:t>
        </w:r>
        <w:r w:rsidR="00BA1255">
          <w:rPr>
            <w:webHidden/>
          </w:rPr>
          <w:tab/>
        </w:r>
        <w:r w:rsidR="00BA1255">
          <w:rPr>
            <w:webHidden/>
          </w:rPr>
          <w:fldChar w:fldCharType="begin"/>
        </w:r>
        <w:r w:rsidR="00BA1255">
          <w:rPr>
            <w:webHidden/>
          </w:rPr>
          <w:instrText xml:space="preserve"> PAGEREF _Toc412472810 \h </w:instrText>
        </w:r>
        <w:r w:rsidR="00BA1255">
          <w:rPr>
            <w:webHidden/>
          </w:rPr>
        </w:r>
        <w:r w:rsidR="00BA1255">
          <w:rPr>
            <w:webHidden/>
          </w:rPr>
          <w:fldChar w:fldCharType="separate"/>
        </w:r>
        <w:r w:rsidR="00BA1255">
          <w:rPr>
            <w:webHidden/>
          </w:rPr>
          <w:t>21</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811" w:history="1">
        <w:r w:rsidR="00BA1255" w:rsidRPr="00402F8A">
          <w:rPr>
            <w:rStyle w:val="Hyperlink"/>
            <w:rFonts w:eastAsiaTheme="majorEastAsia"/>
          </w:rPr>
          <w:t>Closing the AIRSecureTest Mobile Secure Browser</w:t>
        </w:r>
        <w:r w:rsidR="00BA1255">
          <w:rPr>
            <w:webHidden/>
          </w:rPr>
          <w:tab/>
        </w:r>
        <w:r w:rsidR="00BA1255">
          <w:rPr>
            <w:webHidden/>
          </w:rPr>
          <w:fldChar w:fldCharType="begin"/>
        </w:r>
        <w:r w:rsidR="00BA1255">
          <w:rPr>
            <w:webHidden/>
          </w:rPr>
          <w:instrText xml:space="preserve"> PAGEREF _Toc412472811 \h </w:instrText>
        </w:r>
        <w:r w:rsidR="00BA1255">
          <w:rPr>
            <w:webHidden/>
          </w:rPr>
        </w:r>
        <w:r w:rsidR="00BA1255">
          <w:rPr>
            <w:webHidden/>
          </w:rPr>
          <w:fldChar w:fldCharType="separate"/>
        </w:r>
        <w:r w:rsidR="00BA1255">
          <w:rPr>
            <w:webHidden/>
          </w:rPr>
          <w:t>22</w:t>
        </w:r>
        <w:r w:rsidR="00BA1255">
          <w:rPr>
            <w:webHidden/>
          </w:rPr>
          <w:fldChar w:fldCharType="end"/>
        </w:r>
      </w:hyperlink>
    </w:p>
    <w:p w:rsidR="00BA1255" w:rsidRDefault="00A822AB">
      <w:pPr>
        <w:pStyle w:val="TOC2"/>
        <w:rPr>
          <w:rFonts w:asciiTheme="minorHAnsi" w:eastAsiaTheme="minorEastAsia" w:hAnsiTheme="minorHAnsi" w:cstheme="minorBidi"/>
          <w:sz w:val="22"/>
          <w:szCs w:val="22"/>
        </w:rPr>
      </w:pPr>
      <w:hyperlink w:anchor="_Toc412472812" w:history="1">
        <w:r w:rsidR="00BA1255" w:rsidRPr="00402F8A">
          <w:rPr>
            <w:rStyle w:val="Hyperlink"/>
            <w:rFonts w:eastAsiaTheme="majorEastAsia"/>
          </w:rPr>
          <w:t>Chrome OS AIRSecureTest Kiosk App</w:t>
        </w:r>
        <w:r w:rsidR="00BA1255">
          <w:rPr>
            <w:webHidden/>
          </w:rPr>
          <w:tab/>
        </w:r>
        <w:r w:rsidR="00BA1255">
          <w:rPr>
            <w:webHidden/>
          </w:rPr>
          <w:fldChar w:fldCharType="begin"/>
        </w:r>
        <w:r w:rsidR="00BA1255">
          <w:rPr>
            <w:webHidden/>
          </w:rPr>
          <w:instrText xml:space="preserve"> PAGEREF _Toc412472812 \h </w:instrText>
        </w:r>
        <w:r w:rsidR="00BA1255">
          <w:rPr>
            <w:webHidden/>
          </w:rPr>
        </w:r>
        <w:r w:rsidR="00BA1255">
          <w:rPr>
            <w:webHidden/>
          </w:rPr>
          <w:fldChar w:fldCharType="separate"/>
        </w:r>
        <w:r w:rsidR="00BA1255">
          <w:rPr>
            <w:webHidden/>
          </w:rPr>
          <w:t>22</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813" w:history="1">
        <w:r w:rsidR="00BA1255" w:rsidRPr="00402F8A">
          <w:rPr>
            <w:rStyle w:val="Hyperlink"/>
            <w:rFonts w:eastAsiaTheme="majorEastAsia"/>
          </w:rPr>
          <w:t>Installing the AIRSecureTest Kiosk App on Standalone Chromebooks</w:t>
        </w:r>
        <w:r w:rsidR="00BA1255">
          <w:rPr>
            <w:webHidden/>
          </w:rPr>
          <w:tab/>
        </w:r>
        <w:r w:rsidR="00BA1255">
          <w:rPr>
            <w:webHidden/>
          </w:rPr>
          <w:fldChar w:fldCharType="begin"/>
        </w:r>
        <w:r w:rsidR="00BA1255">
          <w:rPr>
            <w:webHidden/>
          </w:rPr>
          <w:instrText xml:space="preserve"> PAGEREF _Toc412472813 \h </w:instrText>
        </w:r>
        <w:r w:rsidR="00BA1255">
          <w:rPr>
            <w:webHidden/>
          </w:rPr>
        </w:r>
        <w:r w:rsidR="00BA1255">
          <w:rPr>
            <w:webHidden/>
          </w:rPr>
          <w:fldChar w:fldCharType="separate"/>
        </w:r>
        <w:r w:rsidR="00BA1255">
          <w:rPr>
            <w:webHidden/>
          </w:rPr>
          <w:t>23</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814" w:history="1">
        <w:r w:rsidR="00BA1255" w:rsidRPr="00402F8A">
          <w:rPr>
            <w:rStyle w:val="Hyperlink"/>
            <w:rFonts w:eastAsiaTheme="majorEastAsia"/>
          </w:rPr>
          <w:t>Installing the AIRSecureTest Kiosk App on Managed Chromebooks</w:t>
        </w:r>
        <w:r w:rsidR="00BA1255">
          <w:rPr>
            <w:webHidden/>
          </w:rPr>
          <w:tab/>
        </w:r>
        <w:r w:rsidR="00BA1255">
          <w:rPr>
            <w:webHidden/>
          </w:rPr>
          <w:fldChar w:fldCharType="begin"/>
        </w:r>
        <w:r w:rsidR="00BA1255">
          <w:rPr>
            <w:webHidden/>
          </w:rPr>
          <w:instrText xml:space="preserve"> PAGEREF _Toc412472814 \h </w:instrText>
        </w:r>
        <w:r w:rsidR="00BA1255">
          <w:rPr>
            <w:webHidden/>
          </w:rPr>
        </w:r>
        <w:r w:rsidR="00BA1255">
          <w:rPr>
            <w:webHidden/>
          </w:rPr>
          <w:fldChar w:fldCharType="separate"/>
        </w:r>
        <w:r w:rsidR="00BA1255">
          <w:rPr>
            <w:webHidden/>
          </w:rPr>
          <w:t>24</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815" w:history="1">
        <w:r w:rsidR="00BA1255" w:rsidRPr="00402F8A">
          <w:rPr>
            <w:rStyle w:val="Hyperlink"/>
            <w:rFonts w:eastAsiaTheme="majorEastAsia"/>
          </w:rPr>
          <w:t>Opening the AIRSecureTest Kiosk App and Selecting the Assessment Program</w:t>
        </w:r>
        <w:r w:rsidR="00BA1255">
          <w:rPr>
            <w:webHidden/>
          </w:rPr>
          <w:tab/>
        </w:r>
        <w:r w:rsidR="00BA1255">
          <w:rPr>
            <w:webHidden/>
          </w:rPr>
          <w:fldChar w:fldCharType="begin"/>
        </w:r>
        <w:r w:rsidR="00BA1255">
          <w:rPr>
            <w:webHidden/>
          </w:rPr>
          <w:instrText xml:space="preserve"> PAGEREF _Toc412472815 \h </w:instrText>
        </w:r>
        <w:r w:rsidR="00BA1255">
          <w:rPr>
            <w:webHidden/>
          </w:rPr>
        </w:r>
        <w:r w:rsidR="00BA1255">
          <w:rPr>
            <w:webHidden/>
          </w:rPr>
          <w:fldChar w:fldCharType="separate"/>
        </w:r>
        <w:r w:rsidR="00BA1255">
          <w:rPr>
            <w:webHidden/>
          </w:rPr>
          <w:t>25</w:t>
        </w:r>
        <w:r w:rsidR="00BA1255">
          <w:rPr>
            <w:webHidden/>
          </w:rPr>
          <w:fldChar w:fldCharType="end"/>
        </w:r>
      </w:hyperlink>
    </w:p>
    <w:p w:rsidR="00BA1255" w:rsidRDefault="00A822AB">
      <w:pPr>
        <w:pStyle w:val="TOC1"/>
        <w:rPr>
          <w:rFonts w:asciiTheme="minorHAnsi" w:eastAsiaTheme="minorEastAsia" w:hAnsiTheme="minorHAnsi" w:cstheme="minorBidi"/>
          <w:b w:val="0"/>
          <w:sz w:val="22"/>
          <w:szCs w:val="22"/>
        </w:rPr>
      </w:pPr>
      <w:hyperlink w:anchor="_Toc412472816" w:history="1">
        <w:r w:rsidR="00BA1255" w:rsidRPr="00402F8A">
          <w:rPr>
            <w:rStyle w:val="Hyperlink"/>
            <w:rFonts w:eastAsiaTheme="majorEastAsia"/>
          </w:rPr>
          <w:t>Section IV. Proxy Settings for Desktop Secure Browsers</w:t>
        </w:r>
        <w:r w:rsidR="00BA1255">
          <w:rPr>
            <w:webHidden/>
          </w:rPr>
          <w:tab/>
        </w:r>
        <w:r w:rsidR="00BA1255">
          <w:rPr>
            <w:webHidden/>
          </w:rPr>
          <w:fldChar w:fldCharType="begin"/>
        </w:r>
        <w:r w:rsidR="00BA1255">
          <w:rPr>
            <w:webHidden/>
          </w:rPr>
          <w:instrText xml:space="preserve"> PAGEREF _Toc412472816 \h </w:instrText>
        </w:r>
        <w:r w:rsidR="00BA1255">
          <w:rPr>
            <w:webHidden/>
          </w:rPr>
        </w:r>
        <w:r w:rsidR="00BA1255">
          <w:rPr>
            <w:webHidden/>
          </w:rPr>
          <w:fldChar w:fldCharType="separate"/>
        </w:r>
        <w:r w:rsidR="00BA1255">
          <w:rPr>
            <w:webHidden/>
          </w:rPr>
          <w:t>27</w:t>
        </w:r>
        <w:r w:rsidR="00BA1255">
          <w:rPr>
            <w:webHidden/>
          </w:rPr>
          <w:fldChar w:fldCharType="end"/>
        </w:r>
      </w:hyperlink>
    </w:p>
    <w:p w:rsidR="00BA1255" w:rsidRDefault="00A822AB">
      <w:pPr>
        <w:pStyle w:val="TOC2"/>
        <w:rPr>
          <w:rFonts w:asciiTheme="minorHAnsi" w:eastAsiaTheme="minorEastAsia" w:hAnsiTheme="minorHAnsi" w:cstheme="minorBidi"/>
          <w:sz w:val="22"/>
          <w:szCs w:val="22"/>
        </w:rPr>
      </w:pPr>
      <w:hyperlink w:anchor="_Toc412472817" w:history="1">
        <w:r w:rsidR="00BA1255" w:rsidRPr="00402F8A">
          <w:rPr>
            <w:rStyle w:val="Hyperlink"/>
            <w:rFonts w:eastAsiaTheme="majorEastAsia"/>
          </w:rPr>
          <w:t>Specifying a Proxy Server to Use with the Secure Browser</w:t>
        </w:r>
        <w:r w:rsidR="00BA1255">
          <w:rPr>
            <w:webHidden/>
          </w:rPr>
          <w:tab/>
        </w:r>
        <w:r w:rsidR="00BA1255">
          <w:rPr>
            <w:webHidden/>
          </w:rPr>
          <w:fldChar w:fldCharType="begin"/>
        </w:r>
        <w:r w:rsidR="00BA1255">
          <w:rPr>
            <w:webHidden/>
          </w:rPr>
          <w:instrText xml:space="preserve"> PAGEREF _Toc412472817 \h </w:instrText>
        </w:r>
        <w:r w:rsidR="00BA1255">
          <w:rPr>
            <w:webHidden/>
          </w:rPr>
        </w:r>
        <w:r w:rsidR="00BA1255">
          <w:rPr>
            <w:webHidden/>
          </w:rPr>
          <w:fldChar w:fldCharType="separate"/>
        </w:r>
        <w:r w:rsidR="00BA1255">
          <w:rPr>
            <w:webHidden/>
          </w:rPr>
          <w:t>27</w:t>
        </w:r>
        <w:r w:rsidR="00BA1255">
          <w:rPr>
            <w:webHidden/>
          </w:rPr>
          <w:fldChar w:fldCharType="end"/>
        </w:r>
      </w:hyperlink>
    </w:p>
    <w:p w:rsidR="00BA1255" w:rsidRDefault="00A822AB">
      <w:pPr>
        <w:pStyle w:val="TOC2"/>
        <w:rPr>
          <w:rFonts w:asciiTheme="minorHAnsi" w:eastAsiaTheme="minorEastAsia" w:hAnsiTheme="minorHAnsi" w:cstheme="minorBidi"/>
          <w:sz w:val="22"/>
          <w:szCs w:val="22"/>
        </w:rPr>
      </w:pPr>
      <w:hyperlink w:anchor="_Toc412472818" w:history="1">
        <w:r w:rsidR="00BA1255" w:rsidRPr="00402F8A">
          <w:rPr>
            <w:rStyle w:val="Hyperlink"/>
            <w:rFonts w:eastAsiaTheme="majorEastAsia"/>
          </w:rPr>
          <w:t>Modifying Desktop Shortcuts to Include Proxy Settings</w:t>
        </w:r>
        <w:r w:rsidR="00BA1255">
          <w:rPr>
            <w:webHidden/>
          </w:rPr>
          <w:tab/>
        </w:r>
        <w:r w:rsidR="00BA1255">
          <w:rPr>
            <w:webHidden/>
          </w:rPr>
          <w:fldChar w:fldCharType="begin"/>
        </w:r>
        <w:r w:rsidR="00BA1255">
          <w:rPr>
            <w:webHidden/>
          </w:rPr>
          <w:instrText xml:space="preserve"> PAGEREF _Toc412472818 \h </w:instrText>
        </w:r>
        <w:r w:rsidR="00BA1255">
          <w:rPr>
            <w:webHidden/>
          </w:rPr>
        </w:r>
        <w:r w:rsidR="00BA1255">
          <w:rPr>
            <w:webHidden/>
          </w:rPr>
          <w:fldChar w:fldCharType="separate"/>
        </w:r>
        <w:r w:rsidR="00BA1255">
          <w:rPr>
            <w:webHidden/>
          </w:rPr>
          <w:t>28</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819" w:history="1">
        <w:r w:rsidR="00BA1255" w:rsidRPr="00402F8A">
          <w:rPr>
            <w:rStyle w:val="Hyperlink"/>
            <w:rFonts w:eastAsiaTheme="majorEastAsia"/>
          </w:rPr>
          <w:t>Microsoft Windows</w:t>
        </w:r>
        <w:r w:rsidR="00BA1255">
          <w:rPr>
            <w:webHidden/>
          </w:rPr>
          <w:tab/>
        </w:r>
        <w:r w:rsidR="00BA1255">
          <w:rPr>
            <w:webHidden/>
          </w:rPr>
          <w:fldChar w:fldCharType="begin"/>
        </w:r>
        <w:r w:rsidR="00BA1255">
          <w:rPr>
            <w:webHidden/>
          </w:rPr>
          <w:instrText xml:space="preserve"> PAGEREF _Toc412472819 \h </w:instrText>
        </w:r>
        <w:r w:rsidR="00BA1255">
          <w:rPr>
            <w:webHidden/>
          </w:rPr>
        </w:r>
        <w:r w:rsidR="00BA1255">
          <w:rPr>
            <w:webHidden/>
          </w:rPr>
          <w:fldChar w:fldCharType="separate"/>
        </w:r>
        <w:r w:rsidR="00BA1255">
          <w:rPr>
            <w:webHidden/>
          </w:rPr>
          <w:t>28</w:t>
        </w:r>
        <w:r w:rsidR="00BA1255">
          <w:rPr>
            <w:webHidden/>
          </w:rPr>
          <w:fldChar w:fldCharType="end"/>
        </w:r>
      </w:hyperlink>
    </w:p>
    <w:p w:rsidR="00BA1255" w:rsidRDefault="00A822AB">
      <w:pPr>
        <w:pStyle w:val="TOC3"/>
        <w:rPr>
          <w:rFonts w:asciiTheme="minorHAnsi" w:eastAsiaTheme="minorEastAsia" w:hAnsiTheme="minorHAnsi" w:cstheme="minorBidi"/>
          <w:sz w:val="22"/>
          <w:szCs w:val="22"/>
        </w:rPr>
      </w:pPr>
      <w:hyperlink w:anchor="_Toc412472820" w:history="1">
        <w:r w:rsidR="00BA1255" w:rsidRPr="00402F8A">
          <w:rPr>
            <w:rStyle w:val="Hyperlink"/>
            <w:rFonts w:eastAsiaTheme="majorEastAsia"/>
          </w:rPr>
          <w:t>Mac OS X</w:t>
        </w:r>
        <w:r w:rsidR="00BA1255">
          <w:rPr>
            <w:webHidden/>
          </w:rPr>
          <w:tab/>
        </w:r>
        <w:r w:rsidR="00BA1255">
          <w:rPr>
            <w:webHidden/>
          </w:rPr>
          <w:fldChar w:fldCharType="begin"/>
        </w:r>
        <w:r w:rsidR="00BA1255">
          <w:rPr>
            <w:webHidden/>
          </w:rPr>
          <w:instrText xml:space="preserve"> PAGEREF _Toc412472820 \h </w:instrText>
        </w:r>
        <w:r w:rsidR="00BA1255">
          <w:rPr>
            <w:webHidden/>
          </w:rPr>
        </w:r>
        <w:r w:rsidR="00BA1255">
          <w:rPr>
            <w:webHidden/>
          </w:rPr>
          <w:fldChar w:fldCharType="separate"/>
        </w:r>
        <w:r w:rsidR="00BA1255">
          <w:rPr>
            <w:webHidden/>
          </w:rPr>
          <w:t>28</w:t>
        </w:r>
        <w:r w:rsidR="00BA1255">
          <w:rPr>
            <w:webHidden/>
          </w:rPr>
          <w:fldChar w:fldCharType="end"/>
        </w:r>
      </w:hyperlink>
    </w:p>
    <w:p w:rsidR="00BA1255" w:rsidRDefault="00A822AB">
      <w:pPr>
        <w:pStyle w:val="TOC1"/>
        <w:rPr>
          <w:rFonts w:asciiTheme="minorHAnsi" w:eastAsiaTheme="minorEastAsia" w:hAnsiTheme="minorHAnsi" w:cstheme="minorBidi"/>
          <w:b w:val="0"/>
          <w:sz w:val="22"/>
          <w:szCs w:val="22"/>
        </w:rPr>
      </w:pPr>
      <w:hyperlink w:anchor="_Toc412472821" w:history="1">
        <w:r w:rsidR="00BA1255" w:rsidRPr="00402F8A">
          <w:rPr>
            <w:rStyle w:val="Hyperlink"/>
            <w:rFonts w:eastAsiaTheme="majorEastAsia"/>
          </w:rPr>
          <w:t>Appendix A. Creating Group Policy Objects</w:t>
        </w:r>
        <w:r w:rsidR="00BA1255">
          <w:rPr>
            <w:webHidden/>
          </w:rPr>
          <w:tab/>
        </w:r>
        <w:r w:rsidR="00BA1255">
          <w:rPr>
            <w:webHidden/>
          </w:rPr>
          <w:fldChar w:fldCharType="begin"/>
        </w:r>
        <w:r w:rsidR="00BA1255">
          <w:rPr>
            <w:webHidden/>
          </w:rPr>
          <w:instrText xml:space="preserve"> PAGEREF _Toc412472821 \h </w:instrText>
        </w:r>
        <w:r w:rsidR="00BA1255">
          <w:rPr>
            <w:webHidden/>
          </w:rPr>
        </w:r>
        <w:r w:rsidR="00BA1255">
          <w:rPr>
            <w:webHidden/>
          </w:rPr>
          <w:fldChar w:fldCharType="separate"/>
        </w:r>
        <w:r w:rsidR="00BA1255">
          <w:rPr>
            <w:webHidden/>
          </w:rPr>
          <w:t>30</w:t>
        </w:r>
        <w:r w:rsidR="00BA1255">
          <w:rPr>
            <w:webHidden/>
          </w:rPr>
          <w:fldChar w:fldCharType="end"/>
        </w:r>
      </w:hyperlink>
    </w:p>
    <w:p w:rsidR="00BA1255" w:rsidRDefault="00A822AB">
      <w:pPr>
        <w:pStyle w:val="TOC1"/>
        <w:rPr>
          <w:rFonts w:asciiTheme="minorHAnsi" w:eastAsiaTheme="minorEastAsia" w:hAnsiTheme="minorHAnsi" w:cstheme="minorBidi"/>
          <w:b w:val="0"/>
          <w:sz w:val="22"/>
          <w:szCs w:val="22"/>
        </w:rPr>
      </w:pPr>
      <w:hyperlink w:anchor="_Toc412472822" w:history="1">
        <w:r w:rsidR="00BA1255" w:rsidRPr="00402F8A">
          <w:rPr>
            <w:rStyle w:val="Hyperlink"/>
            <w:rFonts w:eastAsiaTheme="majorEastAsia"/>
          </w:rPr>
          <w:t>Appendix B. Resetting Secure Browser Profiles</w:t>
        </w:r>
        <w:r w:rsidR="00BA1255">
          <w:rPr>
            <w:webHidden/>
          </w:rPr>
          <w:tab/>
        </w:r>
        <w:r w:rsidR="00BA1255">
          <w:rPr>
            <w:webHidden/>
          </w:rPr>
          <w:fldChar w:fldCharType="begin"/>
        </w:r>
        <w:r w:rsidR="00BA1255">
          <w:rPr>
            <w:webHidden/>
          </w:rPr>
          <w:instrText xml:space="preserve"> PAGEREF _Toc412472822 \h </w:instrText>
        </w:r>
        <w:r w:rsidR="00BA1255">
          <w:rPr>
            <w:webHidden/>
          </w:rPr>
        </w:r>
        <w:r w:rsidR="00BA1255">
          <w:rPr>
            <w:webHidden/>
          </w:rPr>
          <w:fldChar w:fldCharType="separate"/>
        </w:r>
        <w:r w:rsidR="00BA1255">
          <w:rPr>
            <w:webHidden/>
          </w:rPr>
          <w:t>32</w:t>
        </w:r>
        <w:r w:rsidR="00BA1255">
          <w:rPr>
            <w:webHidden/>
          </w:rPr>
          <w:fldChar w:fldCharType="end"/>
        </w:r>
      </w:hyperlink>
    </w:p>
    <w:p w:rsidR="00BA1255" w:rsidRDefault="00A822AB">
      <w:pPr>
        <w:pStyle w:val="TOC2"/>
        <w:rPr>
          <w:rFonts w:asciiTheme="minorHAnsi" w:eastAsiaTheme="minorEastAsia" w:hAnsiTheme="minorHAnsi" w:cstheme="minorBidi"/>
          <w:sz w:val="22"/>
          <w:szCs w:val="22"/>
        </w:rPr>
      </w:pPr>
      <w:hyperlink w:anchor="_Toc412472823" w:history="1">
        <w:r w:rsidR="00BA1255" w:rsidRPr="00402F8A">
          <w:rPr>
            <w:rStyle w:val="Hyperlink"/>
            <w:rFonts w:eastAsiaTheme="majorEastAsia"/>
          </w:rPr>
          <w:t>Resetting Secure Browser Profiles on Windows</w:t>
        </w:r>
        <w:r w:rsidR="00BA1255">
          <w:rPr>
            <w:webHidden/>
          </w:rPr>
          <w:tab/>
        </w:r>
        <w:r w:rsidR="00BA1255">
          <w:rPr>
            <w:webHidden/>
          </w:rPr>
          <w:fldChar w:fldCharType="begin"/>
        </w:r>
        <w:r w:rsidR="00BA1255">
          <w:rPr>
            <w:webHidden/>
          </w:rPr>
          <w:instrText xml:space="preserve"> PAGEREF _Toc412472823 \h </w:instrText>
        </w:r>
        <w:r w:rsidR="00BA1255">
          <w:rPr>
            <w:webHidden/>
          </w:rPr>
        </w:r>
        <w:r w:rsidR="00BA1255">
          <w:rPr>
            <w:webHidden/>
          </w:rPr>
          <w:fldChar w:fldCharType="separate"/>
        </w:r>
        <w:r w:rsidR="00BA1255">
          <w:rPr>
            <w:webHidden/>
          </w:rPr>
          <w:t>32</w:t>
        </w:r>
        <w:r w:rsidR="00BA1255">
          <w:rPr>
            <w:webHidden/>
          </w:rPr>
          <w:fldChar w:fldCharType="end"/>
        </w:r>
      </w:hyperlink>
    </w:p>
    <w:p w:rsidR="00BA1255" w:rsidRDefault="00A822AB">
      <w:pPr>
        <w:pStyle w:val="TOC2"/>
        <w:rPr>
          <w:rFonts w:asciiTheme="minorHAnsi" w:eastAsiaTheme="minorEastAsia" w:hAnsiTheme="minorHAnsi" w:cstheme="minorBidi"/>
          <w:sz w:val="22"/>
          <w:szCs w:val="22"/>
        </w:rPr>
      </w:pPr>
      <w:hyperlink w:anchor="_Toc412472824" w:history="1">
        <w:r w:rsidR="00BA1255" w:rsidRPr="00402F8A">
          <w:rPr>
            <w:rStyle w:val="Hyperlink"/>
            <w:rFonts w:eastAsiaTheme="majorEastAsia"/>
          </w:rPr>
          <w:t>Resetting Secure Browser Profiles on OS X 10.6 or Later</w:t>
        </w:r>
        <w:r w:rsidR="00BA1255">
          <w:rPr>
            <w:webHidden/>
          </w:rPr>
          <w:tab/>
        </w:r>
        <w:r w:rsidR="00BA1255">
          <w:rPr>
            <w:webHidden/>
          </w:rPr>
          <w:fldChar w:fldCharType="begin"/>
        </w:r>
        <w:r w:rsidR="00BA1255">
          <w:rPr>
            <w:webHidden/>
          </w:rPr>
          <w:instrText xml:space="preserve"> PAGEREF _Toc412472824 \h </w:instrText>
        </w:r>
        <w:r w:rsidR="00BA1255">
          <w:rPr>
            <w:webHidden/>
          </w:rPr>
        </w:r>
        <w:r w:rsidR="00BA1255">
          <w:rPr>
            <w:webHidden/>
          </w:rPr>
          <w:fldChar w:fldCharType="separate"/>
        </w:r>
        <w:r w:rsidR="00BA1255">
          <w:rPr>
            <w:webHidden/>
          </w:rPr>
          <w:t>33</w:t>
        </w:r>
        <w:r w:rsidR="00BA1255">
          <w:rPr>
            <w:webHidden/>
          </w:rPr>
          <w:fldChar w:fldCharType="end"/>
        </w:r>
      </w:hyperlink>
    </w:p>
    <w:p w:rsidR="00BA1255" w:rsidRDefault="00A822AB">
      <w:pPr>
        <w:pStyle w:val="TOC2"/>
        <w:rPr>
          <w:rFonts w:asciiTheme="minorHAnsi" w:eastAsiaTheme="minorEastAsia" w:hAnsiTheme="minorHAnsi" w:cstheme="minorBidi"/>
          <w:sz w:val="22"/>
          <w:szCs w:val="22"/>
        </w:rPr>
      </w:pPr>
      <w:hyperlink w:anchor="_Toc412472825" w:history="1">
        <w:r w:rsidR="00BA1255" w:rsidRPr="00402F8A">
          <w:rPr>
            <w:rStyle w:val="Hyperlink"/>
            <w:rFonts w:eastAsiaTheme="majorEastAsia"/>
          </w:rPr>
          <w:t>Resetting Secure Browser Profiles on OS X 10.5</w:t>
        </w:r>
        <w:r w:rsidR="00BA1255">
          <w:rPr>
            <w:webHidden/>
          </w:rPr>
          <w:tab/>
        </w:r>
        <w:r w:rsidR="00BA1255">
          <w:rPr>
            <w:webHidden/>
          </w:rPr>
          <w:fldChar w:fldCharType="begin"/>
        </w:r>
        <w:r w:rsidR="00BA1255">
          <w:rPr>
            <w:webHidden/>
          </w:rPr>
          <w:instrText xml:space="preserve"> PAGEREF _Toc412472825 \h </w:instrText>
        </w:r>
        <w:r w:rsidR="00BA1255">
          <w:rPr>
            <w:webHidden/>
          </w:rPr>
        </w:r>
        <w:r w:rsidR="00BA1255">
          <w:rPr>
            <w:webHidden/>
          </w:rPr>
          <w:fldChar w:fldCharType="separate"/>
        </w:r>
        <w:r w:rsidR="00BA1255">
          <w:rPr>
            <w:webHidden/>
          </w:rPr>
          <w:t>33</w:t>
        </w:r>
        <w:r w:rsidR="00BA1255">
          <w:rPr>
            <w:webHidden/>
          </w:rPr>
          <w:fldChar w:fldCharType="end"/>
        </w:r>
      </w:hyperlink>
    </w:p>
    <w:p w:rsidR="00BA1255" w:rsidRDefault="00A822AB">
      <w:pPr>
        <w:pStyle w:val="TOC2"/>
        <w:rPr>
          <w:rFonts w:asciiTheme="minorHAnsi" w:eastAsiaTheme="minorEastAsia" w:hAnsiTheme="minorHAnsi" w:cstheme="minorBidi"/>
          <w:sz w:val="22"/>
          <w:szCs w:val="22"/>
        </w:rPr>
      </w:pPr>
      <w:hyperlink w:anchor="_Toc412472826" w:history="1">
        <w:r w:rsidR="00BA1255" w:rsidRPr="00402F8A">
          <w:rPr>
            <w:rStyle w:val="Hyperlink"/>
            <w:rFonts w:eastAsiaTheme="majorEastAsia"/>
          </w:rPr>
          <w:t>Resetting Secure Browser Profiles on Linux</w:t>
        </w:r>
        <w:r w:rsidR="00BA1255">
          <w:rPr>
            <w:webHidden/>
          </w:rPr>
          <w:tab/>
        </w:r>
        <w:r w:rsidR="00BA1255">
          <w:rPr>
            <w:webHidden/>
          </w:rPr>
          <w:fldChar w:fldCharType="begin"/>
        </w:r>
        <w:r w:rsidR="00BA1255">
          <w:rPr>
            <w:webHidden/>
          </w:rPr>
          <w:instrText xml:space="preserve"> PAGEREF _Toc412472826 \h </w:instrText>
        </w:r>
        <w:r w:rsidR="00BA1255">
          <w:rPr>
            <w:webHidden/>
          </w:rPr>
        </w:r>
        <w:r w:rsidR="00BA1255">
          <w:rPr>
            <w:webHidden/>
          </w:rPr>
          <w:fldChar w:fldCharType="separate"/>
        </w:r>
        <w:r w:rsidR="00BA1255">
          <w:rPr>
            <w:webHidden/>
          </w:rPr>
          <w:t>34</w:t>
        </w:r>
        <w:r w:rsidR="00BA1255">
          <w:rPr>
            <w:webHidden/>
          </w:rPr>
          <w:fldChar w:fldCharType="end"/>
        </w:r>
      </w:hyperlink>
    </w:p>
    <w:p w:rsidR="00BA1255" w:rsidRDefault="00A822AB">
      <w:pPr>
        <w:pStyle w:val="TOC1"/>
        <w:rPr>
          <w:rFonts w:asciiTheme="minorHAnsi" w:eastAsiaTheme="minorEastAsia" w:hAnsiTheme="minorHAnsi" w:cstheme="minorBidi"/>
          <w:b w:val="0"/>
          <w:sz w:val="22"/>
          <w:szCs w:val="22"/>
        </w:rPr>
      </w:pPr>
      <w:hyperlink w:anchor="_Toc412472827" w:history="1">
        <w:r w:rsidR="00BA1255" w:rsidRPr="00402F8A">
          <w:rPr>
            <w:rStyle w:val="Hyperlink"/>
            <w:rFonts w:eastAsiaTheme="majorEastAsia"/>
          </w:rPr>
          <w:t>Appendix C. User Support</w:t>
        </w:r>
        <w:r w:rsidR="00BA1255">
          <w:rPr>
            <w:webHidden/>
          </w:rPr>
          <w:tab/>
        </w:r>
        <w:r w:rsidR="00BA1255">
          <w:rPr>
            <w:webHidden/>
          </w:rPr>
          <w:fldChar w:fldCharType="begin"/>
        </w:r>
        <w:r w:rsidR="00BA1255">
          <w:rPr>
            <w:webHidden/>
          </w:rPr>
          <w:instrText xml:space="preserve"> PAGEREF _Toc412472827 \h </w:instrText>
        </w:r>
        <w:r w:rsidR="00BA1255">
          <w:rPr>
            <w:webHidden/>
          </w:rPr>
        </w:r>
        <w:r w:rsidR="00BA1255">
          <w:rPr>
            <w:webHidden/>
          </w:rPr>
          <w:fldChar w:fldCharType="separate"/>
        </w:r>
        <w:r w:rsidR="00BA1255">
          <w:rPr>
            <w:webHidden/>
          </w:rPr>
          <w:t>35</w:t>
        </w:r>
        <w:r w:rsidR="00BA1255">
          <w:rPr>
            <w:webHidden/>
          </w:rPr>
          <w:fldChar w:fldCharType="end"/>
        </w:r>
      </w:hyperlink>
    </w:p>
    <w:p w:rsidR="00AB413C" w:rsidRDefault="00427BE6" w:rsidP="006E121B">
      <w:r>
        <w:fldChar w:fldCharType="end"/>
      </w:r>
    </w:p>
    <w:p w:rsidR="00DF79FF" w:rsidRDefault="007726F3" w:rsidP="007726F3">
      <w:pPr>
        <w:pStyle w:val="TOAHeading"/>
      </w:pPr>
      <w:r>
        <w:lastRenderedPageBreak/>
        <w:t>List of Tables</w:t>
      </w:r>
    </w:p>
    <w:p w:rsidR="00805FE7" w:rsidRDefault="007726F3">
      <w:pPr>
        <w:pStyle w:val="TableofFigures"/>
        <w:rPr>
          <w:rFonts w:asciiTheme="minorHAnsi" w:eastAsiaTheme="minorEastAsia" w:hAnsiTheme="minorHAnsi" w:cstheme="minorBidi"/>
          <w:sz w:val="22"/>
          <w:szCs w:val="22"/>
        </w:rPr>
      </w:pPr>
      <w:r>
        <w:fldChar w:fldCharType="begin"/>
      </w:r>
      <w:r>
        <w:instrText xml:space="preserve"> TOC \h \z \c "Table" </w:instrText>
      </w:r>
      <w:r>
        <w:fldChar w:fldCharType="separate"/>
      </w:r>
      <w:hyperlink w:anchor="_Toc405371522" w:history="1">
        <w:r w:rsidR="00805FE7" w:rsidRPr="00E063AB">
          <w:rPr>
            <w:rStyle w:val="Hyperlink"/>
          </w:rPr>
          <w:t>Table 1. Document conventions</w:t>
        </w:r>
        <w:r w:rsidR="00805FE7">
          <w:rPr>
            <w:webHidden/>
          </w:rPr>
          <w:tab/>
        </w:r>
        <w:r w:rsidR="00805FE7">
          <w:rPr>
            <w:webHidden/>
          </w:rPr>
          <w:fldChar w:fldCharType="begin"/>
        </w:r>
        <w:r w:rsidR="00805FE7">
          <w:rPr>
            <w:webHidden/>
          </w:rPr>
          <w:instrText xml:space="preserve"> PAGEREF _Toc405371522 \h </w:instrText>
        </w:r>
        <w:r w:rsidR="00805FE7">
          <w:rPr>
            <w:webHidden/>
          </w:rPr>
        </w:r>
        <w:r w:rsidR="00805FE7">
          <w:rPr>
            <w:webHidden/>
          </w:rPr>
          <w:fldChar w:fldCharType="separate"/>
        </w:r>
        <w:r w:rsidR="00805FE7">
          <w:rPr>
            <w:webHidden/>
          </w:rPr>
          <w:t>2</w:t>
        </w:r>
        <w:r w:rsidR="00805FE7">
          <w:rPr>
            <w:webHidden/>
          </w:rPr>
          <w:fldChar w:fldCharType="end"/>
        </w:r>
      </w:hyperlink>
    </w:p>
    <w:p w:rsidR="00805FE7" w:rsidRDefault="00A822AB">
      <w:pPr>
        <w:pStyle w:val="TableofFigures"/>
        <w:rPr>
          <w:rFonts w:asciiTheme="minorHAnsi" w:eastAsiaTheme="minorEastAsia" w:hAnsiTheme="minorHAnsi" w:cstheme="minorBidi"/>
          <w:sz w:val="22"/>
          <w:szCs w:val="22"/>
        </w:rPr>
      </w:pPr>
      <w:hyperlink w:anchor="_Toc405371523" w:history="1">
        <w:r w:rsidR="00805FE7" w:rsidRPr="00E063AB">
          <w:rPr>
            <w:rStyle w:val="Hyperlink"/>
          </w:rPr>
          <w:t>Table 2. Commands for installing 32-bit compatibility libraries</w:t>
        </w:r>
        <w:r w:rsidR="00805FE7">
          <w:rPr>
            <w:webHidden/>
          </w:rPr>
          <w:tab/>
        </w:r>
        <w:r w:rsidR="00805FE7">
          <w:rPr>
            <w:webHidden/>
          </w:rPr>
          <w:fldChar w:fldCharType="begin"/>
        </w:r>
        <w:r w:rsidR="00805FE7">
          <w:rPr>
            <w:webHidden/>
          </w:rPr>
          <w:instrText xml:space="preserve"> PAGEREF _Toc405371523 \h </w:instrText>
        </w:r>
        <w:r w:rsidR="00805FE7">
          <w:rPr>
            <w:webHidden/>
          </w:rPr>
        </w:r>
        <w:r w:rsidR="00805FE7">
          <w:rPr>
            <w:webHidden/>
          </w:rPr>
          <w:fldChar w:fldCharType="separate"/>
        </w:r>
        <w:r w:rsidR="00805FE7">
          <w:rPr>
            <w:webHidden/>
          </w:rPr>
          <w:t>15</w:t>
        </w:r>
        <w:r w:rsidR="00805FE7">
          <w:rPr>
            <w:webHidden/>
          </w:rPr>
          <w:fldChar w:fldCharType="end"/>
        </w:r>
      </w:hyperlink>
    </w:p>
    <w:p w:rsidR="00805FE7" w:rsidRDefault="00A822AB">
      <w:pPr>
        <w:pStyle w:val="TableofFigures"/>
        <w:rPr>
          <w:rFonts w:asciiTheme="minorHAnsi" w:eastAsiaTheme="minorEastAsia" w:hAnsiTheme="minorHAnsi" w:cstheme="minorBidi"/>
          <w:sz w:val="22"/>
          <w:szCs w:val="22"/>
        </w:rPr>
      </w:pPr>
      <w:hyperlink w:anchor="_Toc405371524" w:history="1">
        <w:r w:rsidR="00805FE7" w:rsidRPr="00E063AB">
          <w:rPr>
            <w:rStyle w:val="Hyperlink"/>
          </w:rPr>
          <w:t>Table 3. Specifying proxy settings using a shortcut or the command line</w:t>
        </w:r>
        <w:r w:rsidR="00805FE7">
          <w:rPr>
            <w:webHidden/>
          </w:rPr>
          <w:tab/>
        </w:r>
        <w:r w:rsidR="00805FE7">
          <w:rPr>
            <w:webHidden/>
          </w:rPr>
          <w:fldChar w:fldCharType="begin"/>
        </w:r>
        <w:r w:rsidR="00805FE7">
          <w:rPr>
            <w:webHidden/>
          </w:rPr>
          <w:instrText xml:space="preserve"> PAGEREF _Toc405371524 \h </w:instrText>
        </w:r>
        <w:r w:rsidR="00805FE7">
          <w:rPr>
            <w:webHidden/>
          </w:rPr>
        </w:r>
        <w:r w:rsidR="00805FE7">
          <w:rPr>
            <w:webHidden/>
          </w:rPr>
          <w:fldChar w:fldCharType="separate"/>
        </w:r>
        <w:r w:rsidR="00805FE7">
          <w:rPr>
            <w:webHidden/>
          </w:rPr>
          <w:t>26</w:t>
        </w:r>
        <w:r w:rsidR="00805FE7">
          <w:rPr>
            <w:webHidden/>
          </w:rPr>
          <w:fldChar w:fldCharType="end"/>
        </w:r>
      </w:hyperlink>
    </w:p>
    <w:p w:rsidR="007726F3" w:rsidRPr="007726F3" w:rsidRDefault="007726F3" w:rsidP="007726F3">
      <w:r>
        <w:fldChar w:fldCharType="end"/>
      </w:r>
    </w:p>
    <w:p w:rsidR="007726F3" w:rsidRDefault="007726F3" w:rsidP="00DF79FF">
      <w:pPr>
        <w:sectPr w:rsidR="007726F3" w:rsidSect="00206A21">
          <w:headerReference w:type="default" r:id="rId15"/>
          <w:footerReference w:type="default" r:id="rId16"/>
          <w:headerReference w:type="first" r:id="rId17"/>
          <w:footerReference w:type="first" r:id="rId18"/>
          <w:pgSz w:w="12240" w:h="15840" w:code="1"/>
          <w:pgMar w:top="1440" w:right="1440" w:bottom="1440" w:left="1440" w:header="720" w:footer="720" w:gutter="0"/>
          <w:pgNumType w:fmt="lowerRoman"/>
          <w:cols w:space="720"/>
          <w:docGrid w:linePitch="360"/>
        </w:sectPr>
      </w:pPr>
    </w:p>
    <w:p w:rsidR="003E7E90" w:rsidRPr="00770BCD" w:rsidRDefault="003E7E90" w:rsidP="001F35BB">
      <w:pPr>
        <w:pStyle w:val="Heading1"/>
      </w:pPr>
      <w:bookmarkStart w:id="1" w:name="_Ref399248599"/>
      <w:bookmarkStart w:id="2" w:name="_Ref399248602"/>
      <w:bookmarkStart w:id="3" w:name="_Toc412472772"/>
      <w:r>
        <w:lastRenderedPageBreak/>
        <w:t>Introduction to the Secure Browser Manual</w:t>
      </w:r>
      <w:bookmarkEnd w:id="1"/>
      <w:bookmarkEnd w:id="2"/>
      <w:bookmarkEnd w:id="3"/>
    </w:p>
    <w:p w:rsidR="001F35BB" w:rsidRDefault="001F35BB" w:rsidP="001F35BB">
      <w:pPr>
        <w:rPr>
          <w:rFonts w:cs="Times New Roman"/>
        </w:rPr>
      </w:pPr>
      <w:r w:rsidRPr="005A4FF6">
        <w:rPr>
          <w:rFonts w:cs="Times New Roman"/>
        </w:rPr>
        <w:t>The</w:t>
      </w:r>
      <w:r>
        <w:rPr>
          <w:rFonts w:cs="Times New Roman"/>
        </w:rPr>
        <w:t xml:space="preserve"> </w:t>
      </w:r>
      <w:r w:rsidR="006C49CF">
        <w:rPr>
          <w:rFonts w:cs="Times New Roman"/>
        </w:rPr>
        <w:t xml:space="preserve">AIR </w:t>
      </w:r>
      <w:r>
        <w:rPr>
          <w:rFonts w:cs="Times New Roman"/>
        </w:rPr>
        <w:t>secure browser</w:t>
      </w:r>
      <w:r w:rsidRPr="005A4FF6">
        <w:rPr>
          <w:rFonts w:cs="Times New Roman"/>
        </w:rPr>
        <w:t xml:space="preserve"> </w:t>
      </w:r>
      <w:r>
        <w:rPr>
          <w:rFonts w:cs="Times New Roman"/>
        </w:rPr>
        <w:t xml:space="preserve">is a web browser for taking </w:t>
      </w:r>
      <w:r w:rsidR="00300948">
        <w:rPr>
          <w:rFonts w:cs="Times New Roman"/>
        </w:rPr>
        <w:t xml:space="preserve">online </w:t>
      </w:r>
      <w:r>
        <w:rPr>
          <w:rFonts w:cs="Times New Roman"/>
        </w:rPr>
        <w:t>assessment</w:t>
      </w:r>
      <w:r w:rsidR="00300948">
        <w:rPr>
          <w:rFonts w:cs="Times New Roman"/>
        </w:rPr>
        <w:t>s</w:t>
      </w:r>
      <w:r>
        <w:rPr>
          <w:rFonts w:cs="Times New Roman"/>
        </w:rPr>
        <w:t xml:space="preserve">. The secure browser </w:t>
      </w:r>
      <w:r w:rsidRPr="005A4FF6">
        <w:rPr>
          <w:rFonts w:cs="Times New Roman"/>
        </w:rPr>
        <w:t>prevent</w:t>
      </w:r>
      <w:r>
        <w:rPr>
          <w:rFonts w:cs="Times New Roman"/>
        </w:rPr>
        <w:t>s</w:t>
      </w:r>
      <w:r w:rsidRPr="005A4FF6">
        <w:rPr>
          <w:rFonts w:cs="Times New Roman"/>
        </w:rPr>
        <w:t xml:space="preserve"> students from accessing other computer or Internet applications </w:t>
      </w:r>
      <w:r w:rsidR="006C49CF">
        <w:rPr>
          <w:rFonts w:cs="Times New Roman"/>
        </w:rPr>
        <w:t>and from</w:t>
      </w:r>
      <w:r w:rsidRPr="005A4FF6">
        <w:rPr>
          <w:rFonts w:cs="Times New Roman"/>
        </w:rPr>
        <w:t xml:space="preserve"> copying test information. </w:t>
      </w:r>
      <w:r w:rsidR="00E63B16">
        <w:rPr>
          <w:rFonts w:cs="Times New Roman"/>
        </w:rPr>
        <w:t xml:space="preserve">It also </w:t>
      </w:r>
      <w:r w:rsidR="006C49CF">
        <w:rPr>
          <w:rFonts w:cs="Times New Roman"/>
        </w:rPr>
        <w:t xml:space="preserve">occupies </w:t>
      </w:r>
      <w:r w:rsidR="00E63B16">
        <w:rPr>
          <w:rFonts w:cs="Times New Roman"/>
        </w:rPr>
        <w:t>the entire computer screen</w:t>
      </w:r>
      <w:r w:rsidR="00351BFA">
        <w:rPr>
          <w:rFonts w:cs="Times New Roman"/>
        </w:rPr>
        <w:t xml:space="preserve">. </w:t>
      </w:r>
    </w:p>
    <w:p w:rsidR="00696D0F" w:rsidRDefault="00696D0F" w:rsidP="00696D0F">
      <w:pPr>
        <w:pStyle w:val="Heading2"/>
      </w:pPr>
      <w:bookmarkStart w:id="4" w:name="_Toc412472773"/>
      <w:r>
        <w:t>Scope</w:t>
      </w:r>
      <w:bookmarkEnd w:id="4"/>
    </w:p>
    <w:p w:rsidR="00AB413C" w:rsidRDefault="00AB413C" w:rsidP="006E121B">
      <w:r>
        <w:t xml:space="preserve">This manual provides </w:t>
      </w:r>
      <w:r w:rsidR="00F033D1">
        <w:t>instructions for</w:t>
      </w:r>
      <w:r>
        <w:t xml:space="preserve"> </w:t>
      </w:r>
      <w:r w:rsidR="00096029">
        <w:t xml:space="preserve">installing </w:t>
      </w:r>
      <w:r w:rsidR="006C49CF">
        <w:t xml:space="preserve">the </w:t>
      </w:r>
      <w:r w:rsidR="00096029">
        <w:t xml:space="preserve">secure browsers on computers and devices </w:t>
      </w:r>
      <w:r w:rsidR="00F56CB1">
        <w:t xml:space="preserve">used for </w:t>
      </w:r>
      <w:r w:rsidR="00300948">
        <w:t>online assessments</w:t>
      </w:r>
      <w:r w:rsidR="00776229">
        <w:t>.</w:t>
      </w:r>
    </w:p>
    <w:p w:rsidR="00696D0F" w:rsidRDefault="00696D0F" w:rsidP="00696D0F">
      <w:pPr>
        <w:pStyle w:val="Heading2"/>
      </w:pPr>
      <w:bookmarkStart w:id="5" w:name="_Toc412472774"/>
      <w:r>
        <w:t>System Requirements</w:t>
      </w:r>
      <w:bookmarkEnd w:id="5"/>
    </w:p>
    <w:p w:rsidR="00696D0F" w:rsidRPr="00696D0F" w:rsidRDefault="00696D0F" w:rsidP="00696D0F">
      <w:r>
        <w:t xml:space="preserve">For the secure browser to work correctly, the computer on which you install it must have a supported operating system. For a list of supported operating systems, see the </w:t>
      </w:r>
      <w:r w:rsidR="00C81F87">
        <w:rPr>
          <w:rStyle w:val="Emphasis"/>
        </w:rPr>
        <w:t>Online System Requirements</w:t>
      </w:r>
      <w:r w:rsidR="00C42C7F" w:rsidRPr="00B00DCA">
        <w:t xml:space="preserve"> </w:t>
      </w:r>
      <w:r>
        <w:t xml:space="preserve">available </w:t>
      </w:r>
      <w:r w:rsidR="00FD1BB3">
        <w:t xml:space="preserve">from </w:t>
      </w:r>
      <w:r>
        <w:t xml:space="preserve">the </w:t>
      </w:r>
      <w:r w:rsidR="00AD5E8B">
        <w:t>OCBA (Ohio Computer Based Assessments)</w:t>
      </w:r>
      <w:r>
        <w:t xml:space="preserve"> portal at </w:t>
      </w:r>
      <w:fldSimple w:instr=" DOCPROPERTY  aPortalAddress  \* MERGEFORMAT ">
        <w:r w:rsidR="00C60349">
          <w:t>http://oh.portal.airast.org/ocba/</w:t>
        </w:r>
      </w:fldSimple>
      <w:r>
        <w:t>.</w:t>
      </w:r>
      <w:r w:rsidR="006C49CF">
        <w:t xml:space="preserve"> </w:t>
      </w:r>
    </w:p>
    <w:p w:rsidR="001F483A" w:rsidRDefault="001F483A" w:rsidP="005C0C74">
      <w:pPr>
        <w:pStyle w:val="Heading2"/>
      </w:pPr>
      <w:bookmarkStart w:id="6" w:name="_Toc412472775"/>
      <w:r>
        <w:t>Manual Content</w:t>
      </w:r>
      <w:bookmarkEnd w:id="6"/>
    </w:p>
    <w:p w:rsidR="000C4B84" w:rsidRPr="000C4B84" w:rsidRDefault="006B3EEA" w:rsidP="006E121B">
      <w:r>
        <w:t>This manual is organized as follows:</w:t>
      </w:r>
    </w:p>
    <w:p w:rsidR="00AF0F7A" w:rsidRPr="00E11F66" w:rsidRDefault="00AF0F7A" w:rsidP="00AF0F7A">
      <w:pPr>
        <w:pStyle w:val="ListBullet"/>
      </w:pPr>
      <w:r w:rsidRPr="00C60349">
        <w:rPr>
          <w:rStyle w:val="CrossReference"/>
        </w:rPr>
        <w:fldChar w:fldCharType="begin"/>
      </w:r>
      <w:r w:rsidR="003954F1" w:rsidRPr="00C60349">
        <w:rPr>
          <w:rStyle w:val="CrossReference"/>
        </w:rPr>
        <w:instrText xml:space="preserve"> REF _Ref399248599  \* MERGEFORMAT \r \h </w:instrText>
      </w:r>
      <w:r w:rsidRPr="00C60349">
        <w:rPr>
          <w:rStyle w:val="CrossReference"/>
        </w:rPr>
      </w:r>
      <w:r w:rsidRPr="00C60349">
        <w:rPr>
          <w:rStyle w:val="CrossReference"/>
        </w:rPr>
        <w:fldChar w:fldCharType="separate"/>
      </w:r>
      <w:r w:rsidR="00C60349">
        <w:rPr>
          <w:rStyle w:val="CrossReference"/>
        </w:rPr>
        <w:t>Section I</w:t>
      </w:r>
      <w:r w:rsidRPr="00C60349">
        <w:rPr>
          <w:rStyle w:val="CrossReference"/>
        </w:rPr>
        <w:fldChar w:fldCharType="end"/>
      </w:r>
      <w:r w:rsidRPr="00E11F66">
        <w:t xml:space="preserve">, </w:t>
      </w:r>
      <w:r w:rsidRPr="00C60349">
        <w:rPr>
          <w:rStyle w:val="CrossReference"/>
        </w:rPr>
        <w:fldChar w:fldCharType="begin"/>
      </w:r>
      <w:r w:rsidR="003954F1" w:rsidRPr="00C60349">
        <w:rPr>
          <w:rStyle w:val="CrossReference"/>
        </w:rPr>
        <w:instrText xml:space="preserve"> REF _Ref399248602  \* MERGEFORMAT \h </w:instrText>
      </w:r>
      <w:r w:rsidRPr="00C60349">
        <w:rPr>
          <w:rStyle w:val="CrossReference"/>
        </w:rPr>
      </w:r>
      <w:r w:rsidRPr="00C60349">
        <w:rPr>
          <w:rStyle w:val="CrossReference"/>
        </w:rPr>
        <w:fldChar w:fldCharType="separate"/>
      </w:r>
      <w:r w:rsidR="00C60349" w:rsidRPr="00C60349">
        <w:rPr>
          <w:rStyle w:val="CrossReference"/>
        </w:rPr>
        <w:t>Introduction to the Secure Browser Manual</w:t>
      </w:r>
      <w:r w:rsidRPr="00C60349">
        <w:rPr>
          <w:rStyle w:val="CrossReference"/>
        </w:rPr>
        <w:fldChar w:fldCharType="end"/>
      </w:r>
      <w:r w:rsidRPr="00E11F66">
        <w:t xml:space="preserve"> (this section), describes this guide.</w:t>
      </w:r>
    </w:p>
    <w:p w:rsidR="00BC1FFC" w:rsidRPr="00E11F66" w:rsidRDefault="005C0C74" w:rsidP="00E90B94">
      <w:pPr>
        <w:pStyle w:val="ListBullet"/>
      </w:pPr>
      <w:r w:rsidRPr="00C60349">
        <w:rPr>
          <w:rStyle w:val="CrossReference"/>
        </w:rPr>
        <w:fldChar w:fldCharType="begin"/>
      </w:r>
      <w:r w:rsidR="00167E33" w:rsidRPr="00C60349">
        <w:rPr>
          <w:rStyle w:val="CrossReference"/>
        </w:rPr>
        <w:instrText xml:space="preserve"> REF _Ref397426400  </w:instrText>
      </w:r>
      <w:r w:rsidR="00EA7C2F" w:rsidRPr="00C60349">
        <w:rPr>
          <w:rStyle w:val="CrossReference"/>
        </w:rPr>
        <w:instrText xml:space="preserve">\* MERGEFORMAT </w:instrText>
      </w:r>
      <w:r w:rsidR="00167E33" w:rsidRPr="00C60349">
        <w:rPr>
          <w:rStyle w:val="CrossReference"/>
        </w:rPr>
        <w:instrText xml:space="preserve">\r \h </w:instrText>
      </w:r>
      <w:r w:rsidRPr="00C60349">
        <w:rPr>
          <w:rStyle w:val="CrossReference"/>
        </w:rPr>
      </w:r>
      <w:r w:rsidRPr="00C60349">
        <w:rPr>
          <w:rStyle w:val="CrossReference"/>
        </w:rPr>
        <w:fldChar w:fldCharType="separate"/>
      </w:r>
      <w:r w:rsidR="00C60349">
        <w:rPr>
          <w:rStyle w:val="CrossReference"/>
        </w:rPr>
        <w:t>Section II</w:t>
      </w:r>
      <w:r w:rsidRPr="00C60349">
        <w:rPr>
          <w:rStyle w:val="CrossReference"/>
        </w:rPr>
        <w:fldChar w:fldCharType="end"/>
      </w:r>
      <w:r w:rsidRPr="00E11F66">
        <w:t xml:space="preserve">, </w:t>
      </w:r>
      <w:r w:rsidRPr="00C60349">
        <w:rPr>
          <w:rStyle w:val="CrossReference"/>
        </w:rPr>
        <w:fldChar w:fldCharType="begin"/>
      </w:r>
      <w:r w:rsidR="00167E33" w:rsidRPr="00C60349">
        <w:rPr>
          <w:rStyle w:val="CrossReference"/>
        </w:rPr>
        <w:instrText xml:space="preserve"> REF _Ref397426402  </w:instrText>
      </w:r>
      <w:r w:rsidR="00EA7C2F" w:rsidRPr="00C60349">
        <w:rPr>
          <w:rStyle w:val="CrossReference"/>
        </w:rPr>
        <w:instrText xml:space="preserve">\* MERGEFORMAT </w:instrText>
      </w:r>
      <w:r w:rsidR="00167E33" w:rsidRPr="00C60349">
        <w:rPr>
          <w:rStyle w:val="CrossReference"/>
        </w:rPr>
        <w:instrText xml:space="preserve">\h </w:instrText>
      </w:r>
      <w:r w:rsidRPr="00C60349">
        <w:rPr>
          <w:rStyle w:val="CrossReference"/>
        </w:rPr>
      </w:r>
      <w:r w:rsidRPr="00C60349">
        <w:rPr>
          <w:rStyle w:val="CrossReference"/>
        </w:rPr>
        <w:fldChar w:fldCharType="separate"/>
      </w:r>
      <w:r w:rsidR="00C60349" w:rsidRPr="00C60349">
        <w:rPr>
          <w:rStyle w:val="CrossReference"/>
        </w:rPr>
        <w:t>Installing the Secure Browser on Desktop and Laptops</w:t>
      </w:r>
      <w:r w:rsidRPr="00C60349">
        <w:rPr>
          <w:rStyle w:val="CrossReference"/>
        </w:rPr>
        <w:fldChar w:fldCharType="end"/>
      </w:r>
      <w:r w:rsidR="00BC1FFC" w:rsidRPr="00E11F66">
        <w:t xml:space="preserve">, </w:t>
      </w:r>
      <w:r w:rsidR="00C92E3D" w:rsidRPr="00E11F66">
        <w:t>includes instructions for installing the secure browser</w:t>
      </w:r>
      <w:r w:rsidR="00A34BF3" w:rsidRPr="00E11F66">
        <w:t xml:space="preserve"> onto supported Windows, Mac, and Linux platforms</w:t>
      </w:r>
      <w:r w:rsidR="00BC1FFC" w:rsidRPr="00E11F66">
        <w:t>.</w:t>
      </w:r>
    </w:p>
    <w:p w:rsidR="00A34BF3" w:rsidRPr="00E11F66" w:rsidRDefault="005C0C74" w:rsidP="00E90B94">
      <w:pPr>
        <w:pStyle w:val="ListBullet"/>
      </w:pPr>
      <w:r w:rsidRPr="00C60349">
        <w:rPr>
          <w:rStyle w:val="CrossReference"/>
        </w:rPr>
        <w:fldChar w:fldCharType="begin"/>
      </w:r>
      <w:r w:rsidR="00167E33" w:rsidRPr="00C60349">
        <w:rPr>
          <w:rStyle w:val="CrossReference"/>
        </w:rPr>
        <w:instrText xml:space="preserve"> REF _Ref397426444  </w:instrText>
      </w:r>
      <w:r w:rsidR="00EA7C2F" w:rsidRPr="00C60349">
        <w:rPr>
          <w:rStyle w:val="CrossReference"/>
        </w:rPr>
        <w:instrText xml:space="preserve">\* MERGEFORMAT </w:instrText>
      </w:r>
      <w:r w:rsidR="00167E33" w:rsidRPr="00C60349">
        <w:rPr>
          <w:rStyle w:val="CrossReference"/>
        </w:rPr>
        <w:instrText xml:space="preserve">\r \h </w:instrText>
      </w:r>
      <w:r w:rsidRPr="00C60349">
        <w:rPr>
          <w:rStyle w:val="CrossReference"/>
        </w:rPr>
      </w:r>
      <w:r w:rsidRPr="00C60349">
        <w:rPr>
          <w:rStyle w:val="CrossReference"/>
        </w:rPr>
        <w:fldChar w:fldCharType="separate"/>
      </w:r>
      <w:r w:rsidR="00C60349">
        <w:rPr>
          <w:rStyle w:val="CrossReference"/>
        </w:rPr>
        <w:t>Section III</w:t>
      </w:r>
      <w:r w:rsidRPr="00C60349">
        <w:rPr>
          <w:rStyle w:val="CrossReference"/>
        </w:rPr>
        <w:fldChar w:fldCharType="end"/>
      </w:r>
      <w:r w:rsidRPr="00E11F66">
        <w:t xml:space="preserve">, </w:t>
      </w:r>
      <w:r w:rsidRPr="00C60349">
        <w:rPr>
          <w:rStyle w:val="CrossReference"/>
        </w:rPr>
        <w:fldChar w:fldCharType="begin"/>
      </w:r>
      <w:r w:rsidR="00167E33" w:rsidRPr="00C60349">
        <w:rPr>
          <w:rStyle w:val="CrossReference"/>
        </w:rPr>
        <w:instrText xml:space="preserve"> REF _Ref397426446  </w:instrText>
      </w:r>
      <w:r w:rsidR="00EA7C2F" w:rsidRPr="00C60349">
        <w:rPr>
          <w:rStyle w:val="CrossReference"/>
        </w:rPr>
        <w:instrText xml:space="preserve">\* MERGEFORMAT </w:instrText>
      </w:r>
      <w:r w:rsidR="00167E33" w:rsidRPr="00C60349">
        <w:rPr>
          <w:rStyle w:val="CrossReference"/>
        </w:rPr>
        <w:instrText xml:space="preserve">\h </w:instrText>
      </w:r>
      <w:r w:rsidRPr="00C60349">
        <w:rPr>
          <w:rStyle w:val="CrossReference"/>
        </w:rPr>
      </w:r>
      <w:r w:rsidRPr="00C60349">
        <w:rPr>
          <w:rStyle w:val="CrossReference"/>
        </w:rPr>
        <w:fldChar w:fldCharType="separate"/>
      </w:r>
      <w:r w:rsidR="00C60349" w:rsidRPr="00C60349">
        <w:rPr>
          <w:rStyle w:val="CrossReference"/>
        </w:rPr>
        <w:t>Installing the Secure Browser on Mobile Devices</w:t>
      </w:r>
      <w:r w:rsidRPr="00C60349">
        <w:rPr>
          <w:rStyle w:val="CrossReference"/>
        </w:rPr>
        <w:fldChar w:fldCharType="end"/>
      </w:r>
      <w:r w:rsidR="00A34BF3" w:rsidRPr="00E11F66">
        <w:t>, includes instructions for installing the mobile secure browser onto supported iOS, Android, and Chrome OS platforms.</w:t>
      </w:r>
    </w:p>
    <w:p w:rsidR="00864705" w:rsidRPr="00E11F66" w:rsidRDefault="00864705" w:rsidP="00864705">
      <w:pPr>
        <w:pStyle w:val="ListBullet"/>
      </w:pPr>
      <w:r w:rsidRPr="00C60349">
        <w:rPr>
          <w:rStyle w:val="CrossReference"/>
        </w:rPr>
        <w:fldChar w:fldCharType="begin"/>
      </w:r>
      <w:r w:rsidRPr="00C60349">
        <w:rPr>
          <w:rStyle w:val="CrossReference"/>
        </w:rPr>
        <w:instrText xml:space="preserve"> REF _Ref397426418  </w:instrText>
      </w:r>
      <w:r w:rsidR="00EA7C2F" w:rsidRPr="00C60349">
        <w:rPr>
          <w:rStyle w:val="CrossReference"/>
        </w:rPr>
        <w:instrText xml:space="preserve">\* MERGEFORMAT </w:instrText>
      </w:r>
      <w:r w:rsidRPr="00C60349">
        <w:rPr>
          <w:rStyle w:val="CrossReference"/>
        </w:rPr>
        <w:instrText xml:space="preserve">\r \h </w:instrText>
      </w:r>
      <w:r w:rsidRPr="00C60349">
        <w:rPr>
          <w:rStyle w:val="CrossReference"/>
        </w:rPr>
      </w:r>
      <w:r w:rsidRPr="00C60349">
        <w:rPr>
          <w:rStyle w:val="CrossReference"/>
        </w:rPr>
        <w:fldChar w:fldCharType="separate"/>
      </w:r>
      <w:r w:rsidR="00C60349">
        <w:rPr>
          <w:rStyle w:val="CrossReference"/>
        </w:rPr>
        <w:t>Section IV</w:t>
      </w:r>
      <w:r w:rsidRPr="00C60349">
        <w:rPr>
          <w:rStyle w:val="CrossReference"/>
        </w:rPr>
        <w:fldChar w:fldCharType="end"/>
      </w:r>
      <w:r w:rsidRPr="00E11F66">
        <w:t xml:space="preserve">, </w:t>
      </w:r>
      <w:r w:rsidRPr="00C60349">
        <w:rPr>
          <w:rStyle w:val="CrossReference"/>
        </w:rPr>
        <w:fldChar w:fldCharType="begin"/>
      </w:r>
      <w:r w:rsidRPr="00C60349">
        <w:rPr>
          <w:rStyle w:val="CrossReference"/>
        </w:rPr>
        <w:instrText xml:space="preserve"> REF _Ref397426421  </w:instrText>
      </w:r>
      <w:r w:rsidR="00EA7C2F" w:rsidRPr="00C60349">
        <w:rPr>
          <w:rStyle w:val="CrossReference"/>
        </w:rPr>
        <w:instrText xml:space="preserve">\* MERGEFORMAT </w:instrText>
      </w:r>
      <w:r w:rsidRPr="00C60349">
        <w:rPr>
          <w:rStyle w:val="CrossReference"/>
        </w:rPr>
        <w:instrText xml:space="preserve">\h </w:instrText>
      </w:r>
      <w:r w:rsidRPr="00C60349">
        <w:rPr>
          <w:rStyle w:val="CrossReference"/>
        </w:rPr>
      </w:r>
      <w:r w:rsidRPr="00C60349">
        <w:rPr>
          <w:rStyle w:val="CrossReference"/>
        </w:rPr>
        <w:fldChar w:fldCharType="separate"/>
      </w:r>
      <w:r w:rsidR="00C60349" w:rsidRPr="00C60349">
        <w:rPr>
          <w:rStyle w:val="CrossReference"/>
        </w:rPr>
        <w:t>Proxy Settings for Desktop Secure Browsers</w:t>
      </w:r>
      <w:r w:rsidRPr="00C60349">
        <w:rPr>
          <w:rStyle w:val="CrossReference"/>
        </w:rPr>
        <w:fldChar w:fldCharType="end"/>
      </w:r>
      <w:r w:rsidRPr="00E11F66">
        <w:t xml:space="preserve">, provides commands for specifying proxy servers that the secure browser should use. </w:t>
      </w:r>
    </w:p>
    <w:p w:rsidR="009E52CF" w:rsidRPr="00E11F66" w:rsidRDefault="00E7073A" w:rsidP="009E52CF">
      <w:pPr>
        <w:pStyle w:val="ListBullet"/>
      </w:pPr>
      <w:r w:rsidRPr="00C60349">
        <w:rPr>
          <w:rStyle w:val="CrossReference"/>
        </w:rPr>
        <w:fldChar w:fldCharType="begin"/>
      </w:r>
      <w:r w:rsidR="00167E33" w:rsidRPr="00C60349">
        <w:rPr>
          <w:rStyle w:val="CrossReference"/>
        </w:rPr>
        <w:instrText xml:space="preserve"> REF _Ref397665229  </w:instrText>
      </w:r>
      <w:r w:rsidR="00EA7C2F" w:rsidRPr="00C60349">
        <w:rPr>
          <w:rStyle w:val="CrossReference"/>
        </w:rPr>
        <w:instrText xml:space="preserve">\* MERGEFORMAT </w:instrText>
      </w:r>
      <w:r w:rsidR="00167E33" w:rsidRPr="00C60349">
        <w:rPr>
          <w:rStyle w:val="CrossReference"/>
        </w:rPr>
        <w:instrText xml:space="preserve">\r \h </w:instrText>
      </w:r>
      <w:r w:rsidRPr="00C60349">
        <w:rPr>
          <w:rStyle w:val="CrossReference"/>
        </w:rPr>
      </w:r>
      <w:r w:rsidRPr="00C60349">
        <w:rPr>
          <w:rStyle w:val="CrossReference"/>
        </w:rPr>
        <w:fldChar w:fldCharType="separate"/>
      </w:r>
      <w:r w:rsidR="00C60349">
        <w:rPr>
          <w:rStyle w:val="CrossReference"/>
        </w:rPr>
        <w:t>Appendix A</w:t>
      </w:r>
      <w:r w:rsidRPr="00C60349">
        <w:rPr>
          <w:rStyle w:val="CrossReference"/>
        </w:rPr>
        <w:fldChar w:fldCharType="end"/>
      </w:r>
      <w:r w:rsidRPr="00E11F66">
        <w:t xml:space="preserve">, </w:t>
      </w:r>
      <w:r w:rsidR="009E52CF" w:rsidRPr="00C60349">
        <w:rPr>
          <w:rStyle w:val="CrossReference"/>
        </w:rPr>
        <w:fldChar w:fldCharType="begin"/>
      </w:r>
      <w:r w:rsidR="00167E33" w:rsidRPr="00C60349">
        <w:rPr>
          <w:rStyle w:val="CrossReference"/>
        </w:rPr>
        <w:instrText xml:space="preserve"> REF _Ref398203172  </w:instrText>
      </w:r>
      <w:r w:rsidR="00EA7C2F" w:rsidRPr="00C60349">
        <w:rPr>
          <w:rStyle w:val="CrossReference"/>
        </w:rPr>
        <w:instrText xml:space="preserve">\* MERGEFORMAT </w:instrText>
      </w:r>
      <w:r w:rsidR="00167E33" w:rsidRPr="00C60349">
        <w:rPr>
          <w:rStyle w:val="CrossReference"/>
        </w:rPr>
        <w:instrText xml:space="preserve">\h </w:instrText>
      </w:r>
      <w:r w:rsidR="009E52CF" w:rsidRPr="00C60349">
        <w:rPr>
          <w:rStyle w:val="CrossReference"/>
        </w:rPr>
      </w:r>
      <w:r w:rsidR="009E52CF" w:rsidRPr="00C60349">
        <w:rPr>
          <w:rStyle w:val="CrossReference"/>
        </w:rPr>
        <w:fldChar w:fldCharType="separate"/>
      </w:r>
      <w:r w:rsidR="00C60349" w:rsidRPr="00C60349">
        <w:rPr>
          <w:rStyle w:val="CrossReference"/>
        </w:rPr>
        <w:t>Creating Group Policy Objects</w:t>
      </w:r>
      <w:r w:rsidR="009E52CF" w:rsidRPr="00C60349">
        <w:rPr>
          <w:rStyle w:val="CrossReference"/>
        </w:rPr>
        <w:fldChar w:fldCharType="end"/>
      </w:r>
      <w:r w:rsidR="009E52CF" w:rsidRPr="00E11F66">
        <w:t>, describes how to create scripts that launch when a user logs into a Windows computer.</w:t>
      </w:r>
    </w:p>
    <w:p w:rsidR="00E7073A" w:rsidRPr="00E11F66" w:rsidRDefault="009E52CF" w:rsidP="00E90B94">
      <w:pPr>
        <w:pStyle w:val="ListBullet"/>
      </w:pPr>
      <w:r w:rsidRPr="00C60349">
        <w:rPr>
          <w:rStyle w:val="CrossReference"/>
        </w:rPr>
        <w:fldChar w:fldCharType="begin"/>
      </w:r>
      <w:r w:rsidR="00167E33" w:rsidRPr="00C60349">
        <w:rPr>
          <w:rStyle w:val="CrossReference"/>
        </w:rPr>
        <w:instrText xml:space="preserve"> REF _Ref398210614  </w:instrText>
      </w:r>
      <w:r w:rsidR="00EA7C2F" w:rsidRPr="00C60349">
        <w:rPr>
          <w:rStyle w:val="CrossReference"/>
        </w:rPr>
        <w:instrText xml:space="preserve">\* MERGEFORMAT </w:instrText>
      </w:r>
      <w:r w:rsidR="00167E33" w:rsidRPr="00C60349">
        <w:rPr>
          <w:rStyle w:val="CrossReference"/>
        </w:rPr>
        <w:instrText xml:space="preserve">\r \h </w:instrText>
      </w:r>
      <w:r w:rsidRPr="00C60349">
        <w:rPr>
          <w:rStyle w:val="CrossReference"/>
        </w:rPr>
      </w:r>
      <w:r w:rsidRPr="00C60349">
        <w:rPr>
          <w:rStyle w:val="CrossReference"/>
        </w:rPr>
        <w:fldChar w:fldCharType="separate"/>
      </w:r>
      <w:r w:rsidR="00C60349">
        <w:rPr>
          <w:rStyle w:val="CrossReference"/>
        </w:rPr>
        <w:t>Appendix B</w:t>
      </w:r>
      <w:r w:rsidRPr="00C60349">
        <w:rPr>
          <w:rStyle w:val="CrossReference"/>
        </w:rPr>
        <w:fldChar w:fldCharType="end"/>
      </w:r>
      <w:r w:rsidRPr="00E11F66">
        <w:t xml:space="preserve">, </w:t>
      </w:r>
      <w:r w:rsidRPr="00C60349">
        <w:rPr>
          <w:rStyle w:val="CrossReference"/>
        </w:rPr>
        <w:fldChar w:fldCharType="begin"/>
      </w:r>
      <w:r w:rsidR="00167E33" w:rsidRPr="00C60349">
        <w:rPr>
          <w:rStyle w:val="CrossReference"/>
        </w:rPr>
        <w:instrText xml:space="preserve"> REF _Ref398210610  </w:instrText>
      </w:r>
      <w:r w:rsidR="00EA7C2F" w:rsidRPr="00C60349">
        <w:rPr>
          <w:rStyle w:val="CrossReference"/>
        </w:rPr>
        <w:instrText xml:space="preserve">\* MERGEFORMAT </w:instrText>
      </w:r>
      <w:r w:rsidR="00167E33" w:rsidRPr="00C60349">
        <w:rPr>
          <w:rStyle w:val="CrossReference"/>
        </w:rPr>
        <w:instrText xml:space="preserve">\h </w:instrText>
      </w:r>
      <w:r w:rsidRPr="00C60349">
        <w:rPr>
          <w:rStyle w:val="CrossReference"/>
        </w:rPr>
      </w:r>
      <w:r w:rsidRPr="00C60349">
        <w:rPr>
          <w:rStyle w:val="CrossReference"/>
        </w:rPr>
        <w:fldChar w:fldCharType="separate"/>
      </w:r>
      <w:r w:rsidR="00C60349" w:rsidRPr="00C60349">
        <w:rPr>
          <w:rStyle w:val="CrossReference"/>
        </w:rPr>
        <w:t>User Support</w:t>
      </w:r>
      <w:r w:rsidRPr="00C60349">
        <w:rPr>
          <w:rStyle w:val="CrossReference"/>
        </w:rPr>
        <w:fldChar w:fldCharType="end"/>
      </w:r>
      <w:r w:rsidR="00E7073A" w:rsidRPr="00E11F66">
        <w:t xml:space="preserve">, provides </w:t>
      </w:r>
      <w:r w:rsidR="00A3647A" w:rsidRPr="00E11F66">
        <w:t>Help Desk information</w:t>
      </w:r>
      <w:r w:rsidR="0030301B" w:rsidRPr="00E11F66">
        <w:t>.</w:t>
      </w:r>
    </w:p>
    <w:p w:rsidR="004754FC" w:rsidRDefault="004754FC" w:rsidP="004754FC">
      <w:pPr>
        <w:pStyle w:val="Heading2"/>
      </w:pPr>
      <w:bookmarkStart w:id="7" w:name="_Toc412472776"/>
      <w:r>
        <w:lastRenderedPageBreak/>
        <w:t xml:space="preserve">Intended </w:t>
      </w:r>
      <w:r w:rsidR="00BD59B6">
        <w:t>Audience</w:t>
      </w:r>
      <w:bookmarkEnd w:id="7"/>
    </w:p>
    <w:p w:rsidR="00BC678F" w:rsidRDefault="00BC678F" w:rsidP="00BC678F">
      <w:pPr>
        <w:keepNext/>
      </w:pPr>
      <w:r>
        <w:t>This installation guide is intended for the following audiences:</w:t>
      </w:r>
    </w:p>
    <w:p w:rsidR="00BC678F" w:rsidRDefault="00BC678F" w:rsidP="00BC678F">
      <w:pPr>
        <w:pStyle w:val="ListBullet"/>
      </w:pPr>
      <w:r>
        <w:t>Technology coordinators familiar with downloading installation packages from the Internet or from a network location and installing software onto Windows, Mac OS X, or Linux</w:t>
      </w:r>
      <w:r w:rsidR="006C49CF">
        <w:t xml:space="preserve"> operating systems or Chromebook, iPad, or Android devices</w:t>
      </w:r>
      <w:r>
        <w:t>.</w:t>
      </w:r>
    </w:p>
    <w:p w:rsidR="00BC678F" w:rsidRDefault="00BC678F" w:rsidP="00BC678F">
      <w:pPr>
        <w:pStyle w:val="ListBullet"/>
      </w:pPr>
      <w:r>
        <w:t>Network administrators familiar with mapping or mounting network drives, and creating and running scripts at the user and host level.</w:t>
      </w:r>
    </w:p>
    <w:p w:rsidR="006B3EEA" w:rsidRDefault="00401855" w:rsidP="006B3EEA">
      <w:pPr>
        <w:pStyle w:val="Heading2"/>
      </w:pPr>
      <w:bookmarkStart w:id="8" w:name="_Toc412472777"/>
      <w:r>
        <w:t>Document</w:t>
      </w:r>
      <w:r w:rsidR="006B3EEA">
        <w:t xml:space="preserve"> Conventions</w:t>
      </w:r>
      <w:bookmarkEnd w:id="8"/>
    </w:p>
    <w:p w:rsidR="006B3EEA" w:rsidRPr="006B3EEA" w:rsidRDefault="00401855" w:rsidP="00595225">
      <w:pPr>
        <w:keepNext/>
      </w:pPr>
      <w:r w:rsidRPr="00C60349">
        <w:rPr>
          <w:rStyle w:val="CrossReference"/>
        </w:rPr>
        <w:fldChar w:fldCharType="begin"/>
      </w:r>
      <w:r w:rsidR="00BE480C" w:rsidRPr="00C60349">
        <w:rPr>
          <w:rStyle w:val="CrossReference"/>
        </w:rPr>
        <w:instrText xml:space="preserve"> REF _Ref400116379  \* MERGEFORMAT \h </w:instrText>
      </w:r>
      <w:r w:rsidRPr="00C60349">
        <w:rPr>
          <w:rStyle w:val="CrossReference"/>
        </w:rPr>
      </w:r>
      <w:r w:rsidRPr="00C60349">
        <w:rPr>
          <w:rStyle w:val="CrossReference"/>
        </w:rPr>
        <w:fldChar w:fldCharType="separate"/>
      </w:r>
      <w:r w:rsidR="00C60349" w:rsidRPr="00C60349">
        <w:rPr>
          <w:rStyle w:val="CrossReference"/>
        </w:rPr>
        <w:t>Table 1</w:t>
      </w:r>
      <w:r w:rsidRPr="00C60349">
        <w:rPr>
          <w:rStyle w:val="CrossReference"/>
        </w:rPr>
        <w:fldChar w:fldCharType="end"/>
      </w:r>
      <w:r>
        <w:t xml:space="preserve"> </w:t>
      </w:r>
      <w:r w:rsidR="006B3EEA">
        <w:t>lists typographical conventions and key symbols.</w:t>
      </w:r>
    </w:p>
    <w:p w:rsidR="001F256C" w:rsidRDefault="00401855" w:rsidP="00DC3BF0">
      <w:pPr>
        <w:pStyle w:val="TableCaption"/>
      </w:pPr>
      <w:bookmarkStart w:id="9" w:name="_Ref400116379"/>
      <w:bookmarkStart w:id="10" w:name="_Toc405371522"/>
      <w:proofErr w:type="gramStart"/>
      <w:r>
        <w:t xml:space="preserve">Table </w:t>
      </w:r>
      <w:r w:rsidR="00A822AB">
        <w:fldChar w:fldCharType="begin"/>
      </w:r>
      <w:r w:rsidR="00A822AB">
        <w:instrText xml:space="preserve"> SEQ Table \* ARABIC </w:instrText>
      </w:r>
      <w:r w:rsidR="00A822AB">
        <w:fldChar w:fldCharType="separate"/>
      </w:r>
      <w:r w:rsidR="00C60349">
        <w:rPr>
          <w:noProof/>
        </w:rPr>
        <w:t>1</w:t>
      </w:r>
      <w:r w:rsidR="00A822AB">
        <w:rPr>
          <w:noProof/>
        </w:rPr>
        <w:fldChar w:fldCharType="end"/>
      </w:r>
      <w:bookmarkEnd w:id="9"/>
      <w:r>
        <w:t>.</w:t>
      </w:r>
      <w:proofErr w:type="gramEnd"/>
      <w:r>
        <w:t xml:space="preserve"> Document conventions</w:t>
      </w:r>
      <w:bookmarkEnd w:id="10"/>
    </w:p>
    <w:tbl>
      <w:tblPr>
        <w:tblStyle w:val="TableGrid"/>
        <w:tblW w:w="0" w:type="auto"/>
        <w:tblLayout w:type="fixed"/>
        <w:tblLook w:val="04A0" w:firstRow="1" w:lastRow="0" w:firstColumn="1" w:lastColumn="0" w:noHBand="0" w:noVBand="1"/>
      </w:tblPr>
      <w:tblGrid>
        <w:gridCol w:w="1170"/>
        <w:gridCol w:w="8190"/>
      </w:tblGrid>
      <w:tr w:rsidR="001F256C" w:rsidRPr="001F256C" w:rsidTr="00E90B94">
        <w:trPr>
          <w:cnfStyle w:val="100000000000" w:firstRow="1" w:lastRow="0" w:firstColumn="0" w:lastColumn="0" w:oddVBand="0" w:evenVBand="0" w:oddHBand="0" w:evenHBand="0" w:firstRowFirstColumn="0" w:firstRowLastColumn="0" w:lastRowFirstColumn="0" w:lastRowLastColumn="0"/>
          <w:tblHeader/>
        </w:trPr>
        <w:tc>
          <w:tcPr>
            <w:tcW w:w="1170" w:type="dxa"/>
          </w:tcPr>
          <w:p w:rsidR="001F256C" w:rsidRPr="001F256C" w:rsidRDefault="000C4B84" w:rsidP="00DC3BF0">
            <w:pPr>
              <w:pStyle w:val="TableHeader"/>
            </w:pPr>
            <w:r>
              <w:t>Element</w:t>
            </w:r>
          </w:p>
        </w:tc>
        <w:tc>
          <w:tcPr>
            <w:tcW w:w="8190" w:type="dxa"/>
          </w:tcPr>
          <w:p w:rsidR="001F256C" w:rsidRPr="001F256C" w:rsidRDefault="001F256C" w:rsidP="00DC3BF0">
            <w:pPr>
              <w:pStyle w:val="TableHeader"/>
            </w:pPr>
            <w:r>
              <w:t>Description</w:t>
            </w:r>
          </w:p>
        </w:tc>
      </w:tr>
      <w:tr w:rsidR="00133C7E" w:rsidRPr="001F256C" w:rsidTr="00133C7E">
        <w:tc>
          <w:tcPr>
            <w:tcW w:w="1170" w:type="dxa"/>
          </w:tcPr>
          <w:p w:rsidR="00133C7E" w:rsidRPr="001F256C" w:rsidRDefault="00133C7E" w:rsidP="00133C7E">
            <w:pPr>
              <w:pStyle w:val="TableTextCenter"/>
              <w:keepNext/>
            </w:pPr>
            <w:r>
              <w:drawing>
                <wp:inline distT="0" distB="0" distL="0" distR="0" wp14:anchorId="06D01291" wp14:editId="7764E75D">
                  <wp:extent cx="318907" cy="262220"/>
                  <wp:effectExtent l="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907" cy="262220"/>
                          </a:xfrm>
                          <a:prstGeom prst="rect">
                            <a:avLst/>
                          </a:prstGeom>
                        </pic:spPr>
                      </pic:pic>
                    </a:graphicData>
                  </a:graphic>
                </wp:inline>
              </w:drawing>
            </w:r>
          </w:p>
        </w:tc>
        <w:tc>
          <w:tcPr>
            <w:tcW w:w="8190" w:type="dxa"/>
          </w:tcPr>
          <w:p w:rsidR="00133C7E" w:rsidRPr="000B2C86" w:rsidRDefault="00133C7E" w:rsidP="00133C7E">
            <w:pPr>
              <w:pStyle w:val="TableText"/>
              <w:keepNext/>
            </w:pPr>
            <w:r w:rsidRPr="004615B1">
              <w:rPr>
                <w:rStyle w:val="Strong"/>
              </w:rPr>
              <w:t>Warning:</w:t>
            </w:r>
            <w:r w:rsidRPr="00623535">
              <w:t xml:space="preserve"> </w:t>
            </w:r>
            <w:r w:rsidRPr="000B2C86">
              <w:t>This symbol accompanies important information regarding actions that may cause</w:t>
            </w:r>
            <w:r>
              <w:t xml:space="preserve"> fatal</w:t>
            </w:r>
            <w:r w:rsidRPr="000B2C86">
              <w:t xml:space="preserve"> errors.</w:t>
            </w:r>
            <w:r w:rsidRPr="004615B1" w:rsidDel="006C49CF">
              <w:rPr>
                <w:rStyle w:val="Strong"/>
              </w:rPr>
              <w:t xml:space="preserve"> </w:t>
            </w:r>
          </w:p>
        </w:tc>
      </w:tr>
      <w:tr w:rsidR="001F256C" w:rsidRPr="001F256C" w:rsidTr="00E90B94">
        <w:tc>
          <w:tcPr>
            <w:tcW w:w="1170" w:type="dxa"/>
          </w:tcPr>
          <w:p w:rsidR="001F256C" w:rsidRPr="001F256C" w:rsidRDefault="000C4B84" w:rsidP="00595225">
            <w:pPr>
              <w:pStyle w:val="TableTextCenter"/>
              <w:keepNext/>
            </w:pPr>
            <w:r>
              <w:drawing>
                <wp:inline distT="0" distB="0" distL="0" distR="0" wp14:anchorId="750CDECE" wp14:editId="09CC8724">
                  <wp:extent cx="318907" cy="262220"/>
                  <wp:effectExtent l="0" t="0" r="5080" b="508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8907" cy="262220"/>
                          </a:xfrm>
                          <a:prstGeom prst="rect">
                            <a:avLst/>
                          </a:prstGeom>
                        </pic:spPr>
                      </pic:pic>
                    </a:graphicData>
                  </a:graphic>
                </wp:inline>
              </w:drawing>
            </w:r>
          </w:p>
        </w:tc>
        <w:tc>
          <w:tcPr>
            <w:tcW w:w="8190" w:type="dxa"/>
          </w:tcPr>
          <w:p w:rsidR="001F256C" w:rsidRPr="000B2C86" w:rsidRDefault="000C4B84" w:rsidP="00595225">
            <w:pPr>
              <w:pStyle w:val="TableText"/>
              <w:keepNext/>
            </w:pPr>
            <w:r w:rsidRPr="004615B1">
              <w:rPr>
                <w:rStyle w:val="Strong"/>
              </w:rPr>
              <w:t>Alert</w:t>
            </w:r>
            <w:r w:rsidR="001F256C" w:rsidRPr="004615B1">
              <w:rPr>
                <w:rStyle w:val="Strong"/>
              </w:rPr>
              <w:t>:</w:t>
            </w:r>
            <w:r w:rsidR="001F256C" w:rsidRPr="00623535">
              <w:t xml:space="preserve"> </w:t>
            </w:r>
            <w:r w:rsidR="001F256C" w:rsidRPr="000B2C86">
              <w:t>This symbol accompanies important information regarding a task</w:t>
            </w:r>
            <w:r w:rsidR="00752D73">
              <w:t xml:space="preserve"> that may cause </w:t>
            </w:r>
            <w:r w:rsidR="0055041A">
              <w:t xml:space="preserve">minor </w:t>
            </w:r>
            <w:r w:rsidR="00752D73">
              <w:t>errors</w:t>
            </w:r>
            <w:r w:rsidR="001F256C" w:rsidRPr="000B2C86">
              <w:t xml:space="preserve">. </w:t>
            </w:r>
          </w:p>
        </w:tc>
      </w:tr>
      <w:tr w:rsidR="00706AAE" w:rsidRPr="001F256C" w:rsidTr="00AF072C">
        <w:tc>
          <w:tcPr>
            <w:tcW w:w="1170" w:type="dxa"/>
          </w:tcPr>
          <w:p w:rsidR="00706AAE" w:rsidRPr="001F256C" w:rsidRDefault="006C49CF" w:rsidP="00595225">
            <w:pPr>
              <w:pStyle w:val="TableTextCenter"/>
              <w:keepNext/>
            </w:pPr>
            <w:r>
              <w:drawing>
                <wp:inline distT="0" distB="0" distL="0" distR="0" wp14:anchorId="06691EC3" wp14:editId="09CDD88A">
                  <wp:extent cx="320040" cy="428107"/>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 cy="428107"/>
                          </a:xfrm>
                          <a:prstGeom prst="rect">
                            <a:avLst/>
                          </a:prstGeom>
                        </pic:spPr>
                      </pic:pic>
                    </a:graphicData>
                  </a:graphic>
                </wp:inline>
              </w:drawing>
            </w:r>
          </w:p>
        </w:tc>
        <w:tc>
          <w:tcPr>
            <w:tcW w:w="8190" w:type="dxa"/>
          </w:tcPr>
          <w:p w:rsidR="00706AAE" w:rsidRPr="000B2C86" w:rsidRDefault="006C49CF" w:rsidP="00595225">
            <w:pPr>
              <w:pStyle w:val="TableText"/>
              <w:keepNext/>
            </w:pPr>
            <w:r w:rsidRPr="004615B1">
              <w:rPr>
                <w:rStyle w:val="Strong"/>
              </w:rPr>
              <w:t>Note:</w:t>
            </w:r>
            <w:r w:rsidRPr="000B2C86">
              <w:t xml:space="preserve"> This symbol </w:t>
            </w:r>
            <w:r>
              <w:t>accompanies additional information that may be of interest</w:t>
            </w:r>
            <w:r w:rsidRPr="000B2C86">
              <w:t xml:space="preserve">. </w:t>
            </w:r>
          </w:p>
        </w:tc>
      </w:tr>
      <w:tr w:rsidR="000C4B84" w:rsidRPr="001F256C" w:rsidTr="00E90B94">
        <w:tc>
          <w:tcPr>
            <w:tcW w:w="1170" w:type="dxa"/>
          </w:tcPr>
          <w:p w:rsidR="000C4B84" w:rsidRPr="00623535" w:rsidRDefault="00091378" w:rsidP="00595225">
            <w:pPr>
              <w:pStyle w:val="TableTextCenter"/>
              <w:keepNext/>
              <w:rPr>
                <w:rStyle w:val="Strong"/>
              </w:rPr>
            </w:pPr>
            <w:r w:rsidRPr="00CC4852">
              <w:rPr>
                <w:rStyle w:val="HTMLCode"/>
              </w:rPr>
              <w:t>filename</w:t>
            </w:r>
            <w:r w:rsidRPr="00623535" w:rsidDel="00091378">
              <w:rPr>
                <w:rStyle w:val="Strong"/>
              </w:rPr>
              <w:t xml:space="preserve"> </w:t>
            </w:r>
          </w:p>
        </w:tc>
        <w:tc>
          <w:tcPr>
            <w:tcW w:w="8190" w:type="dxa"/>
          </w:tcPr>
          <w:p w:rsidR="000C4B84" w:rsidRPr="000B2C86" w:rsidRDefault="00091378" w:rsidP="00091378">
            <w:pPr>
              <w:pStyle w:val="TableText"/>
              <w:keepNext/>
            </w:pPr>
            <w:proofErr w:type="spellStart"/>
            <w:r>
              <w:t>Monospaced</w:t>
            </w:r>
            <w:proofErr w:type="spellEnd"/>
            <w:r>
              <w:t xml:space="preserve"> text indicates a directory, filename, or something you enter in a field</w:t>
            </w:r>
            <w:r w:rsidRPr="000B2C86">
              <w:t xml:space="preserve">. </w:t>
            </w:r>
          </w:p>
        </w:tc>
      </w:tr>
      <w:tr w:rsidR="00CC4852" w:rsidRPr="001F256C" w:rsidTr="00AF072C">
        <w:tc>
          <w:tcPr>
            <w:tcW w:w="1170" w:type="dxa"/>
          </w:tcPr>
          <w:p w:rsidR="00CC4852" w:rsidRPr="00CC4852" w:rsidRDefault="00091378" w:rsidP="00091378">
            <w:pPr>
              <w:pStyle w:val="TableTextCenter"/>
              <w:rPr>
                <w:rStyle w:val="HTMLCode"/>
              </w:rPr>
            </w:pPr>
            <w:r w:rsidRPr="00623535">
              <w:rPr>
                <w:rStyle w:val="Strong"/>
              </w:rPr>
              <w:t>text</w:t>
            </w:r>
            <w:r w:rsidRPr="00CC4852">
              <w:rPr>
                <w:rStyle w:val="HTMLCode"/>
              </w:rPr>
              <w:t xml:space="preserve"> </w:t>
            </w:r>
          </w:p>
        </w:tc>
        <w:tc>
          <w:tcPr>
            <w:tcW w:w="8190" w:type="dxa"/>
          </w:tcPr>
          <w:p w:rsidR="00CC4852" w:rsidRPr="000B2C86" w:rsidRDefault="00091378" w:rsidP="00595225">
            <w:pPr>
              <w:pStyle w:val="TableText"/>
            </w:pPr>
            <w:r>
              <w:t>Bold t</w:t>
            </w:r>
            <w:r w:rsidRPr="000B2C86">
              <w:t>ext indicate</w:t>
            </w:r>
            <w:r>
              <w:t>s</w:t>
            </w:r>
            <w:r w:rsidRPr="000B2C86">
              <w:t xml:space="preserve"> a link or button that is clickable. </w:t>
            </w:r>
          </w:p>
        </w:tc>
      </w:tr>
    </w:tbl>
    <w:p w:rsidR="008073A7" w:rsidRDefault="008073A7" w:rsidP="005C0C74">
      <w:pPr>
        <w:rPr>
          <w:rFonts w:eastAsiaTheme="majorEastAsia"/>
        </w:rPr>
      </w:pPr>
    </w:p>
    <w:p w:rsidR="00EC63F4" w:rsidRDefault="00EC63F4" w:rsidP="005C0C74">
      <w:pPr>
        <w:pStyle w:val="Heading2"/>
      </w:pPr>
      <w:bookmarkStart w:id="11" w:name="_Toc412472778"/>
      <w:r>
        <w:t xml:space="preserve">Other </w:t>
      </w:r>
      <w:r w:rsidRPr="00EF2F86">
        <w:t>Resources</w:t>
      </w:r>
      <w:bookmarkEnd w:id="11"/>
    </w:p>
    <w:p w:rsidR="00BC1FFC" w:rsidRDefault="00BC1FFC" w:rsidP="00AF75A6">
      <w:pPr>
        <w:pStyle w:val="ListBullet"/>
        <w:keepNext/>
      </w:pPr>
      <w:r>
        <w:t xml:space="preserve">For information about </w:t>
      </w:r>
      <w:r w:rsidR="00096029">
        <w:t xml:space="preserve">technical specifications and related requirements, including </w:t>
      </w:r>
      <w:r w:rsidR="00FA23BB">
        <w:t xml:space="preserve">supported </w:t>
      </w:r>
      <w:r w:rsidR="00096029">
        <w:t>hardware, software, and text-to-speech</w:t>
      </w:r>
      <w:r>
        <w:t xml:space="preserve">, </w:t>
      </w:r>
      <w:proofErr w:type="gramStart"/>
      <w:r>
        <w:t>r</w:t>
      </w:r>
      <w:r w:rsidR="00AB413C">
        <w:t>efer</w:t>
      </w:r>
      <w:proofErr w:type="gramEnd"/>
      <w:r w:rsidR="00AB413C">
        <w:t xml:space="preserve"> to the </w:t>
      </w:r>
      <w:r w:rsidR="00C42C7F" w:rsidRPr="00B00DCA">
        <w:rPr>
          <w:rStyle w:val="Emphasis"/>
        </w:rPr>
        <w:t>System Requirements for Online Testing</w:t>
      </w:r>
      <w:r w:rsidR="00485EBA">
        <w:t>.</w:t>
      </w:r>
    </w:p>
    <w:p w:rsidR="00B743F5" w:rsidRDefault="00B743F5" w:rsidP="00AF75A6">
      <w:pPr>
        <w:pStyle w:val="ListBullet"/>
        <w:keepNext/>
      </w:pPr>
      <w:r>
        <w:t xml:space="preserve">For information about </w:t>
      </w:r>
      <w:r w:rsidR="00485EBA">
        <w:t>steps to take on test day</w:t>
      </w:r>
      <w:r>
        <w:t xml:space="preserve">, see the </w:t>
      </w:r>
      <w:r w:rsidRPr="000D206F">
        <w:rPr>
          <w:rStyle w:val="Emphasis"/>
        </w:rPr>
        <w:t>Test Administrator User Guide</w:t>
      </w:r>
      <w:r>
        <w:t>.</w:t>
      </w:r>
    </w:p>
    <w:p w:rsidR="00B743F5" w:rsidRDefault="00B743F5" w:rsidP="000D206F">
      <w:r>
        <w:t>These documents are avail</w:t>
      </w:r>
      <w:r w:rsidR="008C24C9">
        <w:t>a</w:t>
      </w:r>
      <w:r>
        <w:t xml:space="preserve">ble at </w:t>
      </w:r>
      <w:fldSimple w:instr=" DOCPROPERTY  aPortalAddress  \* MERGEFORMAT ">
        <w:r w:rsidR="00C60349">
          <w:t>http://oh.portal.airast.org/ocba/</w:t>
        </w:r>
      </w:fldSimple>
      <w:r>
        <w:t xml:space="preserve">. </w:t>
      </w:r>
    </w:p>
    <w:p w:rsidR="0054118F" w:rsidRDefault="002B5AE1" w:rsidP="005C0C74">
      <w:pPr>
        <w:pStyle w:val="Heading1"/>
      </w:pPr>
      <w:bookmarkStart w:id="12" w:name="_Section_I._Supported"/>
      <w:bookmarkStart w:id="13" w:name="_Section_II._Network"/>
      <w:bookmarkStart w:id="14" w:name="_Section_II._Overview"/>
      <w:bookmarkStart w:id="15" w:name="_Section_III._General"/>
      <w:bookmarkStart w:id="16" w:name="_Section_III._Secure"/>
      <w:bookmarkStart w:id="17" w:name="_Ref397426400"/>
      <w:bookmarkStart w:id="18" w:name="_Ref397426402"/>
      <w:bookmarkStart w:id="19" w:name="_Toc412472779"/>
      <w:bookmarkEnd w:id="12"/>
      <w:bookmarkEnd w:id="13"/>
      <w:bookmarkEnd w:id="14"/>
      <w:bookmarkEnd w:id="15"/>
      <w:bookmarkEnd w:id="16"/>
      <w:r>
        <w:lastRenderedPageBreak/>
        <w:t>Installing the Secure Browser on Desktop and Laptops</w:t>
      </w:r>
      <w:bookmarkEnd w:id="17"/>
      <w:bookmarkEnd w:id="18"/>
      <w:bookmarkEnd w:id="19"/>
    </w:p>
    <w:p w:rsidR="00FA4204" w:rsidRDefault="00FF0CF1" w:rsidP="00FA4204">
      <w:bookmarkStart w:id="20" w:name="_Ref390439791"/>
      <w:r>
        <w:t>This section contains installation instructions for Windows</w:t>
      </w:r>
      <w:r w:rsidR="008E3A1B">
        <w:t xml:space="preserve"> and</w:t>
      </w:r>
      <w:r>
        <w:t xml:space="preserve"> Mac</w:t>
      </w:r>
      <w:r w:rsidR="008E3A1B">
        <w:t xml:space="preserve"> </w:t>
      </w:r>
      <w:r>
        <w:t>under a variety of deployment scenarios</w:t>
      </w:r>
      <w:r w:rsidR="00FA4204">
        <w:t>.</w:t>
      </w:r>
      <w:r w:rsidR="00327B64" w:rsidRPr="00327B64">
        <w:t xml:space="preserve"> </w:t>
      </w:r>
    </w:p>
    <w:p w:rsidR="00FA4204" w:rsidRDefault="00924A0F" w:rsidP="00FA4204">
      <w:pPr>
        <w:pStyle w:val="Heading2"/>
      </w:pPr>
      <w:bookmarkStart w:id="21" w:name="_Installation_Options"/>
      <w:bookmarkStart w:id="22" w:name="_Windows_Secure_Browser"/>
      <w:bookmarkStart w:id="23" w:name="_Ref390954871"/>
      <w:bookmarkStart w:id="24" w:name="_Toc412472780"/>
      <w:bookmarkEnd w:id="21"/>
      <w:bookmarkEnd w:id="22"/>
      <w:r>
        <w:t xml:space="preserve">Installing the </w:t>
      </w:r>
      <w:r w:rsidR="00FA4204">
        <w:t>Secure Browser</w:t>
      </w:r>
      <w:r w:rsidR="00C92E3D">
        <w:t xml:space="preserve"> </w:t>
      </w:r>
      <w:r>
        <w:t>on Windows</w:t>
      </w:r>
      <w:bookmarkEnd w:id="23"/>
      <w:bookmarkEnd w:id="24"/>
    </w:p>
    <w:p w:rsidR="00177515" w:rsidRDefault="00177515" w:rsidP="00177515">
      <w:r>
        <w:t xml:space="preserve">This section provides instructions for installing the secure browser on computers running </w:t>
      </w:r>
      <w:r w:rsidR="00D5499B">
        <w:t>on Windows XP, Vista, 7, and 8</w:t>
      </w:r>
      <w:r>
        <w:t xml:space="preserve">. </w:t>
      </w:r>
      <w:r w:rsidR="006867A7">
        <w:t>(</w:t>
      </w:r>
      <w:r w:rsidR="008D4A8B">
        <w:t xml:space="preserve">The secure browser </w:t>
      </w:r>
      <w:r w:rsidR="006867A7">
        <w:t xml:space="preserve">does not </w:t>
      </w:r>
      <w:r w:rsidR="008D4A8B">
        <w:t xml:space="preserve">run on </w:t>
      </w:r>
      <w:r w:rsidR="00D5499B">
        <w:t xml:space="preserve">other </w:t>
      </w:r>
      <w:r w:rsidR="003D7266">
        <w:t>versions</w:t>
      </w:r>
      <w:r w:rsidR="00D5499B">
        <w:t xml:space="preserve"> of </w:t>
      </w:r>
      <w:r w:rsidR="008D4A8B">
        <w:t>Windows</w:t>
      </w:r>
      <w:r>
        <w:t>.</w:t>
      </w:r>
      <w:r w:rsidR="006867A7">
        <w:t>)</w:t>
      </w:r>
    </w:p>
    <w:p w:rsidR="00297CDB" w:rsidRPr="00CD18B2" w:rsidRDefault="00297CDB" w:rsidP="006867A7">
      <w:r w:rsidRPr="00CD18B2">
        <w:t xml:space="preserve">The instructions in this section assume machines are running a 64-bit version of Windows and that the secure browser will be installed to </w:t>
      </w:r>
      <w:r w:rsidRPr="00297CDB">
        <w:rPr>
          <w:rStyle w:val="HTMLCode"/>
        </w:rPr>
        <w:t>C:\Program Files (x86)\</w:t>
      </w:r>
      <w:r w:rsidRPr="00CD18B2">
        <w:t>. If you are running a 32-bit version of Windows,</w:t>
      </w:r>
      <w:r>
        <w:t xml:space="preserve"> adjust the installation path to </w:t>
      </w:r>
      <w:r w:rsidRPr="00297CDB">
        <w:rPr>
          <w:rStyle w:val="HTMLCode"/>
        </w:rPr>
        <w:t>C:\Program Files\</w:t>
      </w:r>
      <w:r w:rsidRPr="00CD18B2">
        <w:t>.</w:t>
      </w:r>
    </w:p>
    <w:p w:rsidR="00177515" w:rsidRDefault="008027B0" w:rsidP="00554EC8">
      <w:pPr>
        <w:pStyle w:val="Heading3"/>
      </w:pPr>
      <w:bookmarkStart w:id="25" w:name="_Section_IV._General"/>
      <w:bookmarkStart w:id="26" w:name="_Windows_Secure_Browser:"/>
      <w:bookmarkStart w:id="27" w:name="_Ref390863642"/>
      <w:bookmarkStart w:id="28" w:name="_Ref390864215"/>
      <w:bookmarkStart w:id="29" w:name="_Toc412472781"/>
      <w:bookmarkEnd w:id="20"/>
      <w:bookmarkEnd w:id="25"/>
      <w:bookmarkEnd w:id="26"/>
      <w:r>
        <w:t>Installing the Secure Browser on an Individual Computer</w:t>
      </w:r>
      <w:bookmarkEnd w:id="27"/>
      <w:bookmarkEnd w:id="28"/>
      <w:bookmarkEnd w:id="29"/>
    </w:p>
    <w:p w:rsidR="00E25C98" w:rsidRDefault="00757C4D" w:rsidP="006C5529">
      <w:r>
        <w:t xml:space="preserve">This section contains instructions for installing the secure browser </w:t>
      </w:r>
      <w:r w:rsidR="004E529D">
        <w:t>on</w:t>
      </w:r>
      <w:r>
        <w:t xml:space="preserve"> individual </w:t>
      </w:r>
      <w:r w:rsidR="004E529D">
        <w:t>computers</w:t>
      </w:r>
      <w:r>
        <w:t xml:space="preserve">. </w:t>
      </w:r>
    </w:p>
    <w:p w:rsidR="00177515" w:rsidRDefault="00177515" w:rsidP="00177515">
      <w:pPr>
        <w:pStyle w:val="Heading4"/>
      </w:pPr>
      <w:bookmarkStart w:id="30" w:name="_Installing_the_.msi"/>
      <w:bookmarkStart w:id="31" w:name="_Toc369014197"/>
      <w:bookmarkStart w:id="32" w:name="_Toc378168014"/>
      <w:bookmarkStart w:id="33" w:name="_Ref390864489"/>
      <w:bookmarkStart w:id="34" w:name="_Ref397695674"/>
      <w:bookmarkStart w:id="35" w:name="_Toc412472782"/>
      <w:bookmarkEnd w:id="30"/>
      <w:r w:rsidRPr="00B2143B">
        <w:t xml:space="preserve">Installing the </w:t>
      </w:r>
      <w:r w:rsidR="00DD4FA2">
        <w:t xml:space="preserve">Secure Browser </w:t>
      </w:r>
      <w:r w:rsidRPr="00B2143B">
        <w:t xml:space="preserve">via </w:t>
      </w:r>
      <w:bookmarkEnd w:id="31"/>
      <w:bookmarkEnd w:id="32"/>
      <w:bookmarkEnd w:id="33"/>
      <w:bookmarkEnd w:id="34"/>
      <w:r w:rsidR="007B086D">
        <w:t>Windows</w:t>
      </w:r>
      <w:bookmarkEnd w:id="35"/>
    </w:p>
    <w:p w:rsidR="006C5C9E" w:rsidRPr="006C5C9E" w:rsidRDefault="009F16E8" w:rsidP="006C5C9E">
      <w:r>
        <w:t xml:space="preserve">In this scenario, a user with administrator rights installs the secure browser </w:t>
      </w:r>
      <w:r w:rsidR="006C5C9E">
        <w:t xml:space="preserve">using standard Windows. </w:t>
      </w:r>
      <w:r w:rsidR="00864250">
        <w:t>(</w:t>
      </w:r>
      <w:r w:rsidR="006C5C9E">
        <w:t xml:space="preserve">If you do not have </w:t>
      </w:r>
      <w:r>
        <w:t>administrator</w:t>
      </w:r>
      <w:r w:rsidR="00BD5868">
        <w:t xml:space="preserve"> rights</w:t>
      </w:r>
      <w:r w:rsidR="006C5C9E">
        <w:t xml:space="preserve">, refer to the section </w:t>
      </w:r>
      <w:r w:rsidR="006C5C9E" w:rsidRPr="00C60349">
        <w:rPr>
          <w:rStyle w:val="CrossReference"/>
        </w:rPr>
        <w:fldChar w:fldCharType="begin"/>
      </w:r>
      <w:r w:rsidR="00CF3B5C" w:rsidRPr="00C60349">
        <w:rPr>
          <w:rStyle w:val="CrossReference"/>
        </w:rPr>
        <w:instrText xml:space="preserve"> REF _Ref391024368  \* MERGEFORMAT   \h</w:instrText>
      </w:r>
      <w:r w:rsidR="006C5C9E" w:rsidRPr="00C60349">
        <w:rPr>
          <w:rStyle w:val="CrossReference"/>
        </w:rPr>
      </w:r>
      <w:r w:rsidR="006C5C9E" w:rsidRPr="00C60349">
        <w:rPr>
          <w:rStyle w:val="CrossReference"/>
        </w:rPr>
        <w:fldChar w:fldCharType="separate"/>
      </w:r>
      <w:proofErr w:type="gramStart"/>
      <w:r w:rsidR="00C60349" w:rsidRPr="00C60349">
        <w:rPr>
          <w:rStyle w:val="CrossReference"/>
        </w:rPr>
        <w:t>Installing</w:t>
      </w:r>
      <w:proofErr w:type="gramEnd"/>
      <w:r w:rsidR="00C60349" w:rsidRPr="00C60349">
        <w:rPr>
          <w:rStyle w:val="CrossReference"/>
        </w:rPr>
        <w:t xml:space="preserve"> the Secure Browser Without Administrator Rights</w:t>
      </w:r>
      <w:r w:rsidR="006C5C9E" w:rsidRPr="00C60349">
        <w:rPr>
          <w:rStyle w:val="CrossReference"/>
        </w:rPr>
        <w:fldChar w:fldCharType="end"/>
      </w:r>
      <w:r w:rsidR="006C5C9E">
        <w:t>.</w:t>
      </w:r>
      <w:r w:rsidR="00864250">
        <w:t>)</w:t>
      </w:r>
    </w:p>
    <w:p w:rsidR="004E4B2B" w:rsidRPr="0015799E" w:rsidRDefault="007E7318" w:rsidP="00FC1D78">
      <w:pPr>
        <w:pStyle w:val="ListNumber"/>
      </w:pPr>
      <w:bookmarkStart w:id="36" w:name="_Toc369014198"/>
      <w:bookmarkStart w:id="37" w:name="_Toc369014319"/>
      <w:bookmarkStart w:id="38" w:name="_Toc369170172"/>
      <w:bookmarkStart w:id="39" w:name="_Toc369263827"/>
      <w:bookmarkStart w:id="40" w:name="_Toc373927285"/>
      <w:bookmarkStart w:id="41" w:name="_Toc378168015"/>
      <w:r>
        <w:t xml:space="preserve">If you installed a previous version of the secure browser in a location other than </w:t>
      </w:r>
      <w:r w:rsidRPr="00297CDB">
        <w:rPr>
          <w:rStyle w:val="HTMLCode"/>
        </w:rPr>
        <w:t>C:\Program Files (x86)\</w:t>
      </w:r>
      <w:r w:rsidRPr="0015799E">
        <w:t xml:space="preserve">, manually uninstall the secure browser. (If you installed in </w:t>
      </w:r>
      <w:r w:rsidRPr="00297CDB">
        <w:rPr>
          <w:rStyle w:val="HTMLCode"/>
        </w:rPr>
        <w:t>C:\Program Files (x86)\</w:t>
      </w:r>
      <w:r w:rsidRPr="0015799E">
        <w:t>, the installation package automatically remove</w:t>
      </w:r>
      <w:r w:rsidR="00D435E0">
        <w:t>s</w:t>
      </w:r>
      <w:r w:rsidRPr="0015799E">
        <w:t xml:space="preserve"> it.</w:t>
      </w:r>
      <w:r>
        <w:t>)</w:t>
      </w:r>
      <w:r w:rsidR="00F40D05">
        <w:t xml:space="preserve"> </w:t>
      </w:r>
      <w:r>
        <w:t>See the instructions in the section</w:t>
      </w:r>
      <w:r w:rsidR="00D43B67">
        <w:t xml:space="preserve"> </w:t>
      </w:r>
      <w:r w:rsidR="00D43B67" w:rsidRPr="00C60349">
        <w:rPr>
          <w:rStyle w:val="CrossReference"/>
        </w:rPr>
        <w:fldChar w:fldCharType="begin"/>
      </w:r>
      <w:r w:rsidR="00D43B67" w:rsidRPr="00C60349">
        <w:rPr>
          <w:rStyle w:val="CrossReference"/>
        </w:rPr>
        <w:instrText xml:space="preserve"> REF _Ref398790197  \* MERGEFORMAT \h </w:instrText>
      </w:r>
      <w:r w:rsidR="00D43B67" w:rsidRPr="00C60349">
        <w:rPr>
          <w:rStyle w:val="CrossReference"/>
        </w:rPr>
      </w:r>
      <w:r w:rsidR="00D43B67" w:rsidRPr="00C60349">
        <w:rPr>
          <w:rStyle w:val="CrossReference"/>
        </w:rPr>
        <w:fldChar w:fldCharType="separate"/>
      </w:r>
      <w:proofErr w:type="gramStart"/>
      <w:r w:rsidR="00C60349" w:rsidRPr="00C60349">
        <w:rPr>
          <w:rStyle w:val="CrossReference"/>
        </w:rPr>
        <w:t>Uninstalling</w:t>
      </w:r>
      <w:proofErr w:type="gramEnd"/>
      <w:r w:rsidR="00C60349" w:rsidRPr="00C60349">
        <w:rPr>
          <w:rStyle w:val="CrossReference"/>
        </w:rPr>
        <w:t xml:space="preserve"> the Secure Browser on Windows</w:t>
      </w:r>
      <w:r w:rsidR="00D43B67" w:rsidRPr="00C60349">
        <w:rPr>
          <w:rStyle w:val="CrossReference"/>
        </w:rPr>
        <w:fldChar w:fldCharType="end"/>
      </w:r>
      <w:r>
        <w:t>.</w:t>
      </w:r>
    </w:p>
    <w:p w:rsidR="00177515" w:rsidRDefault="00565A1F" w:rsidP="00C16F9A">
      <w:pPr>
        <w:pStyle w:val="ListNumber"/>
        <w:numPr>
          <w:ilvl w:val="0"/>
          <w:numId w:val="9"/>
        </w:numPr>
      </w:pPr>
      <w:r>
        <w:t xml:space="preserve">Navigate to the </w:t>
      </w:r>
      <w:r w:rsidR="00C568B2">
        <w:rPr>
          <w:rStyle w:val="Strong"/>
        </w:rPr>
        <w:t>S</w:t>
      </w:r>
      <w:r w:rsidRPr="00015AA8">
        <w:rPr>
          <w:rStyle w:val="Strong"/>
        </w:rPr>
        <w:t>ecure Browser</w:t>
      </w:r>
      <w:r w:rsidR="00C568B2">
        <w:rPr>
          <w:rStyle w:val="Strong"/>
        </w:rPr>
        <w:t>s</w:t>
      </w:r>
      <w:r>
        <w:t xml:space="preserve"> page of the </w:t>
      </w:r>
      <w:r w:rsidR="005A2813">
        <w:fldChar w:fldCharType="begin"/>
      </w:r>
      <w:r w:rsidR="005A2813">
        <w:instrText xml:space="preserve"> DOCPROPERTY  </w:instrText>
      </w:r>
      <w:r w:rsidR="00CF7051">
        <w:instrText>aAssessmentProgramLong</w:instrText>
      </w:r>
      <w:r w:rsidR="005A2813">
        <w:instrText xml:space="preserve">  \* MERGEFORMAT </w:instrText>
      </w:r>
      <w:r w:rsidR="005A2813">
        <w:fldChar w:fldCharType="separate"/>
      </w:r>
      <w:r w:rsidR="00C60349">
        <w:t>Ohio Online</w:t>
      </w:r>
      <w:r w:rsidR="005A2813">
        <w:fldChar w:fldCharType="end"/>
      </w:r>
      <w:r w:rsidR="00950573">
        <w:t xml:space="preserve"> </w:t>
      </w:r>
      <w:r w:rsidR="00C568B2">
        <w:t xml:space="preserve">portal </w:t>
      </w:r>
      <w:r w:rsidR="00950573">
        <w:t>at</w:t>
      </w:r>
      <w:r w:rsidR="00A37E43">
        <w:t xml:space="preserve"> </w:t>
      </w:r>
      <w:fldSimple w:instr=" DOCPROPERTY  aPortalAddress  \* MERGEFORMAT ">
        <w:r w:rsidR="00C60349">
          <w:t>http://oh.portal.airast.org/ocba/</w:t>
        </w:r>
      </w:fldSimple>
      <w:r>
        <w:t xml:space="preserve">. </w:t>
      </w:r>
      <w:r w:rsidR="00636C3E">
        <w:t xml:space="preserve">Under </w:t>
      </w:r>
      <w:r w:rsidR="00636C3E" w:rsidRPr="00636C3E">
        <w:rPr>
          <w:rStyle w:val="Strong"/>
        </w:rPr>
        <w:t>Download Secure Browsers</w:t>
      </w:r>
      <w:r w:rsidR="00636C3E">
        <w:t>, c</w:t>
      </w:r>
      <w:r w:rsidR="00692CBA">
        <w:t>lick</w:t>
      </w:r>
      <w:r>
        <w:t xml:space="preserve"> the </w:t>
      </w:r>
      <w:r w:rsidR="008C53F8" w:rsidRPr="00015AA8">
        <w:rPr>
          <w:rStyle w:val="Strong"/>
        </w:rPr>
        <w:t>Windows</w:t>
      </w:r>
      <w:r w:rsidR="008C53F8">
        <w:t xml:space="preserve"> </w:t>
      </w:r>
      <w:r>
        <w:t xml:space="preserve">tab, </w:t>
      </w:r>
      <w:proofErr w:type="gramStart"/>
      <w:r>
        <w:t>then</w:t>
      </w:r>
      <w:proofErr w:type="gramEnd"/>
      <w:r>
        <w:t xml:space="preserve"> </w:t>
      </w:r>
      <w:r w:rsidR="00177515" w:rsidRPr="003511B3">
        <w:t xml:space="preserve">click </w:t>
      </w:r>
      <w:r w:rsidR="00177515" w:rsidRPr="00015AA8">
        <w:rPr>
          <w:rStyle w:val="Strong"/>
        </w:rPr>
        <w:t>Download Browser</w:t>
      </w:r>
      <w:r w:rsidR="00177515" w:rsidRPr="003511B3">
        <w:t xml:space="preserve">. A dialog </w:t>
      </w:r>
      <w:r>
        <w:t xml:space="preserve">window </w:t>
      </w:r>
      <w:r w:rsidR="006B1DA8">
        <w:t>opens</w:t>
      </w:r>
      <w:r w:rsidR="00177515" w:rsidRPr="003511B3">
        <w:t>.</w:t>
      </w:r>
      <w:bookmarkEnd w:id="36"/>
      <w:bookmarkEnd w:id="37"/>
      <w:bookmarkEnd w:id="38"/>
      <w:bookmarkEnd w:id="39"/>
      <w:bookmarkEnd w:id="40"/>
      <w:bookmarkEnd w:id="41"/>
      <w:r w:rsidR="00177515" w:rsidRPr="003511B3">
        <w:t xml:space="preserve"> </w:t>
      </w:r>
      <w:bookmarkStart w:id="42" w:name="_Toc369014199"/>
      <w:bookmarkStart w:id="43" w:name="_Toc369014320"/>
      <w:bookmarkStart w:id="44" w:name="_Toc369170173"/>
      <w:bookmarkStart w:id="45" w:name="_Toc369263828"/>
      <w:bookmarkStart w:id="46" w:name="_Toc373927286"/>
      <w:bookmarkStart w:id="47" w:name="_Toc378168016"/>
    </w:p>
    <w:p w:rsidR="00177515" w:rsidRPr="00177515" w:rsidRDefault="00682652" w:rsidP="00A8789A">
      <w:pPr>
        <w:pStyle w:val="ListNumber"/>
        <w:keepNext/>
      </w:pPr>
      <w:r>
        <w:t>Do one of the following (</w:t>
      </w:r>
      <w:r w:rsidR="00950573">
        <w:t>t</w:t>
      </w:r>
      <w:r w:rsidR="00177515" w:rsidRPr="00177515">
        <w:t>his step may vary depending on the browser you are using</w:t>
      </w:r>
      <w:bookmarkStart w:id="48" w:name="_Toc369014200"/>
      <w:bookmarkStart w:id="49" w:name="_Toc369014321"/>
      <w:bookmarkStart w:id="50" w:name="_Toc369170174"/>
      <w:bookmarkStart w:id="51" w:name="_Toc369263829"/>
      <w:bookmarkStart w:id="52" w:name="_Toc373927287"/>
      <w:bookmarkStart w:id="53" w:name="_Toc378168017"/>
      <w:bookmarkEnd w:id="42"/>
      <w:bookmarkEnd w:id="43"/>
      <w:bookmarkEnd w:id="44"/>
      <w:bookmarkEnd w:id="45"/>
      <w:bookmarkEnd w:id="46"/>
      <w:bookmarkEnd w:id="47"/>
      <w:r>
        <w:t>)</w:t>
      </w:r>
      <w:r w:rsidR="00CD01CC">
        <w:t>:</w:t>
      </w:r>
    </w:p>
    <w:p w:rsidR="00177515" w:rsidRDefault="00177515" w:rsidP="00A8789A">
      <w:pPr>
        <w:pStyle w:val="ListBullet2"/>
        <w:keepNext/>
      </w:pPr>
      <w:r w:rsidRPr="003511B3">
        <w:t xml:space="preserve">If presented with a choice to </w:t>
      </w:r>
      <w:r w:rsidR="00512BB3" w:rsidRPr="00512BB3">
        <w:rPr>
          <w:rStyle w:val="Strong"/>
        </w:rPr>
        <w:t>Run</w:t>
      </w:r>
      <w:r w:rsidRPr="003511B3">
        <w:t xml:space="preserve"> or </w:t>
      </w:r>
      <w:r w:rsidR="00512BB3" w:rsidRPr="00512BB3">
        <w:rPr>
          <w:rStyle w:val="Strong"/>
        </w:rPr>
        <w:t>Save</w:t>
      </w:r>
      <w:r w:rsidRPr="003511B3">
        <w:t xml:space="preserve"> the file, </w:t>
      </w:r>
      <w:r w:rsidR="00950573">
        <w:t xml:space="preserve">click </w:t>
      </w:r>
      <w:r w:rsidR="00512BB3" w:rsidRPr="00512BB3">
        <w:rPr>
          <w:rStyle w:val="Strong"/>
        </w:rPr>
        <w:t>Run</w:t>
      </w:r>
      <w:r w:rsidR="00512BB3" w:rsidRPr="00512BB3">
        <w:t>.</w:t>
      </w:r>
      <w:r w:rsidRPr="003511B3">
        <w:t xml:space="preserve"> This </w:t>
      </w:r>
      <w:r w:rsidR="006B1DA8">
        <w:t>opens</w:t>
      </w:r>
      <w:r w:rsidR="00565A1F">
        <w:t xml:space="preserve"> the </w:t>
      </w:r>
      <w:r w:rsidR="00565A1F" w:rsidRPr="00E90B94">
        <w:t xml:space="preserve">Secure Browser Setup </w:t>
      </w:r>
      <w:r w:rsidR="00C16F9A">
        <w:t>wizard</w:t>
      </w:r>
      <w:r w:rsidR="00565A1F">
        <w:t>.</w:t>
      </w:r>
      <w:bookmarkEnd w:id="48"/>
      <w:bookmarkEnd w:id="49"/>
      <w:bookmarkEnd w:id="50"/>
      <w:bookmarkEnd w:id="51"/>
      <w:bookmarkEnd w:id="52"/>
      <w:bookmarkEnd w:id="53"/>
      <w:r w:rsidRPr="003511B3">
        <w:t xml:space="preserve"> </w:t>
      </w:r>
      <w:bookmarkStart w:id="54" w:name="_Toc369014201"/>
      <w:bookmarkStart w:id="55" w:name="_Toc369014322"/>
      <w:bookmarkStart w:id="56" w:name="_Toc369170175"/>
      <w:bookmarkStart w:id="57" w:name="_Toc369263830"/>
      <w:bookmarkStart w:id="58" w:name="_Toc373927288"/>
      <w:bookmarkStart w:id="59" w:name="_Toc378168018"/>
    </w:p>
    <w:p w:rsidR="00177515" w:rsidRDefault="00177515" w:rsidP="00682652">
      <w:pPr>
        <w:pStyle w:val="ListBullet2"/>
      </w:pPr>
      <w:bookmarkStart w:id="60" w:name="_Toc369014202"/>
      <w:bookmarkStart w:id="61" w:name="_Toc369014323"/>
      <w:bookmarkStart w:id="62" w:name="_Toc369170176"/>
      <w:bookmarkStart w:id="63" w:name="_Toc369263831"/>
      <w:bookmarkStart w:id="64" w:name="_Toc373927289"/>
      <w:bookmarkStart w:id="65" w:name="_Toc378168019"/>
      <w:bookmarkEnd w:id="54"/>
      <w:bookmarkEnd w:id="55"/>
      <w:bookmarkEnd w:id="56"/>
      <w:bookmarkEnd w:id="57"/>
      <w:bookmarkEnd w:id="58"/>
      <w:bookmarkEnd w:id="59"/>
      <w:r w:rsidRPr="003511B3">
        <w:t xml:space="preserve">If presented only with the option to </w:t>
      </w:r>
      <w:proofErr w:type="gramStart"/>
      <w:r w:rsidRPr="00E90B94">
        <w:rPr>
          <w:rStyle w:val="Strong"/>
        </w:rPr>
        <w:t>Save</w:t>
      </w:r>
      <w:proofErr w:type="gramEnd"/>
      <w:r w:rsidRPr="003511B3">
        <w:t>, save the file to a convenient location.</w:t>
      </w:r>
      <w:bookmarkEnd w:id="60"/>
      <w:bookmarkEnd w:id="61"/>
      <w:bookmarkEnd w:id="62"/>
      <w:bookmarkEnd w:id="63"/>
      <w:bookmarkEnd w:id="64"/>
      <w:bookmarkEnd w:id="65"/>
      <w:r w:rsidRPr="003511B3">
        <w:t xml:space="preserve"> </w:t>
      </w:r>
      <w:bookmarkStart w:id="66" w:name="_Toc369014203"/>
      <w:bookmarkStart w:id="67" w:name="_Toc369014324"/>
      <w:bookmarkStart w:id="68" w:name="_Toc369170177"/>
      <w:bookmarkStart w:id="69" w:name="_Toc369263832"/>
      <w:bookmarkStart w:id="70" w:name="_Toc373927290"/>
      <w:bookmarkStart w:id="71" w:name="_Toc378168020"/>
      <w:r w:rsidR="00211269">
        <w:t>After saving the file, d</w:t>
      </w:r>
      <w:r w:rsidRPr="003511B3">
        <w:t>ouble-click the installation file</w:t>
      </w:r>
      <w:r w:rsidR="00596C40">
        <w:t xml:space="preserve"> </w:t>
      </w:r>
      <w:r w:rsidR="00596C40" w:rsidRPr="00596C40">
        <w:rPr>
          <w:rStyle w:val="HTMLCode"/>
        </w:rPr>
        <w:fldChar w:fldCharType="begin"/>
      </w:r>
      <w:r w:rsidR="00596C40" w:rsidRPr="00596C40">
        <w:rPr>
          <w:rStyle w:val="HTMLCode"/>
        </w:rPr>
        <w:instrText xml:space="preserve"> DOCPROPERTY  </w:instrText>
      </w:r>
      <w:r w:rsidR="00A50900">
        <w:rPr>
          <w:rStyle w:val="HTMLCode"/>
        </w:rPr>
        <w:instrText>aSecureBrowserStatePrefix</w:instrText>
      </w:r>
      <w:r w:rsidR="00596C40" w:rsidRPr="00596C40">
        <w:rPr>
          <w:rStyle w:val="HTMLCode"/>
        </w:rPr>
        <w:instrText xml:space="preserve">  \* MERGEFORMAT </w:instrText>
      </w:r>
      <w:r w:rsidR="00596C40" w:rsidRPr="00596C40">
        <w:rPr>
          <w:rStyle w:val="HTMLCode"/>
        </w:rPr>
        <w:fldChar w:fldCharType="separate"/>
      </w:r>
      <w:r w:rsidR="00C60349">
        <w:rPr>
          <w:rStyle w:val="HTMLCode"/>
        </w:rPr>
        <w:t>OH</w:t>
      </w:r>
      <w:r w:rsidR="00596C40" w:rsidRPr="00596C40">
        <w:rPr>
          <w:rStyle w:val="HTMLCode"/>
        </w:rPr>
        <w:fldChar w:fldCharType="end"/>
      </w:r>
      <w:r w:rsidR="00596C40" w:rsidRPr="00596C40">
        <w:rPr>
          <w:rStyle w:val="HTMLCode"/>
        </w:rPr>
        <w:t>SecureBrowser</w:t>
      </w:r>
      <w:r w:rsidR="00596C40" w:rsidRPr="00596C40">
        <w:rPr>
          <w:rStyle w:val="HTMLCode"/>
        </w:rPr>
        <w:fldChar w:fldCharType="begin"/>
      </w:r>
      <w:r w:rsidR="00596C40" w:rsidRPr="00596C40">
        <w:rPr>
          <w:rStyle w:val="HTMLCode"/>
        </w:rPr>
        <w:instrText xml:space="preserve"> DOCPROPERTY  aSecureBrowserWindowsVersion  \* MERGEFORMAT </w:instrText>
      </w:r>
      <w:r w:rsidR="00596C40" w:rsidRPr="00596C40">
        <w:rPr>
          <w:rStyle w:val="HTMLCode"/>
        </w:rPr>
        <w:fldChar w:fldCharType="separate"/>
      </w:r>
      <w:r w:rsidR="00C60349">
        <w:rPr>
          <w:rStyle w:val="HTMLCode"/>
        </w:rPr>
        <w:t>7.2</w:t>
      </w:r>
      <w:r w:rsidR="00596C40" w:rsidRPr="00596C40">
        <w:rPr>
          <w:rStyle w:val="HTMLCode"/>
        </w:rPr>
        <w:fldChar w:fldCharType="end"/>
      </w:r>
      <w:r w:rsidR="00195A87">
        <w:rPr>
          <w:rStyle w:val="HTMLCode"/>
        </w:rPr>
        <w:t>-Win</w:t>
      </w:r>
      <w:r w:rsidR="00596C40">
        <w:rPr>
          <w:rStyle w:val="HTMLCode"/>
        </w:rPr>
        <w:t>.</w:t>
      </w:r>
      <w:r w:rsidR="00596C40" w:rsidRPr="00596C40">
        <w:rPr>
          <w:rStyle w:val="HTMLCode"/>
        </w:rPr>
        <w:t>msi</w:t>
      </w:r>
      <w:r w:rsidRPr="003511B3">
        <w:t xml:space="preserve"> to open the </w:t>
      </w:r>
      <w:r w:rsidR="00845159" w:rsidRPr="00E90B94">
        <w:t>setup wizard</w:t>
      </w:r>
      <w:r w:rsidRPr="003511B3">
        <w:t>.</w:t>
      </w:r>
      <w:bookmarkStart w:id="72" w:name="_Toc369014204"/>
      <w:bookmarkStart w:id="73" w:name="_Toc369014325"/>
      <w:bookmarkStart w:id="74" w:name="_Toc369170178"/>
      <w:bookmarkStart w:id="75" w:name="_Toc369263833"/>
      <w:bookmarkStart w:id="76" w:name="_Toc373927291"/>
      <w:bookmarkStart w:id="77" w:name="_Toc378168021"/>
      <w:bookmarkEnd w:id="66"/>
      <w:bookmarkEnd w:id="67"/>
      <w:bookmarkEnd w:id="68"/>
      <w:bookmarkEnd w:id="69"/>
      <w:bookmarkEnd w:id="70"/>
      <w:bookmarkEnd w:id="71"/>
    </w:p>
    <w:p w:rsidR="00565A1F" w:rsidRDefault="00565A1F" w:rsidP="00A43E08">
      <w:pPr>
        <w:pStyle w:val="ListNumber"/>
        <w:keepNext/>
      </w:pPr>
      <w:r>
        <w:lastRenderedPageBreak/>
        <w:t>Follow the instructions in</w:t>
      </w:r>
      <w:r w:rsidR="00177515" w:rsidRPr="003511B3">
        <w:t xml:space="preserve"> the </w:t>
      </w:r>
      <w:r w:rsidR="00845159" w:rsidRPr="00950573">
        <w:t>setup wizard</w:t>
      </w:r>
      <w:r w:rsidR="00177515" w:rsidRPr="003511B3">
        <w:t xml:space="preserve">. </w:t>
      </w:r>
      <w:r>
        <w:t>When prompted</w:t>
      </w:r>
      <w:r w:rsidR="00C86A2F">
        <w:t xml:space="preserve"> for setup type, click </w:t>
      </w:r>
      <w:r w:rsidR="00C86A2F" w:rsidRPr="00C86A2F">
        <w:rPr>
          <w:rStyle w:val="Strong"/>
        </w:rPr>
        <w:t>Install</w:t>
      </w:r>
      <w:r w:rsidR="00C86A2F" w:rsidRPr="00C86A2F">
        <w:t xml:space="preserve">. </w:t>
      </w:r>
      <w:bookmarkStart w:id="78" w:name="_Toc369014206"/>
      <w:bookmarkStart w:id="79" w:name="_Toc369014327"/>
      <w:bookmarkStart w:id="80" w:name="_Toc369170180"/>
      <w:bookmarkStart w:id="81" w:name="_Toc369263835"/>
      <w:bookmarkStart w:id="82" w:name="_Toc373927293"/>
      <w:bookmarkStart w:id="83" w:name="_Toc378168023"/>
      <w:bookmarkEnd w:id="72"/>
      <w:bookmarkEnd w:id="73"/>
      <w:bookmarkEnd w:id="74"/>
      <w:bookmarkEnd w:id="75"/>
      <w:bookmarkEnd w:id="76"/>
      <w:bookmarkEnd w:id="77"/>
    </w:p>
    <w:p w:rsidR="00815689" w:rsidRDefault="00177515" w:rsidP="001A3515">
      <w:pPr>
        <w:pStyle w:val="ListNumber"/>
        <w:keepNext/>
      </w:pPr>
      <w:r w:rsidRPr="003511B3">
        <w:t xml:space="preserve">Click </w:t>
      </w:r>
      <w:r w:rsidRPr="00015AA8">
        <w:rPr>
          <w:rStyle w:val="Strong"/>
        </w:rPr>
        <w:t>Finish</w:t>
      </w:r>
      <w:r w:rsidR="00815689">
        <w:t xml:space="preserve"> to exit the setup wizard.</w:t>
      </w:r>
      <w:r w:rsidR="00A43E08">
        <w:t xml:space="preserve"> The following items are installed:</w:t>
      </w:r>
    </w:p>
    <w:p w:rsidR="00A43E08" w:rsidRDefault="00A43E08" w:rsidP="00A43E08">
      <w:pPr>
        <w:pStyle w:val="ListBullet2"/>
        <w:keepNext/>
      </w:pPr>
      <w:r>
        <w:t>T</w:t>
      </w:r>
      <w:r w:rsidRPr="003511B3">
        <w:t xml:space="preserve">he </w:t>
      </w:r>
      <w:r>
        <w:t xml:space="preserve">secure </w:t>
      </w:r>
      <w:r w:rsidRPr="003511B3">
        <w:t xml:space="preserve">browser </w:t>
      </w:r>
      <w:r>
        <w:t xml:space="preserve">to the default location </w:t>
      </w:r>
      <w:bookmarkStart w:id="84" w:name="_Toc369014205"/>
      <w:bookmarkStart w:id="85" w:name="_Toc369014326"/>
      <w:bookmarkStart w:id="86" w:name="_Toc369170179"/>
      <w:bookmarkStart w:id="87" w:name="_Toc369263834"/>
      <w:bookmarkStart w:id="88" w:name="_Toc373927292"/>
      <w:bookmarkStart w:id="89" w:name="_Toc378168022"/>
      <w:r w:rsidRPr="00935F73">
        <w:rPr>
          <w:rStyle w:val="HTMLCode"/>
        </w:rPr>
        <w:t>C:\Program Files (x86)\</w:t>
      </w:r>
      <w:bookmarkEnd w:id="84"/>
      <w:bookmarkEnd w:id="85"/>
      <w:bookmarkEnd w:id="86"/>
      <w:bookmarkEnd w:id="87"/>
      <w:bookmarkEnd w:id="88"/>
      <w:bookmarkEnd w:id="89"/>
      <w:r w:rsidR="00512CE7">
        <w:rPr>
          <w:rStyle w:val="HTMLCode"/>
        </w:rPr>
        <w:t>‌</w:t>
      </w:r>
      <w:r w:rsidR="00596C40" w:rsidRPr="00596C40">
        <w:rPr>
          <w:rStyle w:val="HTMLCode"/>
        </w:rPr>
        <w:fldChar w:fldCharType="begin"/>
      </w:r>
      <w:r w:rsidR="00596C40" w:rsidRPr="00596C40">
        <w:rPr>
          <w:rStyle w:val="HTMLCode"/>
        </w:rPr>
        <w:instrText xml:space="preserve"> DOCPROPERTY  </w:instrText>
      </w:r>
      <w:r w:rsidR="00A50900">
        <w:rPr>
          <w:rStyle w:val="HTMLCode"/>
        </w:rPr>
        <w:instrText>aSecureBrowserStatePrefix</w:instrText>
      </w:r>
      <w:r w:rsidR="00596C40" w:rsidRPr="00596C40">
        <w:rPr>
          <w:rStyle w:val="HTMLCode"/>
        </w:rPr>
        <w:instrText xml:space="preserve">  \* MERGEFORMAT </w:instrText>
      </w:r>
      <w:r w:rsidR="00596C40" w:rsidRPr="00596C40">
        <w:rPr>
          <w:rStyle w:val="HTMLCode"/>
        </w:rPr>
        <w:fldChar w:fldCharType="separate"/>
      </w:r>
      <w:r w:rsidR="00C60349">
        <w:rPr>
          <w:rStyle w:val="HTMLCode"/>
        </w:rPr>
        <w:t>OH</w:t>
      </w:r>
      <w:r w:rsidR="00596C40" w:rsidRPr="00596C40">
        <w:rPr>
          <w:rStyle w:val="HTMLCode"/>
        </w:rPr>
        <w:fldChar w:fldCharType="end"/>
      </w:r>
      <w:r w:rsidR="00596C40" w:rsidRPr="00596C40">
        <w:rPr>
          <w:rStyle w:val="HTMLCode"/>
        </w:rPr>
        <w:t>SecureBrowser</w:t>
      </w:r>
      <w:r w:rsidR="00596C40" w:rsidRPr="00596C40">
        <w:rPr>
          <w:rStyle w:val="HTMLCode"/>
        </w:rPr>
        <w:fldChar w:fldCharType="begin"/>
      </w:r>
      <w:r w:rsidR="00596C40" w:rsidRPr="00596C40">
        <w:rPr>
          <w:rStyle w:val="HTMLCode"/>
        </w:rPr>
        <w:instrText xml:space="preserve"> DOCPROPERTY  aSecureBrowserWindowsVersion  \* MERGEFORMAT </w:instrText>
      </w:r>
      <w:r w:rsidR="00596C40" w:rsidRPr="00596C40">
        <w:rPr>
          <w:rStyle w:val="HTMLCode"/>
        </w:rPr>
        <w:fldChar w:fldCharType="separate"/>
      </w:r>
      <w:r w:rsidR="00C60349">
        <w:rPr>
          <w:rStyle w:val="HTMLCode"/>
        </w:rPr>
        <w:t>7.2</w:t>
      </w:r>
      <w:r w:rsidR="00596C40" w:rsidRPr="00596C40">
        <w:rPr>
          <w:rStyle w:val="HTMLCode"/>
        </w:rPr>
        <w:fldChar w:fldCharType="end"/>
      </w:r>
      <w:r w:rsidRPr="00EF6172">
        <w:t>.</w:t>
      </w:r>
      <w:r w:rsidR="00F40D05">
        <w:t xml:space="preserve"> </w:t>
      </w:r>
    </w:p>
    <w:p w:rsidR="00A43E08" w:rsidRDefault="00A43E08" w:rsidP="00A43E08">
      <w:pPr>
        <w:pStyle w:val="ListBullet2"/>
      </w:pPr>
      <w:r>
        <w:t xml:space="preserve">A shortcut </w:t>
      </w:r>
      <w:r w:rsidR="00596C40" w:rsidRPr="00596C40">
        <w:rPr>
          <w:rStyle w:val="HTMLCode"/>
        </w:rPr>
        <w:fldChar w:fldCharType="begin"/>
      </w:r>
      <w:r w:rsidR="00596C40" w:rsidRPr="00596C40">
        <w:rPr>
          <w:rStyle w:val="HTMLCode"/>
        </w:rPr>
        <w:instrText xml:space="preserve"> DOCPROPERTY  </w:instrText>
      </w:r>
      <w:r w:rsidR="00A50900">
        <w:rPr>
          <w:rStyle w:val="HTMLCode"/>
        </w:rPr>
        <w:instrText>aSecureBrowserStatePrefix</w:instrText>
      </w:r>
      <w:r w:rsidR="00596C40" w:rsidRPr="00596C40">
        <w:rPr>
          <w:rStyle w:val="HTMLCode"/>
        </w:rPr>
        <w:instrText xml:space="preserve">  \* MERGEFORMAT </w:instrText>
      </w:r>
      <w:r w:rsidR="00596C40" w:rsidRPr="00596C40">
        <w:rPr>
          <w:rStyle w:val="HTMLCode"/>
        </w:rPr>
        <w:fldChar w:fldCharType="separate"/>
      </w:r>
      <w:r w:rsidR="00C60349">
        <w:rPr>
          <w:rStyle w:val="HTMLCode"/>
        </w:rPr>
        <w:t>OH</w:t>
      </w:r>
      <w:r w:rsidR="00596C40" w:rsidRPr="00596C40">
        <w:rPr>
          <w:rStyle w:val="HTMLCode"/>
        </w:rPr>
        <w:fldChar w:fldCharType="end"/>
      </w:r>
      <w:r w:rsidR="00596C40" w:rsidRPr="00596C40">
        <w:rPr>
          <w:rStyle w:val="HTMLCode"/>
        </w:rPr>
        <w:t>SecureBrowser</w:t>
      </w:r>
      <w:r w:rsidR="00596C40" w:rsidRPr="00596C40">
        <w:rPr>
          <w:rStyle w:val="HTMLCode"/>
        </w:rPr>
        <w:fldChar w:fldCharType="begin"/>
      </w:r>
      <w:r w:rsidR="00596C40" w:rsidRPr="00596C40">
        <w:rPr>
          <w:rStyle w:val="HTMLCode"/>
        </w:rPr>
        <w:instrText xml:space="preserve"> DOCPROPERTY  aSecureBrowserWindowsVersion  \* MERGEFORMAT </w:instrText>
      </w:r>
      <w:r w:rsidR="00596C40" w:rsidRPr="00596C40">
        <w:rPr>
          <w:rStyle w:val="HTMLCode"/>
        </w:rPr>
        <w:fldChar w:fldCharType="separate"/>
      </w:r>
      <w:r w:rsidR="00C60349">
        <w:rPr>
          <w:rStyle w:val="HTMLCode"/>
        </w:rPr>
        <w:t>7.2</w:t>
      </w:r>
      <w:r w:rsidR="00596C40" w:rsidRPr="00596C40">
        <w:rPr>
          <w:rStyle w:val="HTMLCode"/>
        </w:rPr>
        <w:fldChar w:fldCharType="end"/>
      </w:r>
      <w:r w:rsidR="00596C40" w:rsidRPr="00596C40">
        <w:t xml:space="preserve"> </w:t>
      </w:r>
      <w:r>
        <w:t>to the desktop.</w:t>
      </w:r>
    </w:p>
    <w:p w:rsidR="00F92267" w:rsidRDefault="00F92267" w:rsidP="00EF6172">
      <w:pPr>
        <w:pStyle w:val="ListNumber"/>
      </w:pPr>
      <w:bookmarkStart w:id="90" w:name="background"/>
      <w:r>
        <w:t>If you are running Windows 8.0 or later do the following (otherwise skip to step 7):</w:t>
      </w:r>
    </w:p>
    <w:p w:rsidR="00F92267" w:rsidRDefault="00F92267" w:rsidP="00F92267">
      <w:pPr>
        <w:pStyle w:val="ListNumber2"/>
      </w:pPr>
      <w:r>
        <w:t xml:space="preserve">The Test Policy for AIR setup wizard starts. Click </w:t>
      </w:r>
      <w:r>
        <w:rPr>
          <w:b/>
        </w:rPr>
        <w:t>Continue</w:t>
      </w:r>
      <w:r>
        <w:t>.</w:t>
      </w:r>
    </w:p>
    <w:p w:rsidR="00F92267" w:rsidRDefault="00F92267" w:rsidP="00F92267">
      <w:pPr>
        <w:pStyle w:val="ListNumber2"/>
      </w:pPr>
      <w:r>
        <w:t xml:space="preserve">Follow the setup wizard, and click </w:t>
      </w:r>
      <w:r>
        <w:rPr>
          <w:b/>
        </w:rPr>
        <w:t>Finish</w:t>
      </w:r>
      <w:r>
        <w:t xml:space="preserve"> to exit.</w:t>
      </w:r>
    </w:p>
    <w:p w:rsidR="00F92267" w:rsidRDefault="00F92267" w:rsidP="006A6904">
      <w:pPr>
        <w:pStyle w:val="ListContinue2"/>
        <w:spacing w:before="0" w:after="240"/>
      </w:pPr>
      <w:r>
        <w:t xml:space="preserve">This wizard installs and starts a service </w:t>
      </w:r>
      <w:r w:rsidRPr="00805FE7">
        <w:rPr>
          <w:rStyle w:val="HTMLCode"/>
        </w:rPr>
        <w:t>Test Policy Standalone Service for Student</w:t>
      </w:r>
      <w:r>
        <w:t>.</w:t>
      </w:r>
    </w:p>
    <w:p w:rsidR="001A35C4" w:rsidRDefault="001A35C4" w:rsidP="00EF6172">
      <w:pPr>
        <w:pStyle w:val="ListNumber"/>
      </w:pPr>
      <w:r>
        <w:t>Ensure all background jobs, such as virus scans or software updates, are scheduled outside of test windows</w:t>
      </w:r>
      <w:r w:rsidR="0051636C">
        <w:t xml:space="preserve">. For example, if </w:t>
      </w:r>
      <w:proofErr w:type="gramStart"/>
      <w:r w:rsidR="0051636C">
        <w:t>your</w:t>
      </w:r>
      <w:proofErr w:type="gramEnd"/>
      <w:r w:rsidR="0051636C">
        <w:t xml:space="preserve"> testing takes place between 8:00 a.m. and 3:00 p.m., schedule </w:t>
      </w:r>
      <w:r w:rsidR="00AA0253">
        <w:t xml:space="preserve">background jobs </w:t>
      </w:r>
      <w:r w:rsidR="0051636C">
        <w:t>outside of these hours</w:t>
      </w:r>
      <w:r>
        <w:t>.</w:t>
      </w:r>
      <w:bookmarkEnd w:id="90"/>
    </w:p>
    <w:p w:rsidR="007D750A" w:rsidRDefault="007D750A" w:rsidP="00B4733F">
      <w:pPr>
        <w:pStyle w:val="ListNumber"/>
        <w:keepNext/>
      </w:pPr>
      <w:r w:rsidRPr="00D31815">
        <w:rPr>
          <w:rStyle w:val="Emphasis"/>
        </w:rPr>
        <w:t>Optional:</w:t>
      </w:r>
      <w:r>
        <w:t xml:space="preserve"> Apply proxy settings by doing the following:</w:t>
      </w:r>
    </w:p>
    <w:p w:rsidR="007D750A" w:rsidRDefault="000B54D3" w:rsidP="00B4733F">
      <w:pPr>
        <w:pStyle w:val="ListNumber2"/>
        <w:keepNext/>
      </w:pPr>
      <w:r>
        <w:t xml:space="preserve">Right-click </w:t>
      </w:r>
      <w:r w:rsidR="007D750A">
        <w:t xml:space="preserve">the </w:t>
      </w:r>
      <w:r>
        <w:t xml:space="preserve">shortcut </w:t>
      </w:r>
      <w:r w:rsidR="00596C40" w:rsidRPr="00596C40">
        <w:rPr>
          <w:rStyle w:val="HTMLCode"/>
        </w:rPr>
        <w:fldChar w:fldCharType="begin"/>
      </w:r>
      <w:r w:rsidR="00596C40" w:rsidRPr="00596C40">
        <w:rPr>
          <w:rStyle w:val="HTMLCode"/>
        </w:rPr>
        <w:instrText xml:space="preserve"> DOCPROPERTY  </w:instrText>
      </w:r>
      <w:r w:rsidR="00A50900">
        <w:rPr>
          <w:rStyle w:val="HTMLCode"/>
        </w:rPr>
        <w:instrText>aSecureBrowserStatePrefix</w:instrText>
      </w:r>
      <w:r w:rsidR="00596C40" w:rsidRPr="00596C40">
        <w:rPr>
          <w:rStyle w:val="HTMLCode"/>
        </w:rPr>
        <w:instrText xml:space="preserve">  \* MERGEFORMAT </w:instrText>
      </w:r>
      <w:r w:rsidR="00596C40" w:rsidRPr="00596C40">
        <w:rPr>
          <w:rStyle w:val="HTMLCode"/>
        </w:rPr>
        <w:fldChar w:fldCharType="separate"/>
      </w:r>
      <w:r w:rsidR="00C60349">
        <w:rPr>
          <w:rStyle w:val="HTMLCode"/>
        </w:rPr>
        <w:t>OH</w:t>
      </w:r>
      <w:r w:rsidR="00596C40" w:rsidRPr="00596C40">
        <w:rPr>
          <w:rStyle w:val="HTMLCode"/>
        </w:rPr>
        <w:fldChar w:fldCharType="end"/>
      </w:r>
      <w:r w:rsidR="00596C40" w:rsidRPr="00596C40">
        <w:rPr>
          <w:rStyle w:val="HTMLCode"/>
        </w:rPr>
        <w:t>SecureBrowser</w:t>
      </w:r>
      <w:r w:rsidR="00596C40" w:rsidRPr="00596C40">
        <w:rPr>
          <w:rStyle w:val="HTMLCode"/>
        </w:rPr>
        <w:fldChar w:fldCharType="begin"/>
      </w:r>
      <w:r w:rsidR="00596C40" w:rsidRPr="00596C40">
        <w:rPr>
          <w:rStyle w:val="HTMLCode"/>
        </w:rPr>
        <w:instrText xml:space="preserve"> DOCPROPERTY  aSecureBrowserWindowsVersion  \* MERGEFORMAT </w:instrText>
      </w:r>
      <w:r w:rsidR="00596C40" w:rsidRPr="00596C40">
        <w:rPr>
          <w:rStyle w:val="HTMLCode"/>
        </w:rPr>
        <w:fldChar w:fldCharType="separate"/>
      </w:r>
      <w:r w:rsidR="00C60349">
        <w:rPr>
          <w:rStyle w:val="HTMLCode"/>
        </w:rPr>
        <w:t>7.2</w:t>
      </w:r>
      <w:r w:rsidR="00596C40" w:rsidRPr="00596C40">
        <w:rPr>
          <w:rStyle w:val="HTMLCode"/>
        </w:rPr>
        <w:fldChar w:fldCharType="end"/>
      </w:r>
      <w:r w:rsidR="007D750A" w:rsidRPr="00596C40">
        <w:t xml:space="preserve"> </w:t>
      </w:r>
      <w:r w:rsidR="007D750A">
        <w:t xml:space="preserve">on </w:t>
      </w:r>
      <w:r w:rsidR="00C81F87">
        <w:t xml:space="preserve">the </w:t>
      </w:r>
      <w:proofErr w:type="gramStart"/>
      <w:r>
        <w:t>desktop,</w:t>
      </w:r>
      <w:proofErr w:type="gramEnd"/>
      <w:r>
        <w:t xml:space="preserve"> and select </w:t>
      </w:r>
      <w:r w:rsidRPr="000B54D3">
        <w:rPr>
          <w:rStyle w:val="Strong"/>
        </w:rPr>
        <w:t>Properties</w:t>
      </w:r>
      <w:r>
        <w:t>.</w:t>
      </w:r>
    </w:p>
    <w:p w:rsidR="000B54D3" w:rsidRDefault="000B54D3" w:rsidP="00B4733F">
      <w:pPr>
        <w:pStyle w:val="ListNumber2"/>
        <w:keepNext/>
      </w:pPr>
      <w:r>
        <w:t xml:space="preserve">Under the </w:t>
      </w:r>
      <w:r w:rsidRPr="000B54D3">
        <w:rPr>
          <w:rStyle w:val="Strong"/>
        </w:rPr>
        <w:t>Shortcut</w:t>
      </w:r>
      <w:r>
        <w:t xml:space="preserve"> tab, in the </w:t>
      </w:r>
      <w:r w:rsidRPr="000B54D3">
        <w:rPr>
          <w:rStyle w:val="Strong"/>
        </w:rPr>
        <w:t>Target</w:t>
      </w:r>
      <w:r>
        <w:t xml:space="preserve"> field, modify the command to specify the proxy. See </w:t>
      </w:r>
      <w:r w:rsidRPr="00C60349">
        <w:rPr>
          <w:rStyle w:val="CrossReference"/>
        </w:rPr>
        <w:fldChar w:fldCharType="begin"/>
      </w:r>
      <w:r w:rsidR="00167E33" w:rsidRPr="00C60349">
        <w:rPr>
          <w:rStyle w:val="CrossReference"/>
        </w:rPr>
        <w:instrText xml:space="preserve"> REF _Ref398203763  </w:instrText>
      </w:r>
      <w:r w:rsidR="00EA7C2F" w:rsidRPr="00C60349">
        <w:rPr>
          <w:rStyle w:val="CrossReference"/>
        </w:rPr>
        <w:instrText xml:space="preserve">\* MERGEFORMAT </w:instrText>
      </w:r>
      <w:r w:rsidR="00167E33" w:rsidRPr="00C60349">
        <w:rPr>
          <w:rStyle w:val="CrossReference"/>
        </w:rPr>
        <w:instrText xml:space="preserve">\h </w:instrText>
      </w:r>
      <w:r w:rsidRPr="00C60349">
        <w:rPr>
          <w:rStyle w:val="CrossReference"/>
        </w:rPr>
      </w:r>
      <w:r w:rsidRPr="00C60349">
        <w:rPr>
          <w:rStyle w:val="CrossReference"/>
        </w:rPr>
        <w:fldChar w:fldCharType="separate"/>
      </w:r>
      <w:r w:rsidR="00C60349" w:rsidRPr="00C60349">
        <w:rPr>
          <w:rStyle w:val="CrossReference"/>
        </w:rPr>
        <w:t>Table 3</w:t>
      </w:r>
      <w:r w:rsidRPr="00C60349">
        <w:rPr>
          <w:rStyle w:val="CrossReference"/>
        </w:rPr>
        <w:fldChar w:fldCharType="end"/>
      </w:r>
      <w:r>
        <w:t xml:space="preserve"> for available forms of this command.</w:t>
      </w:r>
    </w:p>
    <w:p w:rsidR="000B54D3" w:rsidRDefault="002B0B68" w:rsidP="005F6C0B">
      <w:pPr>
        <w:pStyle w:val="ListNumber2"/>
      </w:pPr>
      <w:r>
        <w:t xml:space="preserve">Click </w:t>
      </w:r>
      <w:r w:rsidRPr="002B0B68">
        <w:rPr>
          <w:rStyle w:val="Strong"/>
        </w:rPr>
        <w:t>OK</w:t>
      </w:r>
      <w:r>
        <w:t xml:space="preserve"> to c</w:t>
      </w:r>
      <w:r w:rsidR="000B54D3">
        <w:t>lose the Properties dialog box.</w:t>
      </w:r>
    </w:p>
    <w:p w:rsidR="00945E77" w:rsidRDefault="00945E77" w:rsidP="009E7093">
      <w:pPr>
        <w:pStyle w:val="NormalIndent"/>
      </w:pPr>
      <w:r>
        <w:t xml:space="preserve">For more information about proxy settings, see </w:t>
      </w:r>
      <w:r w:rsidRPr="00C60349">
        <w:rPr>
          <w:rStyle w:val="CrossReference"/>
        </w:rPr>
        <w:fldChar w:fldCharType="begin"/>
      </w:r>
      <w:r w:rsidR="00BE480C" w:rsidRPr="00C60349">
        <w:rPr>
          <w:rStyle w:val="CrossReference"/>
        </w:rPr>
        <w:instrText xml:space="preserve"> REF _Ref397426418  \* MERGEFORMAT \r \h </w:instrText>
      </w:r>
      <w:r w:rsidRPr="00C60349">
        <w:rPr>
          <w:rStyle w:val="CrossReference"/>
        </w:rPr>
      </w:r>
      <w:r w:rsidRPr="00C60349">
        <w:rPr>
          <w:rStyle w:val="CrossReference"/>
        </w:rPr>
        <w:fldChar w:fldCharType="separate"/>
      </w:r>
      <w:r w:rsidR="00C60349">
        <w:rPr>
          <w:rStyle w:val="CrossReference"/>
        </w:rPr>
        <w:t>Section IV</w:t>
      </w:r>
      <w:r w:rsidRPr="00C60349">
        <w:rPr>
          <w:rStyle w:val="CrossReference"/>
        </w:rPr>
        <w:fldChar w:fldCharType="end"/>
      </w:r>
      <w:r>
        <w:t xml:space="preserve">, </w:t>
      </w:r>
      <w:r w:rsidRPr="00C60349">
        <w:rPr>
          <w:rStyle w:val="CrossReference"/>
        </w:rPr>
        <w:fldChar w:fldCharType="begin"/>
      </w:r>
      <w:r w:rsidR="00BE480C" w:rsidRPr="00C60349">
        <w:rPr>
          <w:rStyle w:val="CrossReference"/>
        </w:rPr>
        <w:instrText xml:space="preserve"> REF _Ref397426418  \* MERGEFORMAT \h </w:instrText>
      </w:r>
      <w:r w:rsidRPr="00C60349">
        <w:rPr>
          <w:rStyle w:val="CrossReference"/>
        </w:rPr>
      </w:r>
      <w:r w:rsidRPr="00C60349">
        <w:rPr>
          <w:rStyle w:val="CrossReference"/>
        </w:rPr>
        <w:fldChar w:fldCharType="separate"/>
      </w:r>
      <w:r w:rsidR="00C60349" w:rsidRPr="00C60349">
        <w:rPr>
          <w:rStyle w:val="CrossReference"/>
        </w:rPr>
        <w:t>Proxy Settings for Desktop Secure Browsers</w:t>
      </w:r>
      <w:r w:rsidRPr="00C60349">
        <w:rPr>
          <w:rStyle w:val="CrossReference"/>
        </w:rPr>
        <w:fldChar w:fldCharType="end"/>
      </w:r>
      <w:r>
        <w:t>.</w:t>
      </w:r>
    </w:p>
    <w:p w:rsidR="00177515" w:rsidRPr="00EF6172" w:rsidRDefault="00815689" w:rsidP="00EF6172">
      <w:pPr>
        <w:pStyle w:val="ListNumber"/>
      </w:pPr>
      <w:r>
        <w:t xml:space="preserve">Run the browser by double-clicking the </w:t>
      </w:r>
      <w:r w:rsidR="00596C40" w:rsidRPr="00596C40">
        <w:rPr>
          <w:rStyle w:val="HTMLCode"/>
        </w:rPr>
        <w:fldChar w:fldCharType="begin"/>
      </w:r>
      <w:r w:rsidR="00596C40" w:rsidRPr="00596C40">
        <w:rPr>
          <w:rStyle w:val="HTMLCode"/>
        </w:rPr>
        <w:instrText xml:space="preserve"> DOCPROPERTY  </w:instrText>
      </w:r>
      <w:r w:rsidR="00A50900">
        <w:rPr>
          <w:rStyle w:val="HTMLCode"/>
        </w:rPr>
        <w:instrText>aSecureBrowserStatePrefix</w:instrText>
      </w:r>
      <w:r w:rsidR="00596C40" w:rsidRPr="00596C40">
        <w:rPr>
          <w:rStyle w:val="HTMLCode"/>
        </w:rPr>
        <w:instrText xml:space="preserve">  \* MERGEFORMAT </w:instrText>
      </w:r>
      <w:r w:rsidR="00596C40" w:rsidRPr="00596C40">
        <w:rPr>
          <w:rStyle w:val="HTMLCode"/>
        </w:rPr>
        <w:fldChar w:fldCharType="separate"/>
      </w:r>
      <w:r w:rsidR="00C60349">
        <w:rPr>
          <w:rStyle w:val="HTMLCode"/>
        </w:rPr>
        <w:t>OH</w:t>
      </w:r>
      <w:r w:rsidR="00596C40" w:rsidRPr="00596C40">
        <w:rPr>
          <w:rStyle w:val="HTMLCode"/>
        </w:rPr>
        <w:fldChar w:fldCharType="end"/>
      </w:r>
      <w:r w:rsidR="00596C40" w:rsidRPr="00596C40">
        <w:rPr>
          <w:rStyle w:val="HTMLCode"/>
        </w:rPr>
        <w:t>SecureBrowser</w:t>
      </w:r>
      <w:r w:rsidR="00596C40" w:rsidRPr="00596C40">
        <w:rPr>
          <w:rStyle w:val="HTMLCode"/>
        </w:rPr>
        <w:fldChar w:fldCharType="begin"/>
      </w:r>
      <w:r w:rsidR="00596C40" w:rsidRPr="00596C40">
        <w:rPr>
          <w:rStyle w:val="HTMLCode"/>
        </w:rPr>
        <w:instrText xml:space="preserve"> DOCPROPERTY  aSecureBrowserWindowsVersion  \* MERGEFORMAT </w:instrText>
      </w:r>
      <w:r w:rsidR="00596C40" w:rsidRPr="00596C40">
        <w:rPr>
          <w:rStyle w:val="HTMLCode"/>
        </w:rPr>
        <w:fldChar w:fldCharType="separate"/>
      </w:r>
      <w:r w:rsidR="00C60349">
        <w:rPr>
          <w:rStyle w:val="HTMLCode"/>
        </w:rPr>
        <w:t>7.2</w:t>
      </w:r>
      <w:r w:rsidR="00596C40" w:rsidRPr="00596C40">
        <w:rPr>
          <w:rStyle w:val="HTMLCode"/>
        </w:rPr>
        <w:fldChar w:fldCharType="end"/>
      </w:r>
      <w:r w:rsidR="00596C40" w:rsidRPr="00596C40">
        <w:t xml:space="preserve"> </w:t>
      </w:r>
      <w:r>
        <w:t xml:space="preserve">shortcut on the desktop. </w:t>
      </w:r>
      <w:r w:rsidR="00211269">
        <w:t>Th</w:t>
      </w:r>
      <w:r w:rsidR="002257EF">
        <w:t>e</w:t>
      </w:r>
      <w:r w:rsidR="00211269">
        <w:t xml:space="preserve"> </w:t>
      </w:r>
      <w:r w:rsidR="00565A1F">
        <w:t>secure browser</w:t>
      </w:r>
      <w:r w:rsidR="00177515" w:rsidRPr="003511B3">
        <w:t xml:space="preserve"> </w:t>
      </w:r>
      <w:r w:rsidR="00EF6172">
        <w:t>opens</w:t>
      </w:r>
      <w:bookmarkStart w:id="91" w:name="_Toc369014207"/>
      <w:bookmarkStart w:id="92" w:name="_Toc369014328"/>
      <w:bookmarkStart w:id="93" w:name="_Toc369170181"/>
      <w:bookmarkStart w:id="94" w:name="_Toc369263836"/>
      <w:bookmarkStart w:id="95" w:name="_Toc373927294"/>
      <w:bookmarkStart w:id="96" w:name="_Toc378168024"/>
      <w:bookmarkEnd w:id="78"/>
      <w:bookmarkEnd w:id="79"/>
      <w:bookmarkEnd w:id="80"/>
      <w:bookmarkEnd w:id="81"/>
      <w:bookmarkEnd w:id="82"/>
      <w:bookmarkEnd w:id="83"/>
      <w:r w:rsidR="00EF6172">
        <w:t xml:space="preserve"> displaying the </w:t>
      </w:r>
      <w:r w:rsidR="00177515" w:rsidRPr="003511B3">
        <w:t>student login screen.</w:t>
      </w:r>
      <w:bookmarkStart w:id="97" w:name="_Toc369014208"/>
      <w:bookmarkStart w:id="98" w:name="_Toc369014329"/>
      <w:bookmarkStart w:id="99" w:name="_Toc369170182"/>
      <w:bookmarkStart w:id="100" w:name="_Toc369263837"/>
      <w:bookmarkStart w:id="101" w:name="_Toc373927295"/>
      <w:bookmarkStart w:id="102" w:name="_Toc378168025"/>
      <w:bookmarkEnd w:id="91"/>
      <w:bookmarkEnd w:id="92"/>
      <w:bookmarkEnd w:id="93"/>
      <w:bookmarkEnd w:id="94"/>
      <w:bookmarkEnd w:id="95"/>
      <w:bookmarkEnd w:id="96"/>
      <w:r w:rsidR="00177515" w:rsidRPr="00EF6172">
        <w:t xml:space="preserve"> The browser fill</w:t>
      </w:r>
      <w:r w:rsidR="00EF6172">
        <w:t>s</w:t>
      </w:r>
      <w:r w:rsidR="00177515" w:rsidRPr="00EF6172">
        <w:t xml:space="preserve"> the entire screen</w:t>
      </w:r>
      <w:r w:rsidR="00565A1F" w:rsidRPr="00EF6172">
        <w:t xml:space="preserve"> and hide</w:t>
      </w:r>
      <w:r w:rsidR="00EF6172">
        <w:t>s</w:t>
      </w:r>
      <w:r w:rsidR="00565A1F" w:rsidRPr="00EF6172">
        <w:t xml:space="preserve"> the task bar</w:t>
      </w:r>
      <w:r w:rsidR="00177515" w:rsidRPr="00EF6172">
        <w:t>.</w:t>
      </w:r>
      <w:bookmarkEnd w:id="97"/>
      <w:bookmarkEnd w:id="98"/>
      <w:bookmarkEnd w:id="99"/>
      <w:bookmarkEnd w:id="100"/>
      <w:bookmarkEnd w:id="101"/>
      <w:bookmarkEnd w:id="102"/>
      <w:r w:rsidR="00177515" w:rsidRPr="00EF6172">
        <w:t xml:space="preserve"> </w:t>
      </w:r>
      <w:bookmarkStart w:id="103" w:name="_Toc369014209"/>
      <w:bookmarkStart w:id="104" w:name="_Toc369014330"/>
      <w:bookmarkStart w:id="105" w:name="_Toc369170183"/>
      <w:bookmarkStart w:id="106" w:name="_Toc369263838"/>
      <w:bookmarkStart w:id="107" w:name="_Toc373927296"/>
      <w:bookmarkStart w:id="108" w:name="_Toc378168026"/>
    </w:p>
    <w:p w:rsidR="00177515" w:rsidRDefault="00565A1F" w:rsidP="00010AC4">
      <w:pPr>
        <w:pStyle w:val="ListNumber"/>
      </w:pPr>
      <w:r>
        <w:t>To exit the browser, c</w:t>
      </w:r>
      <w:r w:rsidR="00177515" w:rsidRPr="00E752DD">
        <w:t>lick</w:t>
      </w:r>
      <w:r w:rsidR="00010AC4">
        <w:t xml:space="preserve"> </w:t>
      </w:r>
      <w:r w:rsidR="00010AC4" w:rsidRPr="00010AC4">
        <w:rPr>
          <w:noProof/>
        </w:rPr>
        <w:drawing>
          <wp:inline distT="0" distB="0" distL="0" distR="0" wp14:anchorId="38F8D45D" wp14:editId="3CF7D066">
            <wp:extent cx="171450" cy="171450"/>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1450" cy="171450"/>
                    </a:xfrm>
                    <a:prstGeom prst="rect">
                      <a:avLst/>
                    </a:prstGeom>
                  </pic:spPr>
                </pic:pic>
              </a:graphicData>
            </a:graphic>
          </wp:inline>
        </w:drawing>
      </w:r>
      <w:r w:rsidR="00177515">
        <w:t xml:space="preserve"> in the upper</w:t>
      </w:r>
      <w:r w:rsidR="00010AC4">
        <w:t>-</w:t>
      </w:r>
      <w:r w:rsidR="00177515" w:rsidRPr="00E752DD">
        <w:t xml:space="preserve">right </w:t>
      </w:r>
      <w:r>
        <w:t>corner of the screen</w:t>
      </w:r>
      <w:r w:rsidR="00177515" w:rsidRPr="00E752DD">
        <w:t>.</w:t>
      </w:r>
      <w:bookmarkEnd w:id="103"/>
      <w:bookmarkEnd w:id="104"/>
      <w:bookmarkEnd w:id="105"/>
      <w:bookmarkEnd w:id="106"/>
      <w:bookmarkEnd w:id="107"/>
      <w:bookmarkEnd w:id="108"/>
      <w:r w:rsidR="00177515" w:rsidRPr="00E752DD">
        <w:t xml:space="preserve"> </w:t>
      </w:r>
    </w:p>
    <w:p w:rsidR="00211269" w:rsidRPr="00B2143B" w:rsidRDefault="00211269" w:rsidP="00211269">
      <w:pPr>
        <w:pStyle w:val="Heading4"/>
      </w:pPr>
      <w:bookmarkStart w:id="109" w:name="_Installing_the_.msi_1"/>
      <w:bookmarkStart w:id="110" w:name="_Toc369014210"/>
      <w:bookmarkStart w:id="111" w:name="_Toc378168027"/>
      <w:bookmarkStart w:id="112" w:name="_Ref390864494"/>
      <w:bookmarkStart w:id="113" w:name="_Ref391284178"/>
      <w:bookmarkStart w:id="114" w:name="_Toc412472783"/>
      <w:bookmarkEnd w:id="109"/>
      <w:r w:rsidRPr="00B2143B">
        <w:lastRenderedPageBreak/>
        <w:t xml:space="preserve">Installing the </w:t>
      </w:r>
      <w:r w:rsidR="00DD4FA2">
        <w:t xml:space="preserve">Secure Browser </w:t>
      </w:r>
      <w:r w:rsidRPr="00B2143B">
        <w:t xml:space="preserve">via </w:t>
      </w:r>
      <w:r w:rsidR="006B2B7D">
        <w:t>the Command Line</w:t>
      </w:r>
      <w:bookmarkEnd w:id="110"/>
      <w:bookmarkEnd w:id="111"/>
      <w:bookmarkEnd w:id="112"/>
      <w:bookmarkEnd w:id="113"/>
      <w:bookmarkEnd w:id="114"/>
    </w:p>
    <w:p w:rsidR="00211269" w:rsidRDefault="009F16E8" w:rsidP="001A3515">
      <w:pPr>
        <w:keepNext/>
      </w:pPr>
      <w:r>
        <w:t xml:space="preserve">In this scenario, a user with administrator rights installs the secure browser </w:t>
      </w:r>
      <w:r w:rsidR="006B2B7D">
        <w:t>from the command line</w:t>
      </w:r>
      <w:r w:rsidR="00A83342">
        <w:t xml:space="preserve">. </w:t>
      </w:r>
      <w:r>
        <w:t xml:space="preserve">If you do not have administrator rights, </w:t>
      </w:r>
      <w:r w:rsidR="00A83342">
        <w:t xml:space="preserve">refer to the section </w:t>
      </w:r>
      <w:r w:rsidR="00A83342" w:rsidRPr="00C60349">
        <w:rPr>
          <w:rStyle w:val="CrossReference"/>
        </w:rPr>
        <w:fldChar w:fldCharType="begin"/>
      </w:r>
      <w:r w:rsidR="00167E33" w:rsidRPr="00C60349">
        <w:rPr>
          <w:rStyle w:val="CrossReference"/>
        </w:rPr>
        <w:instrText xml:space="preserve"> REF _Ref391024368  </w:instrText>
      </w:r>
      <w:r w:rsidR="00EA7C2F" w:rsidRPr="00C60349">
        <w:rPr>
          <w:rStyle w:val="CrossReference"/>
        </w:rPr>
        <w:instrText xml:space="preserve">\* MERGEFORMAT </w:instrText>
      </w:r>
      <w:r w:rsidR="00167E33" w:rsidRPr="00C60349">
        <w:rPr>
          <w:rStyle w:val="CrossReference"/>
        </w:rPr>
        <w:instrText xml:space="preserve"> \h</w:instrText>
      </w:r>
      <w:r w:rsidR="00A83342" w:rsidRPr="00C60349">
        <w:rPr>
          <w:rStyle w:val="CrossReference"/>
        </w:rPr>
      </w:r>
      <w:r w:rsidR="00A83342" w:rsidRPr="00C60349">
        <w:rPr>
          <w:rStyle w:val="CrossReference"/>
        </w:rPr>
        <w:fldChar w:fldCharType="separate"/>
      </w:r>
      <w:proofErr w:type="gramStart"/>
      <w:r w:rsidR="00C60349" w:rsidRPr="00C60349">
        <w:rPr>
          <w:rStyle w:val="CrossReference"/>
        </w:rPr>
        <w:t>Installing</w:t>
      </w:r>
      <w:proofErr w:type="gramEnd"/>
      <w:r w:rsidR="00C60349" w:rsidRPr="00C60349">
        <w:rPr>
          <w:rStyle w:val="CrossReference"/>
        </w:rPr>
        <w:t xml:space="preserve"> the Secure Browser Without Administrator Rights</w:t>
      </w:r>
      <w:r w:rsidR="00A83342" w:rsidRPr="00C60349">
        <w:rPr>
          <w:rStyle w:val="CrossReference"/>
        </w:rPr>
        <w:fldChar w:fldCharType="end"/>
      </w:r>
      <w:r w:rsidR="00A83342">
        <w:t xml:space="preserve">. </w:t>
      </w:r>
    </w:p>
    <w:p w:rsidR="00A8789A" w:rsidRDefault="00A8789A" w:rsidP="003C7925">
      <w:pPr>
        <w:pStyle w:val="ListNumber"/>
        <w:numPr>
          <w:ilvl w:val="0"/>
          <w:numId w:val="30"/>
        </w:numPr>
      </w:pPr>
      <w:r>
        <w:t xml:space="preserve">If you installed a previous version of the secure browser in a location other than </w:t>
      </w:r>
      <w:r w:rsidRPr="00297CDB">
        <w:rPr>
          <w:rStyle w:val="HTMLCode"/>
        </w:rPr>
        <w:t>C:\Program Files (x86)</w:t>
      </w:r>
      <w:r w:rsidR="004C379C" w:rsidRPr="00935F73">
        <w:rPr>
          <w:rStyle w:val="HTMLCode"/>
        </w:rPr>
        <w:t>\</w:t>
      </w:r>
      <w:r w:rsidRPr="0015799E">
        <w:t xml:space="preserve">, manually uninstall the secure browser. (If you installed in </w:t>
      </w:r>
      <w:r w:rsidRPr="00297CDB">
        <w:rPr>
          <w:rStyle w:val="HTMLCode"/>
        </w:rPr>
        <w:t>C:\Program Files (x86)</w:t>
      </w:r>
      <w:r w:rsidR="00971838" w:rsidRPr="00935F73">
        <w:rPr>
          <w:rStyle w:val="HTMLCode"/>
        </w:rPr>
        <w:t>\</w:t>
      </w:r>
      <w:r w:rsidRPr="0015799E">
        <w:t>, the installation package automatically remove</w:t>
      </w:r>
      <w:r w:rsidR="00971838">
        <w:t>s</w:t>
      </w:r>
      <w:r w:rsidRPr="0015799E">
        <w:t xml:space="preserve"> it.</w:t>
      </w:r>
      <w:r>
        <w:t>)</w:t>
      </w:r>
      <w:r w:rsidRPr="0015799E">
        <w:t xml:space="preserve"> </w:t>
      </w:r>
      <w:r w:rsidR="007E7318">
        <w:t>See the instructions in the section</w:t>
      </w:r>
      <w:r w:rsidR="00D43B67">
        <w:t xml:space="preserve"> </w:t>
      </w:r>
      <w:r w:rsidR="00D43B67" w:rsidRPr="00C60349">
        <w:rPr>
          <w:rStyle w:val="CrossReference"/>
        </w:rPr>
        <w:fldChar w:fldCharType="begin"/>
      </w:r>
      <w:r w:rsidR="00D43B67" w:rsidRPr="00C60349">
        <w:rPr>
          <w:rStyle w:val="CrossReference"/>
        </w:rPr>
        <w:instrText xml:space="preserve"> REF _Ref398790197  \* MERGEFORMAT \h </w:instrText>
      </w:r>
      <w:r w:rsidR="00D43B67" w:rsidRPr="00C60349">
        <w:rPr>
          <w:rStyle w:val="CrossReference"/>
        </w:rPr>
      </w:r>
      <w:r w:rsidR="00D43B67" w:rsidRPr="00C60349">
        <w:rPr>
          <w:rStyle w:val="CrossReference"/>
        </w:rPr>
        <w:fldChar w:fldCharType="separate"/>
      </w:r>
      <w:proofErr w:type="gramStart"/>
      <w:r w:rsidR="00C60349" w:rsidRPr="00C60349">
        <w:rPr>
          <w:rStyle w:val="CrossReference"/>
        </w:rPr>
        <w:t>Uninstalling</w:t>
      </w:r>
      <w:proofErr w:type="gramEnd"/>
      <w:r w:rsidR="00C60349" w:rsidRPr="00C60349">
        <w:rPr>
          <w:rStyle w:val="CrossReference"/>
        </w:rPr>
        <w:t xml:space="preserve"> the Secure Browser on Windows</w:t>
      </w:r>
      <w:r w:rsidR="00D43B67" w:rsidRPr="00C60349">
        <w:rPr>
          <w:rStyle w:val="CrossReference"/>
        </w:rPr>
        <w:fldChar w:fldCharType="end"/>
      </w:r>
      <w:r w:rsidR="007E7318">
        <w:t>.</w:t>
      </w:r>
    </w:p>
    <w:p w:rsidR="00A8789A" w:rsidRDefault="007A65DE" w:rsidP="00A8789A">
      <w:pPr>
        <w:pStyle w:val="ListNumber"/>
      </w:pPr>
      <w:r>
        <w:t xml:space="preserve">Navigate to the </w:t>
      </w:r>
      <w:r>
        <w:rPr>
          <w:rStyle w:val="Strong"/>
        </w:rPr>
        <w:t>S</w:t>
      </w:r>
      <w:r w:rsidRPr="00015AA8">
        <w:rPr>
          <w:rStyle w:val="Strong"/>
        </w:rPr>
        <w:t>ecure Browser</w:t>
      </w:r>
      <w:r>
        <w:rPr>
          <w:rStyle w:val="Strong"/>
        </w:rPr>
        <w:t>s</w:t>
      </w:r>
      <w:r>
        <w:t xml:space="preserve"> page of the </w:t>
      </w:r>
      <w:r w:rsidR="00327968">
        <w:fldChar w:fldCharType="begin"/>
      </w:r>
      <w:r w:rsidR="00327968">
        <w:instrText xml:space="preserve"> DOCPROPERTY  </w:instrText>
      </w:r>
      <w:r w:rsidR="00CF7051">
        <w:instrText>aAssessmentProgramLong</w:instrText>
      </w:r>
      <w:r w:rsidR="00327968">
        <w:instrText xml:space="preserve">  \* MERGEFORMAT </w:instrText>
      </w:r>
      <w:r w:rsidR="00327968">
        <w:fldChar w:fldCharType="separate"/>
      </w:r>
      <w:r w:rsidR="00C60349">
        <w:t>Ohio Online</w:t>
      </w:r>
      <w:r w:rsidR="00327968">
        <w:fldChar w:fldCharType="end"/>
      </w:r>
      <w:r>
        <w:t xml:space="preserve"> portal at </w:t>
      </w:r>
      <w:fldSimple w:instr=" DOCPROPERTY  aPortalAddress  \* MERGEFORMAT ">
        <w:r w:rsidR="00C60349">
          <w:t>http://oh.portal.airast.org/ocba/</w:t>
        </w:r>
      </w:fldSimple>
      <w:r>
        <w:t xml:space="preserve">. Under </w:t>
      </w:r>
      <w:r w:rsidRPr="00636C3E">
        <w:rPr>
          <w:rStyle w:val="Strong"/>
        </w:rPr>
        <w:t>Download Secure Browsers</w:t>
      </w:r>
      <w:r>
        <w:t xml:space="preserve">, click the </w:t>
      </w:r>
      <w:r w:rsidRPr="00015AA8">
        <w:rPr>
          <w:rStyle w:val="Strong"/>
        </w:rPr>
        <w:t>Windows</w:t>
      </w:r>
      <w:r>
        <w:t xml:space="preserve"> tab, </w:t>
      </w:r>
      <w:proofErr w:type="gramStart"/>
      <w:r>
        <w:t>then</w:t>
      </w:r>
      <w:proofErr w:type="gramEnd"/>
      <w:r>
        <w:t xml:space="preserve"> </w:t>
      </w:r>
      <w:r w:rsidRPr="003511B3">
        <w:t xml:space="preserve">click </w:t>
      </w:r>
      <w:r w:rsidRPr="00015AA8">
        <w:rPr>
          <w:rStyle w:val="Strong"/>
        </w:rPr>
        <w:t>Download Browser</w:t>
      </w:r>
      <w:r w:rsidRPr="003511B3">
        <w:t xml:space="preserve">. A dialog </w:t>
      </w:r>
      <w:r>
        <w:t>window opens</w:t>
      </w:r>
      <w:r w:rsidRPr="003511B3">
        <w:t>.</w:t>
      </w:r>
      <w:r w:rsidR="00A8789A" w:rsidRPr="003511B3">
        <w:t xml:space="preserve"> </w:t>
      </w:r>
    </w:p>
    <w:p w:rsidR="00A8789A" w:rsidRPr="00177515" w:rsidRDefault="00A8789A" w:rsidP="00A8789A">
      <w:pPr>
        <w:pStyle w:val="ListNumber"/>
        <w:keepNext/>
      </w:pPr>
      <w:r>
        <w:t>Save the file on the computer (t</w:t>
      </w:r>
      <w:r w:rsidRPr="00177515">
        <w:t>his step may vary depending on the browser you are using</w:t>
      </w:r>
      <w:r>
        <w:t>):</w:t>
      </w:r>
    </w:p>
    <w:p w:rsidR="00A8789A" w:rsidRDefault="00A8789A" w:rsidP="002F4E3A">
      <w:pPr>
        <w:pStyle w:val="ListBullet2"/>
        <w:keepNext/>
      </w:pPr>
      <w:r w:rsidRPr="003511B3">
        <w:t xml:space="preserve">If presented with a choice to </w:t>
      </w:r>
      <w:r w:rsidRPr="00512BB3">
        <w:rPr>
          <w:rStyle w:val="Strong"/>
        </w:rPr>
        <w:t>Run</w:t>
      </w:r>
      <w:r w:rsidRPr="003511B3">
        <w:t xml:space="preserve"> or </w:t>
      </w:r>
      <w:r w:rsidRPr="00512BB3">
        <w:rPr>
          <w:rStyle w:val="Strong"/>
        </w:rPr>
        <w:t>Save</w:t>
      </w:r>
      <w:r w:rsidRPr="003511B3">
        <w:t xml:space="preserve"> the file, </w:t>
      </w:r>
      <w:r>
        <w:t xml:space="preserve">click </w:t>
      </w:r>
      <w:r>
        <w:rPr>
          <w:rStyle w:val="Strong"/>
        </w:rPr>
        <w:t>Save</w:t>
      </w:r>
      <w:r>
        <w:t>, and save the file to a convenient location.</w:t>
      </w:r>
    </w:p>
    <w:p w:rsidR="00A8789A" w:rsidRDefault="00A8789A" w:rsidP="00A8789A">
      <w:pPr>
        <w:pStyle w:val="ListBullet2"/>
      </w:pPr>
      <w:r w:rsidRPr="003511B3">
        <w:t xml:space="preserve">If presented only with the option to </w:t>
      </w:r>
      <w:proofErr w:type="gramStart"/>
      <w:r w:rsidRPr="00E90B94">
        <w:rPr>
          <w:rStyle w:val="Strong"/>
        </w:rPr>
        <w:t>Save</w:t>
      </w:r>
      <w:proofErr w:type="gramEnd"/>
      <w:r w:rsidRPr="003511B3">
        <w:t>, save the</w:t>
      </w:r>
      <w:r>
        <w:t xml:space="preserve"> file to a convenient location.</w:t>
      </w:r>
    </w:p>
    <w:p w:rsidR="00A8789A" w:rsidRDefault="00A8789A" w:rsidP="00A8789A">
      <w:pPr>
        <w:pStyle w:val="ListNumber"/>
      </w:pPr>
      <w:r>
        <w:t xml:space="preserve">Note the full path and filename of the downloaded file, such as </w:t>
      </w:r>
      <w:r w:rsidRPr="000552BA">
        <w:rPr>
          <w:rStyle w:val="HTMLCode"/>
        </w:rPr>
        <w:t>c:\temp\</w:t>
      </w:r>
      <w:r w:rsidR="00596C40" w:rsidRPr="00596C40">
        <w:rPr>
          <w:rStyle w:val="HTMLCode"/>
        </w:rPr>
        <w:fldChar w:fldCharType="begin"/>
      </w:r>
      <w:r w:rsidR="00596C40" w:rsidRPr="00596C40">
        <w:rPr>
          <w:rStyle w:val="HTMLCode"/>
        </w:rPr>
        <w:instrText xml:space="preserve"> DOCPROPERTY  </w:instrText>
      </w:r>
      <w:r w:rsidR="00A50900">
        <w:rPr>
          <w:rStyle w:val="HTMLCode"/>
        </w:rPr>
        <w:instrText>aSecureBrowserStatePrefix</w:instrText>
      </w:r>
      <w:r w:rsidR="00596C40" w:rsidRPr="00596C40">
        <w:rPr>
          <w:rStyle w:val="HTMLCode"/>
        </w:rPr>
        <w:instrText xml:space="preserve">  \* MERGEFORMAT </w:instrText>
      </w:r>
      <w:r w:rsidR="00596C40" w:rsidRPr="00596C40">
        <w:rPr>
          <w:rStyle w:val="HTMLCode"/>
        </w:rPr>
        <w:fldChar w:fldCharType="separate"/>
      </w:r>
      <w:r w:rsidR="00C60349">
        <w:rPr>
          <w:rStyle w:val="HTMLCode"/>
        </w:rPr>
        <w:t>OH</w:t>
      </w:r>
      <w:r w:rsidR="00596C40" w:rsidRPr="00596C40">
        <w:rPr>
          <w:rStyle w:val="HTMLCode"/>
        </w:rPr>
        <w:fldChar w:fldCharType="end"/>
      </w:r>
      <w:r w:rsidR="00596C40" w:rsidRPr="00596C40">
        <w:rPr>
          <w:rStyle w:val="HTMLCode"/>
        </w:rPr>
        <w:t>SecureBrowser</w:t>
      </w:r>
      <w:r w:rsidR="00596C40" w:rsidRPr="00596C40">
        <w:rPr>
          <w:rStyle w:val="HTMLCode"/>
        </w:rPr>
        <w:fldChar w:fldCharType="begin"/>
      </w:r>
      <w:r w:rsidR="00596C40" w:rsidRPr="00596C40">
        <w:rPr>
          <w:rStyle w:val="HTMLCode"/>
        </w:rPr>
        <w:instrText xml:space="preserve"> DOCPROPERTY  aSecureBrowserWindowsVersion  \* MERGEFORMAT </w:instrText>
      </w:r>
      <w:r w:rsidR="00596C40" w:rsidRPr="00596C40">
        <w:rPr>
          <w:rStyle w:val="HTMLCode"/>
        </w:rPr>
        <w:fldChar w:fldCharType="separate"/>
      </w:r>
      <w:r w:rsidR="00C60349">
        <w:rPr>
          <w:rStyle w:val="HTMLCode"/>
        </w:rPr>
        <w:t>7.2</w:t>
      </w:r>
      <w:r w:rsidR="00596C40" w:rsidRPr="00596C40">
        <w:rPr>
          <w:rStyle w:val="HTMLCode"/>
        </w:rPr>
        <w:fldChar w:fldCharType="end"/>
      </w:r>
      <w:r w:rsidR="00195A87">
        <w:rPr>
          <w:rStyle w:val="HTMLCode"/>
        </w:rPr>
        <w:t>-Win</w:t>
      </w:r>
      <w:r w:rsidR="00596C40">
        <w:rPr>
          <w:rStyle w:val="HTMLCode"/>
        </w:rPr>
        <w:t>.</w:t>
      </w:r>
      <w:r w:rsidR="00596C40" w:rsidRPr="00596C40">
        <w:rPr>
          <w:rStyle w:val="HTMLCode"/>
        </w:rPr>
        <w:t>msi</w:t>
      </w:r>
      <w:r w:rsidRPr="003511B3">
        <w:t>.</w:t>
      </w:r>
    </w:p>
    <w:p w:rsidR="003A7415" w:rsidRDefault="003A7415" w:rsidP="00A8789A">
      <w:pPr>
        <w:pStyle w:val="ListNumber"/>
      </w:pPr>
      <w:r>
        <w:t>Open a command prompt.</w:t>
      </w:r>
    </w:p>
    <w:p w:rsidR="00BE2CBF" w:rsidRPr="00015AA8" w:rsidRDefault="003A7415" w:rsidP="003A7415">
      <w:pPr>
        <w:pStyle w:val="ListNumber"/>
        <w:keepNext/>
      </w:pPr>
      <w:r>
        <w:t xml:space="preserve">Run the command </w:t>
      </w:r>
      <w:proofErr w:type="spellStart"/>
      <w:r w:rsidRPr="003900A2">
        <w:rPr>
          <w:rStyle w:val="HTMLCode"/>
        </w:rPr>
        <w:t>msiexec</w:t>
      </w:r>
      <w:proofErr w:type="spellEnd"/>
      <w:r w:rsidRPr="003900A2">
        <w:rPr>
          <w:rStyle w:val="HTMLCode"/>
        </w:rPr>
        <w:t xml:space="preserve"> /I &lt;Source&gt; </w:t>
      </w:r>
      <w:r>
        <w:rPr>
          <w:rStyle w:val="HTMLCode"/>
        </w:rPr>
        <w:t>[</w:t>
      </w:r>
      <w:r w:rsidRPr="003900A2">
        <w:rPr>
          <w:rStyle w:val="HTMLCode"/>
        </w:rPr>
        <w:t>/quiet</w:t>
      </w:r>
      <w:r>
        <w:rPr>
          <w:rStyle w:val="HTMLCode"/>
        </w:rPr>
        <w:t>]</w:t>
      </w:r>
      <w:r w:rsidRPr="003900A2">
        <w:rPr>
          <w:rStyle w:val="HTMLCode"/>
        </w:rPr>
        <w:t xml:space="preserve"> </w:t>
      </w:r>
      <w:r>
        <w:rPr>
          <w:rStyle w:val="HTMLCode"/>
        </w:rPr>
        <w:t>[</w:t>
      </w:r>
      <w:r w:rsidRPr="003900A2">
        <w:rPr>
          <w:rStyle w:val="HTMLCode"/>
        </w:rPr>
        <w:t>INSTALLDIR=&lt;Target&gt;</w:t>
      </w:r>
      <w:r>
        <w:rPr>
          <w:rStyle w:val="HTMLCode"/>
        </w:rPr>
        <w:t>]</w:t>
      </w:r>
    </w:p>
    <w:tbl>
      <w:tblPr>
        <w:tblW w:w="0" w:type="auto"/>
        <w:tblInd w:w="378" w:type="dxa"/>
        <w:tblLook w:val="04A0" w:firstRow="1" w:lastRow="0" w:firstColumn="1" w:lastColumn="0" w:noHBand="0" w:noVBand="1"/>
      </w:tblPr>
      <w:tblGrid>
        <w:gridCol w:w="1170"/>
        <w:gridCol w:w="8028"/>
      </w:tblGrid>
      <w:tr w:rsidR="00BE2CBF" w:rsidTr="006F5413">
        <w:tc>
          <w:tcPr>
            <w:tcW w:w="1170" w:type="dxa"/>
          </w:tcPr>
          <w:p w:rsidR="00BE2CBF" w:rsidRDefault="00BE2CBF" w:rsidP="003A7415">
            <w:pPr>
              <w:keepNext/>
            </w:pPr>
            <w:r w:rsidRPr="00E05208">
              <w:rPr>
                <w:rStyle w:val="HTMLCode"/>
              </w:rPr>
              <w:t>&lt;Source&gt;</w:t>
            </w:r>
          </w:p>
        </w:tc>
        <w:tc>
          <w:tcPr>
            <w:tcW w:w="8028" w:type="dxa"/>
          </w:tcPr>
          <w:p w:rsidR="00BE2CBF" w:rsidRDefault="00BE2CBF" w:rsidP="00596C40">
            <w:pPr>
              <w:keepNext/>
            </w:pPr>
            <w:r>
              <w:t>P</w:t>
            </w:r>
            <w:r w:rsidRPr="008B5BDE">
              <w:t>ath to the installation file</w:t>
            </w:r>
            <w:r>
              <w:t xml:space="preserve">, such as </w:t>
            </w:r>
            <w:r w:rsidRPr="00E05208">
              <w:rPr>
                <w:rStyle w:val="HTMLCode"/>
              </w:rPr>
              <w:t>C:\</w:t>
            </w:r>
            <w:r w:rsidR="007810B6">
              <w:rPr>
                <w:rStyle w:val="HTMLCode"/>
              </w:rPr>
              <w:t>temp</w:t>
            </w:r>
            <w:r w:rsidRPr="00E05208">
              <w:rPr>
                <w:rStyle w:val="HTMLCode"/>
              </w:rPr>
              <w:t>\</w:t>
            </w:r>
            <w:r w:rsidR="00596C40" w:rsidRPr="00596C40">
              <w:rPr>
                <w:rStyle w:val="HTMLCode"/>
              </w:rPr>
              <w:fldChar w:fldCharType="begin"/>
            </w:r>
            <w:r w:rsidR="00596C40" w:rsidRPr="00596C40">
              <w:rPr>
                <w:rStyle w:val="HTMLCode"/>
              </w:rPr>
              <w:instrText xml:space="preserve"> DOCPROPERTY  </w:instrText>
            </w:r>
            <w:r w:rsidR="00A50900">
              <w:rPr>
                <w:rStyle w:val="HTMLCode"/>
              </w:rPr>
              <w:instrText>aSecureBrowserStatePrefix</w:instrText>
            </w:r>
            <w:r w:rsidR="00596C40" w:rsidRPr="00596C40">
              <w:rPr>
                <w:rStyle w:val="HTMLCode"/>
              </w:rPr>
              <w:instrText xml:space="preserve">  \* MERGEFORMAT </w:instrText>
            </w:r>
            <w:r w:rsidR="00596C40" w:rsidRPr="00596C40">
              <w:rPr>
                <w:rStyle w:val="HTMLCode"/>
              </w:rPr>
              <w:fldChar w:fldCharType="separate"/>
            </w:r>
            <w:r w:rsidR="00C60349">
              <w:rPr>
                <w:rStyle w:val="HTMLCode"/>
              </w:rPr>
              <w:t>OH</w:t>
            </w:r>
            <w:r w:rsidR="00596C40" w:rsidRPr="00596C40">
              <w:rPr>
                <w:rStyle w:val="HTMLCode"/>
              </w:rPr>
              <w:fldChar w:fldCharType="end"/>
            </w:r>
            <w:r w:rsidR="00596C40" w:rsidRPr="00596C40">
              <w:rPr>
                <w:rStyle w:val="HTMLCode"/>
              </w:rPr>
              <w:t>SecureBrowser</w:t>
            </w:r>
            <w:r w:rsidR="00596C40" w:rsidRPr="00596C40">
              <w:rPr>
                <w:rStyle w:val="HTMLCode"/>
              </w:rPr>
              <w:fldChar w:fldCharType="begin"/>
            </w:r>
            <w:r w:rsidR="00596C40" w:rsidRPr="00596C40">
              <w:rPr>
                <w:rStyle w:val="HTMLCode"/>
              </w:rPr>
              <w:instrText xml:space="preserve"> DOCPROPERTY  aSecureBrowserWindowsVersion  \* MERGEFORMAT </w:instrText>
            </w:r>
            <w:r w:rsidR="00596C40" w:rsidRPr="00596C40">
              <w:rPr>
                <w:rStyle w:val="HTMLCode"/>
              </w:rPr>
              <w:fldChar w:fldCharType="separate"/>
            </w:r>
            <w:r w:rsidR="00C60349">
              <w:rPr>
                <w:rStyle w:val="HTMLCode"/>
              </w:rPr>
              <w:t>7.2</w:t>
            </w:r>
            <w:r w:rsidR="00596C40" w:rsidRPr="00596C40">
              <w:rPr>
                <w:rStyle w:val="HTMLCode"/>
              </w:rPr>
              <w:fldChar w:fldCharType="end"/>
            </w:r>
            <w:r w:rsidR="00596C40">
              <w:rPr>
                <w:rStyle w:val="HTMLCode"/>
              </w:rPr>
              <w:t>.</w:t>
            </w:r>
            <w:r w:rsidR="00596C40" w:rsidRPr="00596C40">
              <w:rPr>
                <w:rStyle w:val="HTMLCode"/>
              </w:rPr>
              <w:t>msi</w:t>
            </w:r>
            <w:r w:rsidR="007810B6" w:rsidRPr="007810B6">
              <w:t>.</w:t>
            </w:r>
          </w:p>
        </w:tc>
      </w:tr>
      <w:tr w:rsidR="00BE2CBF" w:rsidTr="006F5413">
        <w:tc>
          <w:tcPr>
            <w:tcW w:w="1170" w:type="dxa"/>
          </w:tcPr>
          <w:p w:rsidR="00BE2CBF" w:rsidRDefault="00BE2CBF" w:rsidP="003A7415">
            <w:pPr>
              <w:keepNext/>
            </w:pPr>
            <w:r w:rsidRPr="00E05208">
              <w:rPr>
                <w:rStyle w:val="HTMLCode"/>
              </w:rPr>
              <w:t>&lt;Target&gt;</w:t>
            </w:r>
          </w:p>
        </w:tc>
        <w:tc>
          <w:tcPr>
            <w:tcW w:w="8028" w:type="dxa"/>
          </w:tcPr>
          <w:p w:rsidR="00BE2CBF" w:rsidRDefault="00BE2CBF" w:rsidP="004A5A18">
            <w:pPr>
              <w:keepNext/>
            </w:pPr>
            <w:r>
              <w:t>P</w:t>
            </w:r>
            <w:r w:rsidRPr="008B5BDE">
              <w:t xml:space="preserve">ath to the location where </w:t>
            </w:r>
            <w:r w:rsidR="007810B6">
              <w:t xml:space="preserve">you want to install </w:t>
            </w:r>
            <w:r w:rsidRPr="008B5BDE">
              <w:t xml:space="preserve">the </w:t>
            </w:r>
            <w:r>
              <w:t>s</w:t>
            </w:r>
            <w:r w:rsidRPr="008B5BDE">
              <w:t xml:space="preserve">ecure </w:t>
            </w:r>
            <w:r>
              <w:t>b</w:t>
            </w:r>
            <w:r w:rsidRPr="008B5BDE">
              <w:t>rowser</w:t>
            </w:r>
            <w:r>
              <w:t xml:space="preserve">. If absent, </w:t>
            </w:r>
            <w:r w:rsidR="008F3052">
              <w:t xml:space="preserve">install </w:t>
            </w:r>
            <w:r>
              <w:t xml:space="preserve">to </w:t>
            </w:r>
            <w:r w:rsidRPr="00BE2CBF">
              <w:rPr>
                <w:rStyle w:val="HTMLCode"/>
              </w:rPr>
              <w:t>C:\Program</w:t>
            </w:r>
            <w:r w:rsidR="00731F56">
              <w:rPr>
                <w:rStyle w:val="HTMLCode"/>
              </w:rPr>
              <w:t xml:space="preserve"> </w:t>
            </w:r>
            <w:r w:rsidRPr="00BE2CBF">
              <w:rPr>
                <w:rStyle w:val="HTMLCode"/>
              </w:rPr>
              <w:t>Files (x86)</w:t>
            </w:r>
            <w:r w:rsidR="004E67E4" w:rsidRPr="00935F73">
              <w:rPr>
                <w:rStyle w:val="HTMLCode"/>
              </w:rPr>
              <w:t>\</w:t>
            </w:r>
            <w:r w:rsidR="00596C40" w:rsidRPr="00596C40">
              <w:rPr>
                <w:rStyle w:val="HTMLCode"/>
              </w:rPr>
              <w:fldChar w:fldCharType="begin"/>
            </w:r>
            <w:r w:rsidR="00596C40" w:rsidRPr="00596C40">
              <w:rPr>
                <w:rStyle w:val="HTMLCode"/>
              </w:rPr>
              <w:instrText xml:space="preserve"> DOCPROPERTY  </w:instrText>
            </w:r>
            <w:r w:rsidR="00A50900">
              <w:rPr>
                <w:rStyle w:val="HTMLCode"/>
              </w:rPr>
              <w:instrText>aSecureBrowserStatePrefix</w:instrText>
            </w:r>
            <w:r w:rsidR="00596C40" w:rsidRPr="00596C40">
              <w:rPr>
                <w:rStyle w:val="HTMLCode"/>
              </w:rPr>
              <w:instrText xml:space="preserve">  \* MERGEFORMAT </w:instrText>
            </w:r>
            <w:r w:rsidR="00596C40" w:rsidRPr="00596C40">
              <w:rPr>
                <w:rStyle w:val="HTMLCode"/>
              </w:rPr>
              <w:fldChar w:fldCharType="separate"/>
            </w:r>
            <w:r w:rsidR="00C60349">
              <w:rPr>
                <w:rStyle w:val="HTMLCode"/>
              </w:rPr>
              <w:t>OH</w:t>
            </w:r>
            <w:r w:rsidR="00596C40" w:rsidRPr="00596C40">
              <w:rPr>
                <w:rStyle w:val="HTMLCode"/>
              </w:rPr>
              <w:fldChar w:fldCharType="end"/>
            </w:r>
            <w:r w:rsidR="00596C40" w:rsidRPr="00596C40">
              <w:rPr>
                <w:rStyle w:val="HTMLCode"/>
              </w:rPr>
              <w:t>SecureBrowser</w:t>
            </w:r>
            <w:r w:rsidR="00596C40" w:rsidRPr="00596C40">
              <w:rPr>
                <w:rStyle w:val="HTMLCode"/>
              </w:rPr>
              <w:fldChar w:fldCharType="begin"/>
            </w:r>
            <w:r w:rsidR="00596C40" w:rsidRPr="00596C40">
              <w:rPr>
                <w:rStyle w:val="HTMLCode"/>
              </w:rPr>
              <w:instrText xml:space="preserve"> DOCPROPERTY  aSecureBrowserWindowsVersion  \* MERGEFORMAT </w:instrText>
            </w:r>
            <w:r w:rsidR="00596C40" w:rsidRPr="00596C40">
              <w:rPr>
                <w:rStyle w:val="HTMLCode"/>
              </w:rPr>
              <w:fldChar w:fldCharType="separate"/>
            </w:r>
            <w:r w:rsidR="00C60349">
              <w:rPr>
                <w:rStyle w:val="HTMLCode"/>
              </w:rPr>
              <w:t>7.2</w:t>
            </w:r>
            <w:r w:rsidR="00596C40" w:rsidRPr="00596C40">
              <w:rPr>
                <w:rStyle w:val="HTMLCode"/>
              </w:rPr>
              <w:fldChar w:fldCharType="end"/>
            </w:r>
            <w:r w:rsidR="00596C40" w:rsidRPr="00596C40">
              <w:t>.</w:t>
            </w:r>
            <w:r w:rsidRPr="00596C40">
              <w:t xml:space="preserve"> </w:t>
            </w:r>
            <w:r>
              <w:t>The installation program creates the directory if it does not exist</w:t>
            </w:r>
            <w:r w:rsidRPr="00A71B30">
              <w:t>.</w:t>
            </w:r>
          </w:p>
        </w:tc>
      </w:tr>
      <w:tr w:rsidR="00BE2CBF" w:rsidTr="006F5413">
        <w:tc>
          <w:tcPr>
            <w:tcW w:w="1170" w:type="dxa"/>
          </w:tcPr>
          <w:p w:rsidR="00BE2CBF" w:rsidRDefault="00BE2CBF" w:rsidP="003A7415">
            <w:pPr>
              <w:keepNext/>
            </w:pPr>
            <w:r w:rsidRPr="003900A2">
              <w:rPr>
                <w:rStyle w:val="HTMLCode"/>
              </w:rPr>
              <w:t>/I</w:t>
            </w:r>
          </w:p>
        </w:tc>
        <w:tc>
          <w:tcPr>
            <w:tcW w:w="8028" w:type="dxa"/>
          </w:tcPr>
          <w:p w:rsidR="00BE2CBF" w:rsidRDefault="00BE2CBF" w:rsidP="003A7415">
            <w:pPr>
              <w:keepNext/>
            </w:pPr>
            <w:r>
              <w:t>Perform an install.</w:t>
            </w:r>
          </w:p>
        </w:tc>
      </w:tr>
      <w:tr w:rsidR="00BE2CBF" w:rsidTr="006F5413">
        <w:tc>
          <w:tcPr>
            <w:tcW w:w="1170" w:type="dxa"/>
          </w:tcPr>
          <w:p w:rsidR="00BE2CBF" w:rsidRPr="003900A2" w:rsidRDefault="00BE2CBF" w:rsidP="00BE2CBF">
            <w:pPr>
              <w:rPr>
                <w:rStyle w:val="HTMLCode"/>
              </w:rPr>
            </w:pPr>
            <w:r>
              <w:rPr>
                <w:rStyle w:val="HTMLCode"/>
              </w:rPr>
              <w:t>[</w:t>
            </w:r>
            <w:r w:rsidRPr="003900A2">
              <w:rPr>
                <w:rStyle w:val="HTMLCode"/>
              </w:rPr>
              <w:t>/quiet</w:t>
            </w:r>
            <w:r>
              <w:rPr>
                <w:rStyle w:val="HTMLCode"/>
              </w:rPr>
              <w:t>]</w:t>
            </w:r>
          </w:p>
        </w:tc>
        <w:tc>
          <w:tcPr>
            <w:tcW w:w="8028" w:type="dxa"/>
          </w:tcPr>
          <w:p w:rsidR="00BE2CBF" w:rsidRDefault="006B2B7D" w:rsidP="006B2B7D">
            <w:r>
              <w:t>Quiet mode, no interaction</w:t>
            </w:r>
            <w:r w:rsidR="00BE2CBF">
              <w:t>.</w:t>
            </w:r>
          </w:p>
        </w:tc>
      </w:tr>
    </w:tbl>
    <w:p w:rsidR="00BE2CBF" w:rsidRPr="008B5BDE" w:rsidRDefault="00BE2CBF" w:rsidP="00BE2CBF"/>
    <w:p w:rsidR="00BE2CBF" w:rsidRDefault="002456C9" w:rsidP="00AF75A6">
      <w:pPr>
        <w:pStyle w:val="NormalIndent"/>
      </w:pPr>
      <w:bookmarkStart w:id="115" w:name="_Toc369014220"/>
      <w:bookmarkStart w:id="116" w:name="_Toc369014341"/>
      <w:bookmarkStart w:id="117" w:name="_Toc369170194"/>
      <w:bookmarkStart w:id="118" w:name="_Toc369263849"/>
      <w:bookmarkStart w:id="119" w:name="_Toc373927307"/>
      <w:bookmarkStart w:id="120" w:name="_Toc378168037"/>
      <w:r>
        <w:t>For example, the command</w:t>
      </w:r>
    </w:p>
    <w:p w:rsidR="003900A2" w:rsidRDefault="003900A2" w:rsidP="00E8770E">
      <w:pPr>
        <w:pStyle w:val="NormalIndent"/>
        <w:keepNext/>
        <w:rPr>
          <w:rStyle w:val="HTMLCode"/>
        </w:rPr>
      </w:pPr>
      <w:proofErr w:type="spellStart"/>
      <w:proofErr w:type="gramStart"/>
      <w:r w:rsidRPr="00202671">
        <w:rPr>
          <w:rStyle w:val="HTMLCode"/>
        </w:rPr>
        <w:lastRenderedPageBreak/>
        <w:t>msiexec</w:t>
      </w:r>
      <w:proofErr w:type="spellEnd"/>
      <w:proofErr w:type="gramEnd"/>
      <w:r w:rsidRPr="00202671">
        <w:rPr>
          <w:rStyle w:val="HTMLCode"/>
        </w:rPr>
        <w:t xml:space="preserve"> /I </w:t>
      </w:r>
      <w:r w:rsidR="002A12EE">
        <w:rPr>
          <w:rStyle w:val="HTMLCode"/>
        </w:rPr>
        <w:t>c</w:t>
      </w:r>
      <w:r w:rsidRPr="00202671">
        <w:rPr>
          <w:rStyle w:val="HTMLCode"/>
        </w:rPr>
        <w:t>:\</w:t>
      </w:r>
      <w:r w:rsidR="002A12EE">
        <w:rPr>
          <w:rStyle w:val="HTMLCode"/>
        </w:rPr>
        <w:t>temp</w:t>
      </w:r>
      <w:r w:rsidRPr="00202671">
        <w:rPr>
          <w:rStyle w:val="HTMLCode"/>
        </w:rPr>
        <w:t>\</w:t>
      </w:r>
      <w:r w:rsidR="00596C40" w:rsidRPr="00596C40">
        <w:rPr>
          <w:rStyle w:val="HTMLCode"/>
        </w:rPr>
        <w:fldChar w:fldCharType="begin"/>
      </w:r>
      <w:r w:rsidR="00596C40" w:rsidRPr="00596C40">
        <w:rPr>
          <w:rStyle w:val="HTMLCode"/>
        </w:rPr>
        <w:instrText xml:space="preserve"> DOCPROPERTY  </w:instrText>
      </w:r>
      <w:r w:rsidR="00A50900">
        <w:rPr>
          <w:rStyle w:val="HTMLCode"/>
        </w:rPr>
        <w:instrText>aSecureBrowserStatePrefix</w:instrText>
      </w:r>
      <w:r w:rsidR="00596C40" w:rsidRPr="00596C40">
        <w:rPr>
          <w:rStyle w:val="HTMLCode"/>
        </w:rPr>
        <w:instrText xml:space="preserve">  \* MERGEFORMAT </w:instrText>
      </w:r>
      <w:r w:rsidR="00596C40" w:rsidRPr="00596C40">
        <w:rPr>
          <w:rStyle w:val="HTMLCode"/>
        </w:rPr>
        <w:fldChar w:fldCharType="separate"/>
      </w:r>
      <w:r w:rsidR="00C60349">
        <w:rPr>
          <w:rStyle w:val="HTMLCode"/>
        </w:rPr>
        <w:t>OH</w:t>
      </w:r>
      <w:r w:rsidR="00596C40" w:rsidRPr="00596C40">
        <w:rPr>
          <w:rStyle w:val="HTMLCode"/>
        </w:rPr>
        <w:fldChar w:fldCharType="end"/>
      </w:r>
      <w:r w:rsidR="00596C40" w:rsidRPr="00596C40">
        <w:rPr>
          <w:rStyle w:val="HTMLCode"/>
        </w:rPr>
        <w:t>SecureBrowser</w:t>
      </w:r>
      <w:r w:rsidR="00596C40" w:rsidRPr="00596C40">
        <w:rPr>
          <w:rStyle w:val="HTMLCode"/>
        </w:rPr>
        <w:fldChar w:fldCharType="begin"/>
      </w:r>
      <w:r w:rsidR="00596C40" w:rsidRPr="00596C40">
        <w:rPr>
          <w:rStyle w:val="HTMLCode"/>
        </w:rPr>
        <w:instrText xml:space="preserve"> DOCPROPERTY  aSecureBrowserWindowsVersion  \* MERGEFORMAT </w:instrText>
      </w:r>
      <w:r w:rsidR="00596C40" w:rsidRPr="00596C40">
        <w:rPr>
          <w:rStyle w:val="HTMLCode"/>
        </w:rPr>
        <w:fldChar w:fldCharType="separate"/>
      </w:r>
      <w:r w:rsidR="00C60349">
        <w:rPr>
          <w:rStyle w:val="HTMLCode"/>
        </w:rPr>
        <w:t>7.2</w:t>
      </w:r>
      <w:r w:rsidR="00596C40" w:rsidRPr="00596C40">
        <w:rPr>
          <w:rStyle w:val="HTMLCode"/>
        </w:rPr>
        <w:fldChar w:fldCharType="end"/>
      </w:r>
      <w:r w:rsidR="00195A87">
        <w:rPr>
          <w:rStyle w:val="HTMLCode"/>
        </w:rPr>
        <w:t>-Win</w:t>
      </w:r>
      <w:r w:rsidR="00596C40">
        <w:rPr>
          <w:rStyle w:val="HTMLCode"/>
        </w:rPr>
        <w:t>.</w:t>
      </w:r>
      <w:r w:rsidR="00596C40" w:rsidRPr="00596C40">
        <w:rPr>
          <w:rStyle w:val="HTMLCode"/>
        </w:rPr>
        <w:t>msi</w:t>
      </w:r>
      <w:r w:rsidRPr="00202671">
        <w:rPr>
          <w:rStyle w:val="HTMLCode"/>
        </w:rPr>
        <w:t xml:space="preserve"> /quiet INSTALLDIR=C:\</w:t>
      </w:r>
      <w:r w:rsidR="00247C46">
        <w:rPr>
          <w:rStyle w:val="HTMLCode"/>
        </w:rPr>
        <w:t>AssessmentTesting</w:t>
      </w:r>
      <w:r w:rsidRPr="00202671">
        <w:rPr>
          <w:rStyle w:val="HTMLCode"/>
        </w:rPr>
        <w:t>\BrowserInstall</w:t>
      </w:r>
      <w:r w:rsidR="00247C46">
        <w:rPr>
          <w:rStyle w:val="HTMLCode"/>
        </w:rPr>
        <w:t>Directory</w:t>
      </w:r>
    </w:p>
    <w:p w:rsidR="00BE2CBF" w:rsidRDefault="002456C9" w:rsidP="00AF75A6">
      <w:pPr>
        <w:pStyle w:val="NormalIndent"/>
      </w:pPr>
      <w:proofErr w:type="gramStart"/>
      <w:r>
        <w:t>i</w:t>
      </w:r>
      <w:r w:rsidR="00BE2CBF" w:rsidRPr="00BE2CBF">
        <w:t>nstalls</w:t>
      </w:r>
      <w:proofErr w:type="gramEnd"/>
      <w:r w:rsidR="00BE2CBF" w:rsidRPr="00BE2CBF">
        <w:t xml:space="preserve"> the </w:t>
      </w:r>
      <w:r w:rsidR="00BE2CBF">
        <w:t xml:space="preserve">secure browser from the installation package at </w:t>
      </w:r>
      <w:r w:rsidR="00BE2CBF" w:rsidRPr="00202671">
        <w:rPr>
          <w:rStyle w:val="HTMLCode"/>
        </w:rPr>
        <w:t>C:\</w:t>
      </w:r>
      <w:r w:rsidR="002F7372">
        <w:rPr>
          <w:rStyle w:val="HTMLCode"/>
        </w:rPr>
        <w:t>temp</w:t>
      </w:r>
      <w:r w:rsidR="00BE2CBF" w:rsidRPr="00202671">
        <w:rPr>
          <w:rStyle w:val="HTMLCode"/>
        </w:rPr>
        <w:t>\</w:t>
      </w:r>
      <w:r w:rsidR="00BE2CBF">
        <w:rPr>
          <w:rStyle w:val="HTMLCode"/>
        </w:rPr>
        <w:t>‌</w:t>
      </w:r>
      <w:r w:rsidR="00596C40" w:rsidRPr="00596C40">
        <w:rPr>
          <w:rStyle w:val="HTMLCode"/>
        </w:rPr>
        <w:fldChar w:fldCharType="begin"/>
      </w:r>
      <w:r w:rsidR="00596C40" w:rsidRPr="00596C40">
        <w:rPr>
          <w:rStyle w:val="HTMLCode"/>
        </w:rPr>
        <w:instrText xml:space="preserve"> DOCPROPERTY  </w:instrText>
      </w:r>
      <w:r w:rsidR="00A50900">
        <w:rPr>
          <w:rStyle w:val="HTMLCode"/>
        </w:rPr>
        <w:instrText>aSecureBrowserStatePrefix</w:instrText>
      </w:r>
      <w:r w:rsidR="00596C40" w:rsidRPr="00596C40">
        <w:rPr>
          <w:rStyle w:val="HTMLCode"/>
        </w:rPr>
        <w:instrText xml:space="preserve">  \* MERGEFORMAT </w:instrText>
      </w:r>
      <w:r w:rsidR="00596C40" w:rsidRPr="00596C40">
        <w:rPr>
          <w:rStyle w:val="HTMLCode"/>
        </w:rPr>
        <w:fldChar w:fldCharType="separate"/>
      </w:r>
      <w:r w:rsidR="00C60349">
        <w:rPr>
          <w:rStyle w:val="HTMLCode"/>
        </w:rPr>
        <w:t>OH</w:t>
      </w:r>
      <w:r w:rsidR="00596C40" w:rsidRPr="00596C40">
        <w:rPr>
          <w:rStyle w:val="HTMLCode"/>
        </w:rPr>
        <w:fldChar w:fldCharType="end"/>
      </w:r>
      <w:r w:rsidR="00596C40" w:rsidRPr="00596C40">
        <w:rPr>
          <w:rStyle w:val="HTMLCode"/>
        </w:rPr>
        <w:t>SecureBrowser</w:t>
      </w:r>
      <w:r w:rsidR="00596C40" w:rsidRPr="00596C40">
        <w:rPr>
          <w:rStyle w:val="HTMLCode"/>
        </w:rPr>
        <w:fldChar w:fldCharType="begin"/>
      </w:r>
      <w:r w:rsidR="00596C40" w:rsidRPr="00596C40">
        <w:rPr>
          <w:rStyle w:val="HTMLCode"/>
        </w:rPr>
        <w:instrText xml:space="preserve"> DOCPROPERTY  aSecureBrowserWindowsVersion  \* MERGEFORMAT </w:instrText>
      </w:r>
      <w:r w:rsidR="00596C40" w:rsidRPr="00596C40">
        <w:rPr>
          <w:rStyle w:val="HTMLCode"/>
        </w:rPr>
        <w:fldChar w:fldCharType="separate"/>
      </w:r>
      <w:r w:rsidR="00C60349">
        <w:rPr>
          <w:rStyle w:val="HTMLCode"/>
        </w:rPr>
        <w:t>7.2</w:t>
      </w:r>
      <w:r w:rsidR="00596C40" w:rsidRPr="00596C40">
        <w:rPr>
          <w:rStyle w:val="HTMLCode"/>
        </w:rPr>
        <w:fldChar w:fldCharType="end"/>
      </w:r>
      <w:r w:rsidR="00195A87">
        <w:rPr>
          <w:rStyle w:val="HTMLCode"/>
        </w:rPr>
        <w:t>-Win</w:t>
      </w:r>
      <w:r w:rsidR="00596C40">
        <w:rPr>
          <w:rStyle w:val="HTMLCode"/>
        </w:rPr>
        <w:t>.</w:t>
      </w:r>
      <w:r w:rsidR="00596C40" w:rsidRPr="00596C40">
        <w:rPr>
          <w:rStyle w:val="HTMLCode"/>
        </w:rPr>
        <w:t>msi</w:t>
      </w:r>
      <w:r w:rsidR="00BE2CBF" w:rsidRPr="00BE2CBF">
        <w:t xml:space="preserve"> into the directory </w:t>
      </w:r>
      <w:r w:rsidR="00F2498F" w:rsidRPr="00202671">
        <w:rPr>
          <w:rStyle w:val="HTMLCode"/>
        </w:rPr>
        <w:t>C:\</w:t>
      </w:r>
      <w:r w:rsidR="00F2498F">
        <w:rPr>
          <w:rStyle w:val="HTMLCode"/>
        </w:rPr>
        <w:t>AssessmentTesting</w:t>
      </w:r>
      <w:r w:rsidR="00F2498F" w:rsidRPr="00202671">
        <w:rPr>
          <w:rStyle w:val="HTMLCode"/>
        </w:rPr>
        <w:t>\BrowserInstall</w:t>
      </w:r>
      <w:r w:rsidR="00F2498F">
        <w:rPr>
          <w:rStyle w:val="HTMLCode"/>
        </w:rPr>
        <w:t>Directory</w:t>
      </w:r>
      <w:r w:rsidR="00F2498F">
        <w:t xml:space="preserve"> </w:t>
      </w:r>
      <w:r w:rsidR="006B2B7D">
        <w:t>using quiet mode</w:t>
      </w:r>
      <w:r w:rsidR="00BE2CBF" w:rsidRPr="00BE2CBF">
        <w:t>.</w:t>
      </w:r>
    </w:p>
    <w:p w:rsidR="00805FE7" w:rsidRDefault="00805FE7" w:rsidP="00805FE7">
      <w:pPr>
        <w:pStyle w:val="ListNumber"/>
        <w:keepNext/>
      </w:pPr>
      <w:r>
        <w:t>Follow the instructions in</w:t>
      </w:r>
      <w:r w:rsidRPr="003511B3">
        <w:t xml:space="preserve"> the </w:t>
      </w:r>
      <w:r w:rsidRPr="00950573">
        <w:t>setup wizard</w:t>
      </w:r>
      <w:r w:rsidRPr="003511B3">
        <w:t xml:space="preserve">. </w:t>
      </w:r>
      <w:r>
        <w:t xml:space="preserve">When prompted for setup type, click </w:t>
      </w:r>
      <w:r w:rsidRPr="00C86A2F">
        <w:rPr>
          <w:rStyle w:val="Strong"/>
        </w:rPr>
        <w:t>Install</w:t>
      </w:r>
      <w:r w:rsidRPr="00C86A2F">
        <w:t xml:space="preserve">. </w:t>
      </w:r>
    </w:p>
    <w:p w:rsidR="00805FE7" w:rsidRDefault="00805FE7" w:rsidP="00805FE7">
      <w:pPr>
        <w:pStyle w:val="ListNumber"/>
        <w:keepNext/>
      </w:pPr>
      <w:r w:rsidRPr="003511B3">
        <w:t xml:space="preserve">Click </w:t>
      </w:r>
      <w:r w:rsidRPr="00015AA8">
        <w:rPr>
          <w:rStyle w:val="Strong"/>
        </w:rPr>
        <w:t>Finish</w:t>
      </w:r>
      <w:r>
        <w:t xml:space="preserve"> to exit the setup wizard. The following items are installed:</w:t>
      </w:r>
    </w:p>
    <w:p w:rsidR="00805FE7" w:rsidRDefault="00805FE7" w:rsidP="00805FE7">
      <w:pPr>
        <w:pStyle w:val="ListBullet2"/>
        <w:keepNext/>
      </w:pPr>
      <w:r>
        <w:t>T</w:t>
      </w:r>
      <w:r w:rsidRPr="003511B3">
        <w:t xml:space="preserve">he </w:t>
      </w:r>
      <w:r>
        <w:t xml:space="preserve">secure </w:t>
      </w:r>
      <w:r w:rsidRPr="003511B3">
        <w:t xml:space="preserve">browser </w:t>
      </w:r>
      <w:r>
        <w:t xml:space="preserve">to the default location </w:t>
      </w:r>
      <w:r w:rsidRPr="00935F73">
        <w:rPr>
          <w:rStyle w:val="HTMLCode"/>
        </w:rPr>
        <w:t>C:\Program Files (x86)\</w:t>
      </w:r>
      <w:r>
        <w:rPr>
          <w:rStyle w:val="HTMLCode"/>
        </w:rPr>
        <w:t>‌</w:t>
      </w:r>
      <w:r w:rsidRPr="00596C40">
        <w:rPr>
          <w:rStyle w:val="HTMLCode"/>
        </w:rPr>
        <w:fldChar w:fldCharType="begin"/>
      </w:r>
      <w:r w:rsidRPr="00596C40">
        <w:rPr>
          <w:rStyle w:val="HTMLCode"/>
        </w:rPr>
        <w:instrText xml:space="preserve"> DOCPROPERTY  </w:instrText>
      </w:r>
      <w:r>
        <w:rPr>
          <w:rStyle w:val="HTMLCode"/>
        </w:rPr>
        <w:instrText>aSecureBrowserStatePrefix</w:instrText>
      </w:r>
      <w:r w:rsidRPr="00596C40">
        <w:rPr>
          <w:rStyle w:val="HTMLCode"/>
        </w:rPr>
        <w:instrText xml:space="preserve">  \* MERGEFORMAT </w:instrText>
      </w:r>
      <w:r w:rsidRPr="00596C40">
        <w:rPr>
          <w:rStyle w:val="HTMLCode"/>
        </w:rPr>
        <w:fldChar w:fldCharType="separate"/>
      </w:r>
      <w:r>
        <w:rPr>
          <w:rStyle w:val="HTMLCode"/>
        </w:rPr>
        <w:t>OH</w:t>
      </w:r>
      <w:r w:rsidRPr="00596C40">
        <w:rPr>
          <w:rStyle w:val="HTMLCode"/>
        </w:rPr>
        <w:fldChar w:fldCharType="end"/>
      </w:r>
      <w:r w:rsidRPr="00596C40">
        <w:rPr>
          <w:rStyle w:val="HTMLCode"/>
        </w:rPr>
        <w:t>SecureBrowser</w:t>
      </w:r>
      <w:r w:rsidRPr="00596C40">
        <w:rPr>
          <w:rStyle w:val="HTMLCode"/>
        </w:rPr>
        <w:fldChar w:fldCharType="begin"/>
      </w:r>
      <w:r w:rsidRPr="00596C40">
        <w:rPr>
          <w:rStyle w:val="HTMLCode"/>
        </w:rPr>
        <w:instrText xml:space="preserve"> DOCPROPERTY  aSecureBrowserWindowsVersion  \* MERGEFORMAT </w:instrText>
      </w:r>
      <w:r w:rsidRPr="00596C40">
        <w:rPr>
          <w:rStyle w:val="HTMLCode"/>
        </w:rPr>
        <w:fldChar w:fldCharType="separate"/>
      </w:r>
      <w:r>
        <w:rPr>
          <w:rStyle w:val="HTMLCode"/>
        </w:rPr>
        <w:t>7.2</w:t>
      </w:r>
      <w:r w:rsidRPr="00596C40">
        <w:rPr>
          <w:rStyle w:val="HTMLCode"/>
        </w:rPr>
        <w:fldChar w:fldCharType="end"/>
      </w:r>
      <w:r w:rsidRPr="00EF6172">
        <w:t>.</w:t>
      </w:r>
      <w:r>
        <w:t xml:space="preserve"> </w:t>
      </w:r>
    </w:p>
    <w:p w:rsidR="00805FE7" w:rsidRDefault="00805FE7" w:rsidP="00805FE7">
      <w:pPr>
        <w:pStyle w:val="ListBullet2"/>
      </w:pPr>
      <w:r>
        <w:t xml:space="preserve">A shortcut </w:t>
      </w:r>
      <w:r w:rsidRPr="00596C40">
        <w:rPr>
          <w:rStyle w:val="HTMLCode"/>
        </w:rPr>
        <w:fldChar w:fldCharType="begin"/>
      </w:r>
      <w:r w:rsidRPr="00596C40">
        <w:rPr>
          <w:rStyle w:val="HTMLCode"/>
        </w:rPr>
        <w:instrText xml:space="preserve"> DOCPROPERTY  </w:instrText>
      </w:r>
      <w:r>
        <w:rPr>
          <w:rStyle w:val="HTMLCode"/>
        </w:rPr>
        <w:instrText>aSecureBrowserStatePrefix</w:instrText>
      </w:r>
      <w:r w:rsidRPr="00596C40">
        <w:rPr>
          <w:rStyle w:val="HTMLCode"/>
        </w:rPr>
        <w:instrText xml:space="preserve">  \* MERGEFORMAT </w:instrText>
      </w:r>
      <w:r w:rsidRPr="00596C40">
        <w:rPr>
          <w:rStyle w:val="HTMLCode"/>
        </w:rPr>
        <w:fldChar w:fldCharType="separate"/>
      </w:r>
      <w:r>
        <w:rPr>
          <w:rStyle w:val="HTMLCode"/>
        </w:rPr>
        <w:t>OH</w:t>
      </w:r>
      <w:r w:rsidRPr="00596C40">
        <w:rPr>
          <w:rStyle w:val="HTMLCode"/>
        </w:rPr>
        <w:fldChar w:fldCharType="end"/>
      </w:r>
      <w:r w:rsidRPr="00596C40">
        <w:rPr>
          <w:rStyle w:val="HTMLCode"/>
        </w:rPr>
        <w:t>SecureBrowser</w:t>
      </w:r>
      <w:r w:rsidRPr="00596C40">
        <w:rPr>
          <w:rStyle w:val="HTMLCode"/>
        </w:rPr>
        <w:fldChar w:fldCharType="begin"/>
      </w:r>
      <w:r w:rsidRPr="00596C40">
        <w:rPr>
          <w:rStyle w:val="HTMLCode"/>
        </w:rPr>
        <w:instrText xml:space="preserve"> DOCPROPERTY  aSecureBrowserWindowsVersion  \* MERGEFORMAT </w:instrText>
      </w:r>
      <w:r w:rsidRPr="00596C40">
        <w:rPr>
          <w:rStyle w:val="HTMLCode"/>
        </w:rPr>
        <w:fldChar w:fldCharType="separate"/>
      </w:r>
      <w:r>
        <w:rPr>
          <w:rStyle w:val="HTMLCode"/>
        </w:rPr>
        <w:t>7.2</w:t>
      </w:r>
      <w:r w:rsidRPr="00596C40">
        <w:rPr>
          <w:rStyle w:val="HTMLCode"/>
        </w:rPr>
        <w:fldChar w:fldCharType="end"/>
      </w:r>
      <w:r w:rsidRPr="00596C40">
        <w:t xml:space="preserve"> </w:t>
      </w:r>
      <w:r>
        <w:t>to the desktop.</w:t>
      </w:r>
    </w:p>
    <w:p w:rsidR="00805FE7" w:rsidRDefault="00805FE7" w:rsidP="00805FE7">
      <w:pPr>
        <w:pStyle w:val="ListNumber"/>
      </w:pPr>
      <w:r>
        <w:t>If you are running Windows 8.0 or later do the following (otherwise skip to step </w:t>
      </w:r>
      <w:r>
        <w:fldChar w:fldCharType="begin"/>
      </w:r>
      <w:r>
        <w:instrText xml:space="preserve"> REF _Ref404243298 \r \h </w:instrText>
      </w:r>
      <w:r>
        <w:fldChar w:fldCharType="separate"/>
      </w:r>
      <w:r>
        <w:t>10</w:t>
      </w:r>
      <w:r>
        <w:fldChar w:fldCharType="end"/>
      </w:r>
      <w:r>
        <w:t>):</w:t>
      </w:r>
    </w:p>
    <w:p w:rsidR="00805FE7" w:rsidRDefault="00805FE7" w:rsidP="00805FE7">
      <w:pPr>
        <w:pStyle w:val="ListNumber2"/>
      </w:pPr>
      <w:r>
        <w:t xml:space="preserve">The Test Policy for AIR setup wizard starts. Click </w:t>
      </w:r>
      <w:r w:rsidRPr="003273C0">
        <w:rPr>
          <w:rStyle w:val="Strong"/>
        </w:rPr>
        <w:t>Continue</w:t>
      </w:r>
      <w:r>
        <w:t>.</w:t>
      </w:r>
    </w:p>
    <w:p w:rsidR="00805FE7" w:rsidRDefault="00805FE7" w:rsidP="00805FE7">
      <w:pPr>
        <w:pStyle w:val="ListNumber2"/>
      </w:pPr>
      <w:r>
        <w:t xml:space="preserve">Follow the setup wizard, and click </w:t>
      </w:r>
      <w:r w:rsidRPr="003273C0">
        <w:rPr>
          <w:rStyle w:val="Strong"/>
        </w:rPr>
        <w:t>Finish</w:t>
      </w:r>
      <w:r>
        <w:t xml:space="preserve"> to exit.</w:t>
      </w:r>
    </w:p>
    <w:p w:rsidR="00805FE7" w:rsidRDefault="00805FE7" w:rsidP="006A6904">
      <w:pPr>
        <w:pStyle w:val="ListContinue2"/>
      </w:pPr>
      <w:r>
        <w:t xml:space="preserve">This wizard installs and starts a service </w:t>
      </w:r>
      <w:r w:rsidRPr="003273C0">
        <w:rPr>
          <w:rStyle w:val="HTMLCode"/>
        </w:rPr>
        <w:t>Test Policy Standalone Service for Student</w:t>
      </w:r>
      <w:r>
        <w:t>.</w:t>
      </w:r>
    </w:p>
    <w:p w:rsidR="00091378" w:rsidRDefault="00091378" w:rsidP="00091378">
      <w:pPr>
        <w:pStyle w:val="ListNumber"/>
      </w:pPr>
      <w:r>
        <w:fldChar w:fldCharType="begin"/>
      </w:r>
      <w:r>
        <w:instrText xml:space="preserve"> REF background \h </w:instrText>
      </w:r>
      <w:r>
        <w:fldChar w:fldCharType="separate"/>
      </w:r>
      <w:r w:rsidR="00C60349">
        <w:t xml:space="preserve">Ensure all background jobs, such as virus scans or software updates, are scheduled outside of test windows. For example, if </w:t>
      </w:r>
      <w:proofErr w:type="gramStart"/>
      <w:r w:rsidR="00C60349">
        <w:t>your</w:t>
      </w:r>
      <w:proofErr w:type="gramEnd"/>
      <w:r w:rsidR="00C60349">
        <w:t xml:space="preserve"> testing takes place between 8:00 a.m. and 3:00 p.m., schedule background jobs outside of these hours.</w:t>
      </w:r>
      <w:r>
        <w:fldChar w:fldCharType="end"/>
      </w:r>
    </w:p>
    <w:p w:rsidR="002C0B45" w:rsidRPr="00EF6172" w:rsidRDefault="002C0B45" w:rsidP="002C0B45">
      <w:pPr>
        <w:pStyle w:val="ListNumber"/>
      </w:pPr>
      <w:r>
        <w:t xml:space="preserve">Run the browser by double-clicking the </w:t>
      </w:r>
      <w:r w:rsidR="00596C40" w:rsidRPr="00596C40">
        <w:rPr>
          <w:rStyle w:val="HTMLCode"/>
        </w:rPr>
        <w:fldChar w:fldCharType="begin"/>
      </w:r>
      <w:r w:rsidR="00596C40" w:rsidRPr="00596C40">
        <w:rPr>
          <w:rStyle w:val="HTMLCode"/>
        </w:rPr>
        <w:instrText xml:space="preserve"> DOCPROPERTY  </w:instrText>
      </w:r>
      <w:r w:rsidR="00A50900">
        <w:rPr>
          <w:rStyle w:val="HTMLCode"/>
        </w:rPr>
        <w:instrText>aSecureBrowserStatePrefix</w:instrText>
      </w:r>
      <w:r w:rsidR="00596C40" w:rsidRPr="00596C40">
        <w:rPr>
          <w:rStyle w:val="HTMLCode"/>
        </w:rPr>
        <w:instrText xml:space="preserve">  \* MERGEFORMAT </w:instrText>
      </w:r>
      <w:r w:rsidR="00596C40" w:rsidRPr="00596C40">
        <w:rPr>
          <w:rStyle w:val="HTMLCode"/>
        </w:rPr>
        <w:fldChar w:fldCharType="separate"/>
      </w:r>
      <w:r w:rsidR="00C60349">
        <w:rPr>
          <w:rStyle w:val="HTMLCode"/>
        </w:rPr>
        <w:t>OH</w:t>
      </w:r>
      <w:r w:rsidR="00596C40" w:rsidRPr="00596C40">
        <w:rPr>
          <w:rStyle w:val="HTMLCode"/>
        </w:rPr>
        <w:fldChar w:fldCharType="end"/>
      </w:r>
      <w:r w:rsidR="00596C40" w:rsidRPr="00596C40">
        <w:rPr>
          <w:rStyle w:val="HTMLCode"/>
        </w:rPr>
        <w:t>SecureBrowser</w:t>
      </w:r>
      <w:r w:rsidR="00596C40" w:rsidRPr="00596C40">
        <w:rPr>
          <w:rStyle w:val="HTMLCode"/>
        </w:rPr>
        <w:fldChar w:fldCharType="begin"/>
      </w:r>
      <w:r w:rsidR="00596C40" w:rsidRPr="00596C40">
        <w:rPr>
          <w:rStyle w:val="HTMLCode"/>
        </w:rPr>
        <w:instrText xml:space="preserve"> DOCPROPERTY  aSecureBrowserWindowsVersion  \* MERGEFORMAT </w:instrText>
      </w:r>
      <w:r w:rsidR="00596C40" w:rsidRPr="00596C40">
        <w:rPr>
          <w:rStyle w:val="HTMLCode"/>
        </w:rPr>
        <w:fldChar w:fldCharType="separate"/>
      </w:r>
      <w:r w:rsidR="00C60349">
        <w:rPr>
          <w:rStyle w:val="HTMLCode"/>
        </w:rPr>
        <w:t>7.2</w:t>
      </w:r>
      <w:r w:rsidR="00596C40" w:rsidRPr="00596C40">
        <w:rPr>
          <w:rStyle w:val="HTMLCode"/>
        </w:rPr>
        <w:fldChar w:fldCharType="end"/>
      </w:r>
      <w:r w:rsidR="00596C40" w:rsidRPr="00596C40">
        <w:t xml:space="preserve"> </w:t>
      </w:r>
      <w:r>
        <w:t>shortcut on the desktop. The secure browser</w:t>
      </w:r>
      <w:r w:rsidRPr="003511B3">
        <w:t xml:space="preserve"> </w:t>
      </w:r>
      <w:r>
        <w:t xml:space="preserve">opens displaying the </w:t>
      </w:r>
      <w:r w:rsidRPr="003511B3">
        <w:t>student login screen.</w:t>
      </w:r>
      <w:r w:rsidRPr="00EF6172">
        <w:t xml:space="preserve"> The browser fill</w:t>
      </w:r>
      <w:r>
        <w:t>s</w:t>
      </w:r>
      <w:r w:rsidRPr="00EF6172">
        <w:t xml:space="preserve"> the entire screen and hide</w:t>
      </w:r>
      <w:r>
        <w:t>s</w:t>
      </w:r>
      <w:r w:rsidRPr="00EF6172">
        <w:t xml:space="preserve"> the task bar. </w:t>
      </w:r>
    </w:p>
    <w:p w:rsidR="002C0B45" w:rsidRPr="00BE2CBF" w:rsidRDefault="002C0B45" w:rsidP="004D2672">
      <w:pPr>
        <w:pStyle w:val="ListNumber"/>
      </w:pPr>
      <w:r>
        <w:t>To exit the browser, c</w:t>
      </w:r>
      <w:r w:rsidRPr="00E752DD">
        <w:t>lick</w:t>
      </w:r>
      <w:r>
        <w:t xml:space="preserve"> </w:t>
      </w:r>
      <w:r w:rsidRPr="00010AC4">
        <w:rPr>
          <w:noProof/>
        </w:rPr>
        <w:drawing>
          <wp:inline distT="0" distB="0" distL="0" distR="0" wp14:anchorId="0A02A004" wp14:editId="21C16D75">
            <wp:extent cx="171450" cy="171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1450" cy="171450"/>
                    </a:xfrm>
                    <a:prstGeom prst="rect">
                      <a:avLst/>
                    </a:prstGeom>
                  </pic:spPr>
                </pic:pic>
              </a:graphicData>
            </a:graphic>
          </wp:inline>
        </w:drawing>
      </w:r>
      <w:r>
        <w:t xml:space="preserve"> in the upper-</w:t>
      </w:r>
      <w:r w:rsidRPr="00E752DD">
        <w:t xml:space="preserve">right </w:t>
      </w:r>
      <w:r>
        <w:t>corner of the screen</w:t>
      </w:r>
      <w:r w:rsidRPr="00E752DD">
        <w:t>.</w:t>
      </w:r>
    </w:p>
    <w:p w:rsidR="002B7215" w:rsidRDefault="002B7215" w:rsidP="002B7215">
      <w:pPr>
        <w:pStyle w:val="Heading3"/>
      </w:pPr>
      <w:bookmarkStart w:id="121" w:name="_Windows_Secure_Browser:_1"/>
      <w:bookmarkStart w:id="122" w:name="_Installing_the_Secure"/>
      <w:bookmarkStart w:id="123" w:name="_Toc412472784"/>
      <w:bookmarkStart w:id="124" w:name="_Toc288485603"/>
      <w:bookmarkStart w:id="125" w:name="_Toc294170079"/>
      <w:bookmarkStart w:id="126" w:name="_Toc295204566"/>
      <w:bookmarkStart w:id="127" w:name="_Toc369014056"/>
      <w:bookmarkStart w:id="128" w:name="_Toc369014235"/>
      <w:bookmarkStart w:id="129" w:name="_Toc378168052"/>
      <w:bookmarkStart w:id="130" w:name="_Ref390864473"/>
      <w:bookmarkEnd w:id="115"/>
      <w:bookmarkEnd w:id="116"/>
      <w:bookmarkEnd w:id="117"/>
      <w:bookmarkEnd w:id="118"/>
      <w:bookmarkEnd w:id="119"/>
      <w:bookmarkEnd w:id="120"/>
      <w:bookmarkEnd w:id="121"/>
      <w:bookmarkEnd w:id="122"/>
      <w:r>
        <w:t xml:space="preserve">Sharing the </w:t>
      </w:r>
      <w:r w:rsidR="00D53CE1">
        <w:t>Secure Browser</w:t>
      </w:r>
      <w:r>
        <w:t xml:space="preserve"> over a Network</w:t>
      </w:r>
      <w:bookmarkEnd w:id="123"/>
    </w:p>
    <w:bookmarkEnd w:id="124"/>
    <w:bookmarkEnd w:id="125"/>
    <w:bookmarkEnd w:id="126"/>
    <w:bookmarkEnd w:id="127"/>
    <w:bookmarkEnd w:id="128"/>
    <w:bookmarkEnd w:id="129"/>
    <w:bookmarkEnd w:id="130"/>
    <w:p w:rsidR="00EF33EF" w:rsidRDefault="00EF33EF" w:rsidP="00EF33EF">
      <w:pPr>
        <w:keepNext/>
      </w:pPr>
      <w:r>
        <w:t xml:space="preserve">In this scenario, </w:t>
      </w:r>
      <w:r w:rsidR="00FE52C9">
        <w:t xml:space="preserve">you install </w:t>
      </w:r>
      <w:r>
        <w:t xml:space="preserve">the secure browser on a </w:t>
      </w:r>
      <w:r w:rsidR="00EF1950">
        <w:t>server</w:t>
      </w:r>
      <w:r w:rsidR="00FE52C9">
        <w:t>’s shared drive</w:t>
      </w:r>
      <w:r>
        <w:t xml:space="preserve">, </w:t>
      </w:r>
      <w:r w:rsidR="002B7215">
        <w:t xml:space="preserve">and </w:t>
      </w:r>
      <w:r w:rsidR="00FE52C9">
        <w:t xml:space="preserve">you also create </w:t>
      </w:r>
      <w:r w:rsidR="002B7215">
        <w:t xml:space="preserve">a shortcut to the </w:t>
      </w:r>
      <w:r w:rsidR="00DE361A">
        <w:t xml:space="preserve">secure browser’s </w:t>
      </w:r>
      <w:r w:rsidR="002B7215">
        <w:t>executable on each testing computer’s desktop</w:t>
      </w:r>
      <w:r>
        <w:t>.</w:t>
      </w:r>
      <w:r w:rsidR="002036AA">
        <w:t xml:space="preserve"> This assumes that all testing computers have access to the shared </w:t>
      </w:r>
      <w:r w:rsidR="003D7266">
        <w:t>drive</w:t>
      </w:r>
      <w:r w:rsidR="002036AA">
        <w:t>.</w:t>
      </w:r>
    </w:p>
    <w:tbl>
      <w:tblPr>
        <w:tblStyle w:val="TableNote"/>
        <w:tblW w:w="0" w:type="auto"/>
        <w:jc w:val="center"/>
        <w:tblLayout w:type="fixed"/>
        <w:tblLook w:val="04A0" w:firstRow="1" w:lastRow="0" w:firstColumn="1" w:lastColumn="0" w:noHBand="0" w:noVBand="1"/>
      </w:tblPr>
      <w:tblGrid>
        <w:gridCol w:w="720"/>
        <w:gridCol w:w="8640"/>
      </w:tblGrid>
      <w:tr w:rsidR="00805FE7" w:rsidTr="00805FE7">
        <w:trPr>
          <w:jc w:val="center"/>
        </w:trPr>
        <w:tc>
          <w:tcPr>
            <w:tcW w:w="720" w:type="dxa"/>
          </w:tcPr>
          <w:p w:rsidR="00805FE7" w:rsidRDefault="00805FE7" w:rsidP="00805FE7">
            <w:pPr>
              <w:pStyle w:val="NoteIcon"/>
            </w:pPr>
            <w:r>
              <w:drawing>
                <wp:inline distT="0" distB="0" distL="0" distR="0" wp14:anchorId="1490D73B" wp14:editId="139DAEFB">
                  <wp:extent cx="318907" cy="2622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907" cy="262220"/>
                          </a:xfrm>
                          <a:prstGeom prst="rect">
                            <a:avLst/>
                          </a:prstGeom>
                        </pic:spPr>
                      </pic:pic>
                    </a:graphicData>
                  </a:graphic>
                </wp:inline>
              </w:drawing>
            </w:r>
          </w:p>
        </w:tc>
        <w:tc>
          <w:tcPr>
            <w:tcW w:w="8640" w:type="dxa"/>
          </w:tcPr>
          <w:p w:rsidR="00805FE7" w:rsidRDefault="00805FE7" w:rsidP="00805FE7">
            <w:pPr>
              <w:pStyle w:val="NoteText"/>
            </w:pPr>
            <w:bookmarkStart w:id="131" w:name="win_8_warning"/>
            <w:r w:rsidRPr="006A6904">
              <w:rPr>
                <w:rStyle w:val="Strong"/>
              </w:rPr>
              <w:t>WARNING Unsupported Installation for Windows 8.x</w:t>
            </w:r>
            <w:r>
              <w:t xml:space="preserve"> This installation scenario is not supported on test computers running Windows 8.x, and the secure browser does not run. Test computers running Windows 8.x must have local installations as described in </w:t>
            </w:r>
            <w:r>
              <w:fldChar w:fldCharType="begin"/>
            </w:r>
            <w:r>
              <w:instrText xml:space="preserve"> REF _Ref390863642 \h </w:instrText>
            </w:r>
            <w:r>
              <w:fldChar w:fldCharType="separate"/>
            </w:r>
            <w:r>
              <w:t>Installing the Secure Browser on an Individual Computer</w:t>
            </w:r>
            <w:r>
              <w:fldChar w:fldCharType="end"/>
            </w:r>
            <w:r>
              <w:t>.</w:t>
            </w:r>
            <w:bookmarkEnd w:id="131"/>
          </w:p>
        </w:tc>
      </w:tr>
    </w:tbl>
    <w:p w:rsidR="00454F41" w:rsidRDefault="00BB72FC" w:rsidP="003C7925">
      <w:pPr>
        <w:pStyle w:val="ListNumber"/>
        <w:keepNext/>
        <w:numPr>
          <w:ilvl w:val="0"/>
          <w:numId w:val="33"/>
        </w:numPr>
      </w:pPr>
      <w:r>
        <w:lastRenderedPageBreak/>
        <w:t xml:space="preserve">On the </w:t>
      </w:r>
      <w:r w:rsidR="00ED7ECD">
        <w:t xml:space="preserve">remote </w:t>
      </w:r>
      <w:r>
        <w:t>computer from where the students run the secure browser</w:t>
      </w:r>
      <w:r w:rsidR="00FC1D78">
        <w:t>, i</w:t>
      </w:r>
      <w:r w:rsidR="00454F41">
        <w:t>nstall the secure browser following the directions in th</w:t>
      </w:r>
      <w:r w:rsidR="002906B6">
        <w:t xml:space="preserve">e </w:t>
      </w:r>
      <w:r w:rsidR="004E4B2B">
        <w:t xml:space="preserve">section </w:t>
      </w:r>
      <w:r w:rsidR="004E4B2B" w:rsidRPr="00C60349">
        <w:rPr>
          <w:rStyle w:val="CrossReference"/>
        </w:rPr>
        <w:fldChar w:fldCharType="begin"/>
      </w:r>
      <w:r w:rsidR="00167E33" w:rsidRPr="00C60349">
        <w:rPr>
          <w:rStyle w:val="CrossReference"/>
        </w:rPr>
        <w:instrText xml:space="preserve"> REF _Ref390863642  </w:instrText>
      </w:r>
      <w:r w:rsidR="00EA7C2F" w:rsidRPr="00C60349">
        <w:rPr>
          <w:rStyle w:val="CrossReference"/>
        </w:rPr>
        <w:instrText xml:space="preserve">\* MERGEFORMAT </w:instrText>
      </w:r>
      <w:r w:rsidR="00167E33" w:rsidRPr="00C60349">
        <w:rPr>
          <w:rStyle w:val="CrossReference"/>
        </w:rPr>
        <w:instrText xml:space="preserve">\h </w:instrText>
      </w:r>
      <w:r w:rsidR="004E4B2B" w:rsidRPr="00C60349">
        <w:rPr>
          <w:rStyle w:val="CrossReference"/>
        </w:rPr>
      </w:r>
      <w:r w:rsidR="004E4B2B" w:rsidRPr="00C60349">
        <w:rPr>
          <w:rStyle w:val="CrossReference"/>
        </w:rPr>
        <w:fldChar w:fldCharType="separate"/>
      </w:r>
      <w:proofErr w:type="gramStart"/>
      <w:r w:rsidR="00C60349" w:rsidRPr="00C60349">
        <w:rPr>
          <w:rStyle w:val="CrossReference"/>
        </w:rPr>
        <w:t>Installing</w:t>
      </w:r>
      <w:proofErr w:type="gramEnd"/>
      <w:r w:rsidR="00C60349" w:rsidRPr="00C60349">
        <w:rPr>
          <w:rStyle w:val="CrossReference"/>
        </w:rPr>
        <w:t xml:space="preserve"> the Secure Browser on an Individual Computer</w:t>
      </w:r>
      <w:r w:rsidR="004E4B2B" w:rsidRPr="00C60349">
        <w:rPr>
          <w:rStyle w:val="CrossReference"/>
        </w:rPr>
        <w:fldChar w:fldCharType="end"/>
      </w:r>
      <w:r w:rsidR="002906B6">
        <w:t>.</w:t>
      </w:r>
    </w:p>
    <w:p w:rsidR="00C52541" w:rsidRDefault="007701C1" w:rsidP="00080778">
      <w:pPr>
        <w:pStyle w:val="ListNumber"/>
        <w:keepNext/>
      </w:pPr>
      <w:r w:rsidRPr="007701C1">
        <w:t xml:space="preserve">On each </w:t>
      </w:r>
      <w:r w:rsidR="00BC0CF9">
        <w:t xml:space="preserve">testing </w:t>
      </w:r>
      <w:r w:rsidRPr="007701C1">
        <w:t>machine</w:t>
      </w:r>
      <w:r w:rsidR="004E4B2B">
        <w:t xml:space="preserve">, </w:t>
      </w:r>
      <w:r w:rsidR="00080778">
        <w:t xml:space="preserve">sign in and </w:t>
      </w:r>
      <w:r w:rsidR="004E4B2B">
        <w:t>do the following:</w:t>
      </w:r>
    </w:p>
    <w:p w:rsidR="00E140F4" w:rsidRPr="00EF33EF" w:rsidRDefault="00E140F4" w:rsidP="00080778">
      <w:pPr>
        <w:pStyle w:val="ListNumber2"/>
        <w:keepNext/>
      </w:pPr>
      <w:r>
        <w:fldChar w:fldCharType="begin"/>
      </w:r>
      <w:r>
        <w:instrText xml:space="preserve"> REF background \h </w:instrText>
      </w:r>
      <w:r w:rsidR="00080778">
        <w:instrText xml:space="preserve"> \* MERGEFORMAT </w:instrText>
      </w:r>
      <w:r>
        <w:fldChar w:fldCharType="separate"/>
      </w:r>
      <w:r w:rsidR="00C60349">
        <w:t xml:space="preserve">Ensure all background jobs, such as virus scans or software updates, are scheduled outside of test windows. For example, if </w:t>
      </w:r>
      <w:proofErr w:type="gramStart"/>
      <w:r w:rsidR="00C60349">
        <w:t>your</w:t>
      </w:r>
      <w:proofErr w:type="gramEnd"/>
      <w:r w:rsidR="00C60349">
        <w:t xml:space="preserve"> testing takes place between 8:00 a.m. and 3:00 p.m., schedule background jobs outside of these hours.</w:t>
      </w:r>
      <w:r>
        <w:fldChar w:fldCharType="end"/>
      </w:r>
    </w:p>
    <w:p w:rsidR="00080778" w:rsidRDefault="00080778" w:rsidP="00080778">
      <w:pPr>
        <w:pStyle w:val="ListNumber2"/>
      </w:pPr>
      <w:r>
        <w:t xml:space="preserve">Copy the desktop shortcut </w:t>
      </w:r>
      <w:r w:rsidR="00596C40" w:rsidRPr="00596C40">
        <w:rPr>
          <w:rStyle w:val="HTMLCode"/>
        </w:rPr>
        <w:fldChar w:fldCharType="begin"/>
      </w:r>
      <w:r w:rsidR="00596C40" w:rsidRPr="00596C40">
        <w:rPr>
          <w:rStyle w:val="HTMLCode"/>
        </w:rPr>
        <w:instrText xml:space="preserve"> DOCPROPERTY  </w:instrText>
      </w:r>
      <w:r w:rsidR="00A50900">
        <w:rPr>
          <w:rStyle w:val="HTMLCode"/>
        </w:rPr>
        <w:instrText>aSecureBrowserStatePrefix</w:instrText>
      </w:r>
      <w:r w:rsidR="00596C40" w:rsidRPr="00596C40">
        <w:rPr>
          <w:rStyle w:val="HTMLCode"/>
        </w:rPr>
        <w:instrText xml:space="preserve">  \* MERGEFORMAT </w:instrText>
      </w:r>
      <w:r w:rsidR="00596C40" w:rsidRPr="00596C40">
        <w:rPr>
          <w:rStyle w:val="HTMLCode"/>
        </w:rPr>
        <w:fldChar w:fldCharType="separate"/>
      </w:r>
      <w:r w:rsidR="00C60349">
        <w:rPr>
          <w:rStyle w:val="HTMLCode"/>
        </w:rPr>
        <w:t>OH</w:t>
      </w:r>
      <w:r w:rsidR="00596C40" w:rsidRPr="00596C40">
        <w:rPr>
          <w:rStyle w:val="HTMLCode"/>
        </w:rPr>
        <w:fldChar w:fldCharType="end"/>
      </w:r>
      <w:r w:rsidR="00596C40" w:rsidRPr="00596C40">
        <w:rPr>
          <w:rStyle w:val="HTMLCode"/>
        </w:rPr>
        <w:t>SecureBrowser</w:t>
      </w:r>
      <w:r w:rsidR="00596C40" w:rsidRPr="00596C40">
        <w:rPr>
          <w:rStyle w:val="HTMLCode"/>
        </w:rPr>
        <w:fldChar w:fldCharType="begin"/>
      </w:r>
      <w:r w:rsidR="00596C40" w:rsidRPr="00596C40">
        <w:rPr>
          <w:rStyle w:val="HTMLCode"/>
        </w:rPr>
        <w:instrText xml:space="preserve"> DOCPROPERTY  aSecureBrowserWindowsVersion  \* MERGEFORMAT </w:instrText>
      </w:r>
      <w:r w:rsidR="00596C40" w:rsidRPr="00596C40">
        <w:rPr>
          <w:rStyle w:val="HTMLCode"/>
        </w:rPr>
        <w:fldChar w:fldCharType="separate"/>
      </w:r>
      <w:r w:rsidR="00C60349">
        <w:rPr>
          <w:rStyle w:val="HTMLCode"/>
        </w:rPr>
        <w:t>7.2</w:t>
      </w:r>
      <w:r w:rsidR="00596C40" w:rsidRPr="00596C40">
        <w:rPr>
          <w:rStyle w:val="HTMLCode"/>
        </w:rPr>
        <w:fldChar w:fldCharType="end"/>
      </w:r>
      <w:r w:rsidR="00596C40" w:rsidRPr="00596C40">
        <w:t xml:space="preserve"> </w:t>
      </w:r>
      <w:r>
        <w:t xml:space="preserve">from the remote machine to the directory </w:t>
      </w:r>
      <w:r w:rsidRPr="00080778">
        <w:rPr>
          <w:rStyle w:val="HTMLCode"/>
        </w:rPr>
        <w:t>C:\Users\Public\Public Desktop</w:t>
      </w:r>
      <w:r>
        <w:t>.</w:t>
      </w:r>
    </w:p>
    <w:p w:rsidR="002C0B45" w:rsidRPr="00EF6172" w:rsidRDefault="002C0B45" w:rsidP="002C0B45">
      <w:pPr>
        <w:pStyle w:val="ListNumber2"/>
      </w:pPr>
      <w:r>
        <w:t>Run the browser by double-clicking the</w:t>
      </w:r>
      <w:r w:rsidR="00596C40">
        <w:t xml:space="preserve"> </w:t>
      </w:r>
      <w:r w:rsidR="00596C40" w:rsidRPr="00596C40">
        <w:rPr>
          <w:rStyle w:val="HTMLCode"/>
        </w:rPr>
        <w:fldChar w:fldCharType="begin"/>
      </w:r>
      <w:r w:rsidR="00596C40" w:rsidRPr="00596C40">
        <w:rPr>
          <w:rStyle w:val="HTMLCode"/>
        </w:rPr>
        <w:instrText xml:space="preserve"> DOCPROPERTY  </w:instrText>
      </w:r>
      <w:r w:rsidR="00A50900">
        <w:rPr>
          <w:rStyle w:val="HTMLCode"/>
        </w:rPr>
        <w:instrText>aSecureBrowserStatePrefix</w:instrText>
      </w:r>
      <w:r w:rsidR="00596C40" w:rsidRPr="00596C40">
        <w:rPr>
          <w:rStyle w:val="HTMLCode"/>
        </w:rPr>
        <w:instrText xml:space="preserve">  \* MERGEFORMAT </w:instrText>
      </w:r>
      <w:r w:rsidR="00596C40" w:rsidRPr="00596C40">
        <w:rPr>
          <w:rStyle w:val="HTMLCode"/>
        </w:rPr>
        <w:fldChar w:fldCharType="separate"/>
      </w:r>
      <w:r w:rsidR="00C60349">
        <w:rPr>
          <w:rStyle w:val="HTMLCode"/>
        </w:rPr>
        <w:t>OH</w:t>
      </w:r>
      <w:r w:rsidR="00596C40" w:rsidRPr="00596C40">
        <w:rPr>
          <w:rStyle w:val="HTMLCode"/>
        </w:rPr>
        <w:fldChar w:fldCharType="end"/>
      </w:r>
      <w:r w:rsidR="00596C40" w:rsidRPr="00596C40">
        <w:rPr>
          <w:rStyle w:val="HTMLCode"/>
        </w:rPr>
        <w:t>SecureBrowser</w:t>
      </w:r>
      <w:r w:rsidR="00596C40" w:rsidRPr="00596C40">
        <w:rPr>
          <w:rStyle w:val="HTMLCode"/>
        </w:rPr>
        <w:fldChar w:fldCharType="begin"/>
      </w:r>
      <w:r w:rsidR="00596C40" w:rsidRPr="00596C40">
        <w:rPr>
          <w:rStyle w:val="HTMLCode"/>
        </w:rPr>
        <w:instrText xml:space="preserve"> DOCPROPERTY  aSecureBrowserWindowsVersion  \* MERGEFORMAT </w:instrText>
      </w:r>
      <w:r w:rsidR="00596C40" w:rsidRPr="00596C40">
        <w:rPr>
          <w:rStyle w:val="HTMLCode"/>
        </w:rPr>
        <w:fldChar w:fldCharType="separate"/>
      </w:r>
      <w:r w:rsidR="00C60349">
        <w:rPr>
          <w:rStyle w:val="HTMLCode"/>
        </w:rPr>
        <w:t>7.2</w:t>
      </w:r>
      <w:r w:rsidR="00596C40" w:rsidRPr="00596C40">
        <w:rPr>
          <w:rStyle w:val="HTMLCode"/>
        </w:rPr>
        <w:fldChar w:fldCharType="end"/>
      </w:r>
      <w:r w:rsidR="00596C40" w:rsidRPr="00596C40">
        <w:t xml:space="preserve"> </w:t>
      </w:r>
      <w:r w:rsidR="00596C40">
        <w:rPr>
          <w:rStyle w:val="HTMLCode"/>
        </w:rPr>
        <w:t>s</w:t>
      </w:r>
      <w:r>
        <w:t>hortcut on the desktop. The secure browser</w:t>
      </w:r>
      <w:r w:rsidRPr="003511B3">
        <w:t xml:space="preserve"> </w:t>
      </w:r>
      <w:r>
        <w:t xml:space="preserve">opens displaying the </w:t>
      </w:r>
      <w:r w:rsidRPr="003511B3">
        <w:t>student login screen.</w:t>
      </w:r>
      <w:r w:rsidRPr="00EF6172">
        <w:t xml:space="preserve"> The browser fill</w:t>
      </w:r>
      <w:r>
        <w:t>s</w:t>
      </w:r>
      <w:r w:rsidRPr="00EF6172">
        <w:t xml:space="preserve"> the entire screen and hide</w:t>
      </w:r>
      <w:r>
        <w:t>s</w:t>
      </w:r>
      <w:r w:rsidRPr="00EF6172">
        <w:t xml:space="preserve"> the task bar. </w:t>
      </w:r>
    </w:p>
    <w:p w:rsidR="002C0B45" w:rsidRDefault="002C0B45" w:rsidP="002C0B45">
      <w:pPr>
        <w:pStyle w:val="ListNumber2"/>
      </w:pPr>
      <w:r>
        <w:t>To exit the browser, c</w:t>
      </w:r>
      <w:r w:rsidRPr="00E752DD">
        <w:t>lick</w:t>
      </w:r>
      <w:r>
        <w:t xml:space="preserve"> </w:t>
      </w:r>
      <w:r w:rsidRPr="00010AC4">
        <w:rPr>
          <w:noProof/>
        </w:rPr>
        <w:drawing>
          <wp:inline distT="0" distB="0" distL="0" distR="0" wp14:anchorId="234E7DAC" wp14:editId="1537E297">
            <wp:extent cx="171450" cy="171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1450" cy="171450"/>
                    </a:xfrm>
                    <a:prstGeom prst="rect">
                      <a:avLst/>
                    </a:prstGeom>
                  </pic:spPr>
                </pic:pic>
              </a:graphicData>
            </a:graphic>
          </wp:inline>
        </w:drawing>
      </w:r>
      <w:r>
        <w:t xml:space="preserve"> in the upper-</w:t>
      </w:r>
      <w:r w:rsidRPr="00E752DD">
        <w:t xml:space="preserve">right </w:t>
      </w:r>
      <w:r>
        <w:t>corner of the screen</w:t>
      </w:r>
      <w:r w:rsidRPr="00E752DD">
        <w:t>.</w:t>
      </w:r>
    </w:p>
    <w:p w:rsidR="008C1E0D" w:rsidRDefault="00440D06" w:rsidP="002B7215">
      <w:pPr>
        <w:pStyle w:val="Heading3"/>
      </w:pPr>
      <w:bookmarkStart w:id="132" w:name="_Pushing_the_Secure"/>
      <w:bookmarkStart w:id="133" w:name="_Toc369014057"/>
      <w:bookmarkStart w:id="134" w:name="_Toc369014236"/>
      <w:bookmarkStart w:id="135" w:name="_Toc378168053"/>
      <w:bookmarkStart w:id="136" w:name="_Ref390864478"/>
      <w:bookmarkStart w:id="137" w:name="_Toc412472785"/>
      <w:bookmarkEnd w:id="132"/>
      <w:r>
        <w:t xml:space="preserve">Copying </w:t>
      </w:r>
      <w:r w:rsidR="008C1E0D" w:rsidRPr="00B2143B">
        <w:t xml:space="preserve">the Secure Browser Installation Directory to </w:t>
      </w:r>
      <w:r w:rsidR="00E61DEB">
        <w:t xml:space="preserve">Testing </w:t>
      </w:r>
      <w:r w:rsidR="008C1E0D" w:rsidRPr="00B2143B">
        <w:t>Computers</w:t>
      </w:r>
      <w:bookmarkEnd w:id="133"/>
      <w:bookmarkEnd w:id="134"/>
      <w:bookmarkEnd w:id="135"/>
      <w:bookmarkEnd w:id="136"/>
      <w:bookmarkEnd w:id="137"/>
    </w:p>
    <w:p w:rsidR="00805FE7" w:rsidRPr="00AC5308" w:rsidRDefault="00AC5308" w:rsidP="00AC5308">
      <w:pPr>
        <w:keepNext/>
      </w:pPr>
      <w:r>
        <w:t xml:space="preserve">In this scenario, a network administrator </w:t>
      </w:r>
      <w:r w:rsidR="00E61DEB">
        <w:t>installs the secure browser on one machine, and copies the entire installation directory to testing computers.</w:t>
      </w:r>
    </w:p>
    <w:tbl>
      <w:tblPr>
        <w:tblStyle w:val="TableNote"/>
        <w:tblW w:w="0" w:type="auto"/>
        <w:jc w:val="center"/>
        <w:tblLayout w:type="fixed"/>
        <w:tblLook w:val="04A0" w:firstRow="1" w:lastRow="0" w:firstColumn="1" w:lastColumn="0" w:noHBand="0" w:noVBand="1"/>
      </w:tblPr>
      <w:tblGrid>
        <w:gridCol w:w="720"/>
        <w:gridCol w:w="8640"/>
      </w:tblGrid>
      <w:tr w:rsidR="00805FE7" w:rsidTr="00805FE7">
        <w:trPr>
          <w:jc w:val="center"/>
        </w:trPr>
        <w:tc>
          <w:tcPr>
            <w:tcW w:w="720" w:type="dxa"/>
          </w:tcPr>
          <w:p w:rsidR="00805FE7" w:rsidRDefault="00805FE7" w:rsidP="00805FE7">
            <w:pPr>
              <w:pStyle w:val="NoteIcon"/>
            </w:pPr>
          </w:p>
        </w:tc>
        <w:tc>
          <w:tcPr>
            <w:tcW w:w="8640" w:type="dxa"/>
          </w:tcPr>
          <w:p w:rsidR="00805FE7" w:rsidRDefault="00805FE7" w:rsidP="00805FE7">
            <w:pPr>
              <w:pStyle w:val="NoteText"/>
            </w:pPr>
          </w:p>
        </w:tc>
      </w:tr>
    </w:tbl>
    <w:p w:rsidR="00AC5308" w:rsidRPr="00AC5308" w:rsidRDefault="00AC5308" w:rsidP="00AC5308">
      <w:pPr>
        <w:keepNext/>
      </w:pPr>
    </w:p>
    <w:p w:rsidR="00AC5308" w:rsidRDefault="00AC5308" w:rsidP="003C7925">
      <w:pPr>
        <w:pStyle w:val="ListNumber"/>
        <w:numPr>
          <w:ilvl w:val="0"/>
          <w:numId w:val="24"/>
        </w:numPr>
      </w:pPr>
      <w:r>
        <w:t xml:space="preserve">On the computer from where you </w:t>
      </w:r>
      <w:r w:rsidR="00440D06">
        <w:t xml:space="preserve">will copy </w:t>
      </w:r>
      <w:r>
        <w:t>the installation</w:t>
      </w:r>
      <w:r w:rsidR="00440D06">
        <w:t xml:space="preserve"> directory</w:t>
      </w:r>
      <w:bookmarkStart w:id="138" w:name="_Ref397692416"/>
      <w:r w:rsidR="001D53BD">
        <w:t>, i</w:t>
      </w:r>
      <w:r>
        <w:t xml:space="preserve">nstall the secure browser following the directions in the section </w:t>
      </w:r>
      <w:r w:rsidRPr="00C60349">
        <w:rPr>
          <w:rStyle w:val="CrossReference"/>
        </w:rPr>
        <w:fldChar w:fldCharType="begin"/>
      </w:r>
      <w:r w:rsidR="00167E33" w:rsidRPr="00C60349">
        <w:rPr>
          <w:rStyle w:val="CrossReference"/>
        </w:rPr>
        <w:instrText xml:space="preserve"> REF _Ref390863642  </w:instrText>
      </w:r>
      <w:r w:rsidR="00EA7C2F" w:rsidRPr="00C60349">
        <w:rPr>
          <w:rStyle w:val="CrossReference"/>
        </w:rPr>
        <w:instrText xml:space="preserve">\* MERGEFORMAT </w:instrText>
      </w:r>
      <w:r w:rsidR="00167E33" w:rsidRPr="00C60349">
        <w:rPr>
          <w:rStyle w:val="CrossReference"/>
        </w:rPr>
        <w:instrText xml:space="preserve">\h </w:instrText>
      </w:r>
      <w:r w:rsidRPr="00C60349">
        <w:rPr>
          <w:rStyle w:val="CrossReference"/>
        </w:rPr>
      </w:r>
      <w:r w:rsidRPr="00C60349">
        <w:rPr>
          <w:rStyle w:val="CrossReference"/>
        </w:rPr>
        <w:fldChar w:fldCharType="separate"/>
      </w:r>
      <w:proofErr w:type="gramStart"/>
      <w:r w:rsidR="00C60349" w:rsidRPr="00C60349">
        <w:rPr>
          <w:rStyle w:val="CrossReference"/>
        </w:rPr>
        <w:t>Installing</w:t>
      </w:r>
      <w:proofErr w:type="gramEnd"/>
      <w:r w:rsidR="00C60349" w:rsidRPr="00C60349">
        <w:rPr>
          <w:rStyle w:val="CrossReference"/>
        </w:rPr>
        <w:t xml:space="preserve"> the Secure Browser on an Individual Computer</w:t>
      </w:r>
      <w:r w:rsidRPr="00C60349">
        <w:rPr>
          <w:rStyle w:val="CrossReference"/>
        </w:rPr>
        <w:fldChar w:fldCharType="end"/>
      </w:r>
      <w:r>
        <w:t>.</w:t>
      </w:r>
      <w:r w:rsidR="00475CB9">
        <w:t xml:space="preserve"> Note the path of the installation directory</w:t>
      </w:r>
      <w:r w:rsidR="00594328">
        <w:t xml:space="preserve">, such as </w:t>
      </w:r>
      <w:r w:rsidR="002B3C37" w:rsidRPr="00BE2CBF">
        <w:rPr>
          <w:rStyle w:val="HTMLCode"/>
        </w:rPr>
        <w:t>C:\Program</w:t>
      </w:r>
      <w:r w:rsidR="00731F56">
        <w:rPr>
          <w:rStyle w:val="HTMLCode"/>
        </w:rPr>
        <w:t> </w:t>
      </w:r>
      <w:r w:rsidR="002B3C37" w:rsidRPr="00BE2CBF">
        <w:rPr>
          <w:rStyle w:val="HTMLCode"/>
        </w:rPr>
        <w:t>Files (x86)</w:t>
      </w:r>
      <w:r w:rsidR="002B3C37" w:rsidRPr="00935F73">
        <w:rPr>
          <w:rStyle w:val="HTMLCode"/>
        </w:rPr>
        <w:t>\</w:t>
      </w:r>
      <w:r w:rsidR="00596C40" w:rsidRPr="00596C40">
        <w:rPr>
          <w:rStyle w:val="HTMLCode"/>
        </w:rPr>
        <w:fldChar w:fldCharType="begin"/>
      </w:r>
      <w:r w:rsidR="00596C40" w:rsidRPr="00596C40">
        <w:rPr>
          <w:rStyle w:val="HTMLCode"/>
        </w:rPr>
        <w:instrText xml:space="preserve"> DOCPROPERTY  </w:instrText>
      </w:r>
      <w:r w:rsidR="00A50900">
        <w:rPr>
          <w:rStyle w:val="HTMLCode"/>
        </w:rPr>
        <w:instrText>aSecureBrowserStatePrefix</w:instrText>
      </w:r>
      <w:r w:rsidR="00596C40" w:rsidRPr="00596C40">
        <w:rPr>
          <w:rStyle w:val="HTMLCode"/>
        </w:rPr>
        <w:instrText xml:space="preserve">  \* MERGEFORMAT </w:instrText>
      </w:r>
      <w:r w:rsidR="00596C40" w:rsidRPr="00596C40">
        <w:rPr>
          <w:rStyle w:val="HTMLCode"/>
        </w:rPr>
        <w:fldChar w:fldCharType="separate"/>
      </w:r>
      <w:r w:rsidR="00C60349">
        <w:rPr>
          <w:rStyle w:val="HTMLCode"/>
        </w:rPr>
        <w:t>OH</w:t>
      </w:r>
      <w:r w:rsidR="00596C40" w:rsidRPr="00596C40">
        <w:rPr>
          <w:rStyle w:val="HTMLCode"/>
        </w:rPr>
        <w:fldChar w:fldCharType="end"/>
      </w:r>
      <w:r w:rsidR="00596C40" w:rsidRPr="00596C40">
        <w:rPr>
          <w:rStyle w:val="HTMLCode"/>
        </w:rPr>
        <w:t>SecureBrowser</w:t>
      </w:r>
      <w:r w:rsidR="00596C40" w:rsidRPr="00596C40">
        <w:rPr>
          <w:rStyle w:val="HTMLCode"/>
        </w:rPr>
        <w:fldChar w:fldCharType="begin"/>
      </w:r>
      <w:r w:rsidR="00596C40" w:rsidRPr="00596C40">
        <w:rPr>
          <w:rStyle w:val="HTMLCode"/>
        </w:rPr>
        <w:instrText xml:space="preserve"> DOCPROPERTY  aSecureBrowserWindowsVersion  \* MERGEFORMAT </w:instrText>
      </w:r>
      <w:r w:rsidR="00596C40" w:rsidRPr="00596C40">
        <w:rPr>
          <w:rStyle w:val="HTMLCode"/>
        </w:rPr>
        <w:fldChar w:fldCharType="separate"/>
      </w:r>
      <w:r w:rsidR="00C60349">
        <w:rPr>
          <w:rStyle w:val="HTMLCode"/>
        </w:rPr>
        <w:t>7.2</w:t>
      </w:r>
      <w:r w:rsidR="00596C40" w:rsidRPr="00596C40">
        <w:rPr>
          <w:rStyle w:val="HTMLCode"/>
        </w:rPr>
        <w:fldChar w:fldCharType="end"/>
      </w:r>
      <w:r w:rsidR="00475CB9" w:rsidRPr="00596C40">
        <w:t>.</w:t>
      </w:r>
      <w:bookmarkEnd w:id="138"/>
    </w:p>
    <w:p w:rsidR="008C1E0D" w:rsidRPr="00B65E20" w:rsidRDefault="008C1E0D" w:rsidP="00AD6463">
      <w:pPr>
        <w:pStyle w:val="ListNumber"/>
      </w:pPr>
      <w:bookmarkStart w:id="139" w:name="_Ref397692324"/>
      <w:r w:rsidRPr="00AD6463">
        <w:t xml:space="preserve">Identify the </w:t>
      </w:r>
      <w:r w:rsidRPr="007C4BB8">
        <w:t xml:space="preserve">directory on the local </w:t>
      </w:r>
      <w:r w:rsidR="00440D06">
        <w:t xml:space="preserve">testing </w:t>
      </w:r>
      <w:r w:rsidRPr="007C4BB8">
        <w:t xml:space="preserve">computers </w:t>
      </w:r>
      <w:r>
        <w:t>to which you will</w:t>
      </w:r>
      <w:r w:rsidRPr="007C4BB8">
        <w:t xml:space="preserve"> copy the browser file</w:t>
      </w:r>
      <w:r w:rsidR="002D376A">
        <w:t xml:space="preserve"> (it should be the same directory on all computers)</w:t>
      </w:r>
      <w:r w:rsidRPr="007C4BB8">
        <w:t xml:space="preserve">. </w:t>
      </w:r>
      <w:r w:rsidR="005B0F7A">
        <w:t xml:space="preserve">For example, you may want to copy the directory to </w:t>
      </w:r>
      <w:r w:rsidR="005B0F7A" w:rsidRPr="005B0F7A">
        <w:rPr>
          <w:rStyle w:val="HTMLCode"/>
        </w:rPr>
        <w:t>c:\AssesssmentTesting\</w:t>
      </w:r>
      <w:r w:rsidRPr="00B65E20">
        <w:t>.</w:t>
      </w:r>
      <w:r w:rsidR="005B0F7A">
        <w:t xml:space="preserve"> Ensure you select a directory </w:t>
      </w:r>
      <w:r w:rsidR="00471A56">
        <w:t xml:space="preserve">in which </w:t>
      </w:r>
      <w:r w:rsidR="005B0F7A">
        <w:t xml:space="preserve">the students can </w:t>
      </w:r>
      <w:r w:rsidR="00471A56">
        <w:t>run executables</w:t>
      </w:r>
      <w:r w:rsidR="005B0F7A">
        <w:t>.</w:t>
      </w:r>
      <w:bookmarkEnd w:id="139"/>
    </w:p>
    <w:p w:rsidR="006A2A8F" w:rsidRDefault="006A2A8F" w:rsidP="00594328">
      <w:pPr>
        <w:pStyle w:val="ListNumber"/>
        <w:keepNext/>
      </w:pPr>
      <w:r>
        <w:t>On each local testing computer, do the following:</w:t>
      </w:r>
    </w:p>
    <w:p w:rsidR="006A2A8F" w:rsidRDefault="006A2A8F" w:rsidP="006A2A8F">
      <w:pPr>
        <w:pStyle w:val="ListNumber2"/>
      </w:pPr>
      <w:r>
        <w:fldChar w:fldCharType="begin"/>
      </w:r>
      <w:r>
        <w:instrText xml:space="preserve"> REF background \h </w:instrText>
      </w:r>
      <w:r>
        <w:fldChar w:fldCharType="separate"/>
      </w:r>
      <w:r w:rsidR="00C60349">
        <w:t xml:space="preserve">Ensure all background jobs, such as virus scans or software updates, are scheduled outside of test windows. For example, if </w:t>
      </w:r>
      <w:proofErr w:type="gramStart"/>
      <w:r w:rsidR="00C60349">
        <w:t>your</w:t>
      </w:r>
      <w:proofErr w:type="gramEnd"/>
      <w:r w:rsidR="00C60349">
        <w:t xml:space="preserve"> testing takes place between 8:00 a.m. and 3:00 p.m., schedule background jobs outside of these hours.</w:t>
      </w:r>
      <w:r>
        <w:fldChar w:fldCharType="end"/>
      </w:r>
    </w:p>
    <w:p w:rsidR="000905F1" w:rsidRDefault="000905F1" w:rsidP="006A2A8F">
      <w:pPr>
        <w:pStyle w:val="ListNumber2"/>
      </w:pPr>
      <w:r>
        <w:lastRenderedPageBreak/>
        <w:t xml:space="preserve">Copy the installation directory </w:t>
      </w:r>
      <w:r w:rsidRPr="00BE2CBF">
        <w:rPr>
          <w:rStyle w:val="HTMLCode"/>
        </w:rPr>
        <w:t>C:\Program</w:t>
      </w:r>
      <w:r>
        <w:rPr>
          <w:rStyle w:val="HTMLCode"/>
        </w:rPr>
        <w:t> </w:t>
      </w:r>
      <w:r w:rsidRPr="00BE2CBF">
        <w:rPr>
          <w:rStyle w:val="HTMLCode"/>
        </w:rPr>
        <w:t>Files (x86)</w:t>
      </w:r>
      <w:r w:rsidRPr="00935F73">
        <w:rPr>
          <w:rStyle w:val="HTMLCode"/>
        </w:rPr>
        <w:t>\</w:t>
      </w:r>
      <w:r w:rsidR="00596C40" w:rsidRPr="00596C40">
        <w:rPr>
          <w:rStyle w:val="HTMLCode"/>
        </w:rPr>
        <w:fldChar w:fldCharType="begin"/>
      </w:r>
      <w:r w:rsidR="00596C40" w:rsidRPr="00596C40">
        <w:rPr>
          <w:rStyle w:val="HTMLCode"/>
        </w:rPr>
        <w:instrText xml:space="preserve"> DOCPROPERTY  </w:instrText>
      </w:r>
      <w:r w:rsidR="00A50900">
        <w:rPr>
          <w:rStyle w:val="HTMLCode"/>
        </w:rPr>
        <w:instrText>aSecureBrowserStatePrefix</w:instrText>
      </w:r>
      <w:r w:rsidR="00596C40" w:rsidRPr="00596C40">
        <w:rPr>
          <w:rStyle w:val="HTMLCode"/>
        </w:rPr>
        <w:instrText xml:space="preserve">  \* MERGEFORMAT </w:instrText>
      </w:r>
      <w:r w:rsidR="00596C40" w:rsidRPr="00596C40">
        <w:rPr>
          <w:rStyle w:val="HTMLCode"/>
        </w:rPr>
        <w:fldChar w:fldCharType="separate"/>
      </w:r>
      <w:r w:rsidR="00C60349">
        <w:rPr>
          <w:rStyle w:val="HTMLCode"/>
        </w:rPr>
        <w:t>OH</w:t>
      </w:r>
      <w:r w:rsidR="00596C40" w:rsidRPr="00596C40">
        <w:rPr>
          <w:rStyle w:val="HTMLCode"/>
        </w:rPr>
        <w:fldChar w:fldCharType="end"/>
      </w:r>
      <w:r w:rsidR="00596C40" w:rsidRPr="00596C40">
        <w:rPr>
          <w:rStyle w:val="HTMLCode"/>
        </w:rPr>
        <w:t>SecureBrowser</w:t>
      </w:r>
      <w:r w:rsidR="00596C40" w:rsidRPr="00596C40">
        <w:rPr>
          <w:rStyle w:val="HTMLCode"/>
        </w:rPr>
        <w:fldChar w:fldCharType="begin"/>
      </w:r>
      <w:r w:rsidR="00596C40" w:rsidRPr="00596C40">
        <w:rPr>
          <w:rStyle w:val="HTMLCode"/>
        </w:rPr>
        <w:instrText xml:space="preserve"> DOCPROPERTY  aSecureBrowserWindowsVersion  \* MERGEFORMAT </w:instrText>
      </w:r>
      <w:r w:rsidR="00596C40" w:rsidRPr="00596C40">
        <w:rPr>
          <w:rStyle w:val="HTMLCode"/>
        </w:rPr>
        <w:fldChar w:fldCharType="separate"/>
      </w:r>
      <w:r w:rsidR="00C60349">
        <w:rPr>
          <w:rStyle w:val="HTMLCode"/>
        </w:rPr>
        <w:t>7.2</w:t>
      </w:r>
      <w:r w:rsidR="00596C40" w:rsidRPr="00596C40">
        <w:rPr>
          <w:rStyle w:val="HTMLCode"/>
        </w:rPr>
        <w:fldChar w:fldCharType="end"/>
      </w:r>
      <w:r w:rsidR="00596C40" w:rsidRPr="00596C40">
        <w:t xml:space="preserve"> </w:t>
      </w:r>
      <w:r>
        <w:t xml:space="preserve">from the remote machine to the directory </w:t>
      </w:r>
      <w:r w:rsidR="002526CD">
        <w:t>you selected in step </w:t>
      </w:r>
      <w:r w:rsidR="002526CD" w:rsidRPr="00C60349">
        <w:rPr>
          <w:rStyle w:val="CrossReference"/>
        </w:rPr>
        <w:fldChar w:fldCharType="begin"/>
      </w:r>
      <w:r w:rsidR="00CF3B5C" w:rsidRPr="00C60349">
        <w:rPr>
          <w:rStyle w:val="CrossReference"/>
        </w:rPr>
        <w:instrText xml:space="preserve"> REF _Ref397692324  \* MERGEFORMAT \r \h </w:instrText>
      </w:r>
      <w:r w:rsidR="002526CD" w:rsidRPr="00C60349">
        <w:rPr>
          <w:rStyle w:val="CrossReference"/>
        </w:rPr>
      </w:r>
      <w:r w:rsidR="002526CD" w:rsidRPr="00C60349">
        <w:rPr>
          <w:rStyle w:val="CrossReference"/>
        </w:rPr>
        <w:fldChar w:fldCharType="separate"/>
      </w:r>
      <w:r w:rsidR="00C60349">
        <w:rPr>
          <w:rStyle w:val="CrossReference"/>
        </w:rPr>
        <w:t>2</w:t>
      </w:r>
      <w:r w:rsidR="002526CD" w:rsidRPr="00C60349">
        <w:rPr>
          <w:rStyle w:val="CrossReference"/>
        </w:rPr>
        <w:fldChar w:fldCharType="end"/>
      </w:r>
      <w:r>
        <w:t>.</w:t>
      </w:r>
      <w:r w:rsidR="002526CD">
        <w:t xml:space="preserve"> For example, if the target directory is </w:t>
      </w:r>
      <w:r w:rsidR="002526CD" w:rsidRPr="005B0F7A">
        <w:rPr>
          <w:rStyle w:val="HTMLCode"/>
        </w:rPr>
        <w:t>c:\AssesssmentTesting\</w:t>
      </w:r>
      <w:r w:rsidR="002526CD" w:rsidRPr="002526CD">
        <w:t>, you</w:t>
      </w:r>
      <w:r w:rsidR="00A55B9F">
        <w:t xml:space="preserve"> are creating a new folder </w:t>
      </w:r>
      <w:r w:rsidR="00A55B9F" w:rsidRPr="005B0F7A">
        <w:rPr>
          <w:rStyle w:val="HTMLCode"/>
        </w:rPr>
        <w:t>c:\AssesssmentTesting\</w:t>
      </w:r>
      <w:r w:rsidR="00596C40" w:rsidRPr="00596C40">
        <w:rPr>
          <w:rStyle w:val="HTMLCode"/>
        </w:rPr>
        <w:fldChar w:fldCharType="begin"/>
      </w:r>
      <w:r w:rsidR="00596C40" w:rsidRPr="00596C40">
        <w:rPr>
          <w:rStyle w:val="HTMLCode"/>
        </w:rPr>
        <w:instrText xml:space="preserve"> DOCPROPERTY  </w:instrText>
      </w:r>
      <w:r w:rsidR="00A50900">
        <w:rPr>
          <w:rStyle w:val="HTMLCode"/>
        </w:rPr>
        <w:instrText>aSecureBrowserStatePrefix</w:instrText>
      </w:r>
      <w:r w:rsidR="00596C40" w:rsidRPr="00596C40">
        <w:rPr>
          <w:rStyle w:val="HTMLCode"/>
        </w:rPr>
        <w:instrText xml:space="preserve">  \* MERGEFORMAT </w:instrText>
      </w:r>
      <w:r w:rsidR="00596C40" w:rsidRPr="00596C40">
        <w:rPr>
          <w:rStyle w:val="HTMLCode"/>
        </w:rPr>
        <w:fldChar w:fldCharType="separate"/>
      </w:r>
      <w:r w:rsidR="00C60349">
        <w:rPr>
          <w:rStyle w:val="HTMLCode"/>
        </w:rPr>
        <w:t>OH</w:t>
      </w:r>
      <w:r w:rsidR="00596C40" w:rsidRPr="00596C40">
        <w:rPr>
          <w:rStyle w:val="HTMLCode"/>
        </w:rPr>
        <w:fldChar w:fldCharType="end"/>
      </w:r>
      <w:r w:rsidR="00596C40" w:rsidRPr="00596C40">
        <w:rPr>
          <w:rStyle w:val="HTMLCode"/>
        </w:rPr>
        <w:t>SecureBrowser</w:t>
      </w:r>
      <w:r w:rsidR="00596C40" w:rsidRPr="00596C40">
        <w:rPr>
          <w:rStyle w:val="HTMLCode"/>
        </w:rPr>
        <w:fldChar w:fldCharType="begin"/>
      </w:r>
      <w:r w:rsidR="00596C40" w:rsidRPr="00596C40">
        <w:rPr>
          <w:rStyle w:val="HTMLCode"/>
        </w:rPr>
        <w:instrText xml:space="preserve"> DOCPROPERTY  aSecureBrowserWindowsVersion  \* MERGEFORMAT </w:instrText>
      </w:r>
      <w:r w:rsidR="00596C40" w:rsidRPr="00596C40">
        <w:rPr>
          <w:rStyle w:val="HTMLCode"/>
        </w:rPr>
        <w:fldChar w:fldCharType="separate"/>
      </w:r>
      <w:r w:rsidR="00C60349">
        <w:rPr>
          <w:rStyle w:val="HTMLCode"/>
        </w:rPr>
        <w:t>7.2</w:t>
      </w:r>
      <w:r w:rsidR="00596C40" w:rsidRPr="00596C40">
        <w:rPr>
          <w:rStyle w:val="HTMLCode"/>
        </w:rPr>
        <w:fldChar w:fldCharType="end"/>
      </w:r>
      <w:r w:rsidR="00A55B9F" w:rsidRPr="00A55B9F">
        <w:t>.</w:t>
      </w:r>
    </w:p>
    <w:p w:rsidR="006F33A7" w:rsidRDefault="006F33A7" w:rsidP="006F33A7">
      <w:pPr>
        <w:pStyle w:val="ListNumber2"/>
      </w:pPr>
      <w:r>
        <w:t xml:space="preserve">Copy the shortcut </w:t>
      </w:r>
      <w:r w:rsidRPr="005B0F7A">
        <w:rPr>
          <w:rStyle w:val="HTMLCode"/>
        </w:rPr>
        <w:t>c:\AssesssmentTesting\</w:t>
      </w:r>
      <w:r w:rsidR="00596C40" w:rsidRPr="00596C40">
        <w:rPr>
          <w:rStyle w:val="HTMLCode"/>
        </w:rPr>
        <w:fldChar w:fldCharType="begin"/>
      </w:r>
      <w:r w:rsidR="00596C40" w:rsidRPr="00596C40">
        <w:rPr>
          <w:rStyle w:val="HTMLCode"/>
        </w:rPr>
        <w:instrText xml:space="preserve"> DOCPROPERTY  </w:instrText>
      </w:r>
      <w:r w:rsidR="00A50900">
        <w:rPr>
          <w:rStyle w:val="HTMLCode"/>
        </w:rPr>
        <w:instrText>aSecureBrowserStatePrefix</w:instrText>
      </w:r>
      <w:r w:rsidR="00596C40" w:rsidRPr="00596C40">
        <w:rPr>
          <w:rStyle w:val="HTMLCode"/>
        </w:rPr>
        <w:instrText xml:space="preserve">  \* MERGEFORMAT </w:instrText>
      </w:r>
      <w:r w:rsidR="00596C40" w:rsidRPr="00596C40">
        <w:rPr>
          <w:rStyle w:val="HTMLCode"/>
        </w:rPr>
        <w:fldChar w:fldCharType="separate"/>
      </w:r>
      <w:r w:rsidR="00C60349">
        <w:rPr>
          <w:rStyle w:val="HTMLCode"/>
        </w:rPr>
        <w:t>OH</w:t>
      </w:r>
      <w:r w:rsidR="00596C40" w:rsidRPr="00596C40">
        <w:rPr>
          <w:rStyle w:val="HTMLCode"/>
        </w:rPr>
        <w:fldChar w:fldCharType="end"/>
      </w:r>
      <w:r w:rsidR="00596C40" w:rsidRPr="00596C40">
        <w:rPr>
          <w:rStyle w:val="HTMLCode"/>
        </w:rPr>
        <w:t>SecureBrowser</w:t>
      </w:r>
      <w:r w:rsidR="00596C40" w:rsidRPr="00596C40">
        <w:rPr>
          <w:rStyle w:val="HTMLCode"/>
        </w:rPr>
        <w:fldChar w:fldCharType="begin"/>
      </w:r>
      <w:r w:rsidR="00596C40" w:rsidRPr="00596C40">
        <w:rPr>
          <w:rStyle w:val="HTMLCode"/>
        </w:rPr>
        <w:instrText xml:space="preserve"> DOCPROPERTY  aSecureBrowserWindowsVersion  \* MERGEFORMAT </w:instrText>
      </w:r>
      <w:r w:rsidR="00596C40" w:rsidRPr="00596C40">
        <w:rPr>
          <w:rStyle w:val="HTMLCode"/>
        </w:rPr>
        <w:fldChar w:fldCharType="separate"/>
      </w:r>
      <w:r w:rsidR="00C60349">
        <w:rPr>
          <w:rStyle w:val="HTMLCode"/>
        </w:rPr>
        <w:t>7.2</w:t>
      </w:r>
      <w:r w:rsidR="00596C40" w:rsidRPr="00596C40">
        <w:rPr>
          <w:rStyle w:val="HTMLCode"/>
        </w:rPr>
        <w:fldChar w:fldCharType="end"/>
      </w:r>
      <w:r>
        <w:rPr>
          <w:rStyle w:val="HTMLCode"/>
        </w:rPr>
        <w:t>\</w:t>
      </w:r>
      <w:r w:rsidR="00977C2B" w:rsidRPr="00596C40">
        <w:rPr>
          <w:rStyle w:val="HTMLCode"/>
        </w:rPr>
        <w:fldChar w:fldCharType="begin"/>
      </w:r>
      <w:r w:rsidR="00977C2B" w:rsidRPr="00596C40">
        <w:rPr>
          <w:rStyle w:val="HTMLCode"/>
        </w:rPr>
        <w:instrText xml:space="preserve"> DOCPROPERTY  </w:instrText>
      </w:r>
      <w:r w:rsidR="00A50900">
        <w:rPr>
          <w:rStyle w:val="HTMLCode"/>
        </w:rPr>
        <w:instrText>aSecureBrowserStatePrefix</w:instrText>
      </w:r>
      <w:r w:rsidR="00977C2B" w:rsidRPr="00596C40">
        <w:rPr>
          <w:rStyle w:val="HTMLCode"/>
        </w:rPr>
        <w:instrText xml:space="preserve">  \* MERGEFORMAT </w:instrText>
      </w:r>
      <w:r w:rsidR="00977C2B" w:rsidRPr="00596C40">
        <w:rPr>
          <w:rStyle w:val="HTMLCode"/>
        </w:rPr>
        <w:fldChar w:fldCharType="separate"/>
      </w:r>
      <w:r w:rsidR="00C60349">
        <w:rPr>
          <w:rStyle w:val="HTMLCode"/>
        </w:rPr>
        <w:t>OH</w:t>
      </w:r>
      <w:r w:rsidR="00977C2B" w:rsidRPr="00596C40">
        <w:rPr>
          <w:rStyle w:val="HTMLCode"/>
        </w:rPr>
        <w:fldChar w:fldCharType="end"/>
      </w:r>
      <w:r w:rsidR="00977C2B" w:rsidRPr="00596C40">
        <w:rPr>
          <w:rStyle w:val="HTMLCode"/>
        </w:rPr>
        <w:t>SecureBrowser</w:t>
      </w:r>
      <w:r w:rsidR="00977C2B" w:rsidRPr="00596C40">
        <w:rPr>
          <w:rStyle w:val="HTMLCode"/>
        </w:rPr>
        <w:fldChar w:fldCharType="begin"/>
      </w:r>
      <w:r w:rsidR="00977C2B" w:rsidRPr="00596C40">
        <w:rPr>
          <w:rStyle w:val="HTMLCode"/>
        </w:rPr>
        <w:instrText xml:space="preserve"> DOCPROPERTY  aSecureBrowserWindowsVersion  \* MERGEFORMAT </w:instrText>
      </w:r>
      <w:r w:rsidR="00977C2B" w:rsidRPr="00596C40">
        <w:rPr>
          <w:rStyle w:val="HTMLCode"/>
        </w:rPr>
        <w:fldChar w:fldCharType="separate"/>
      </w:r>
      <w:r w:rsidR="00C60349">
        <w:rPr>
          <w:rStyle w:val="HTMLCode"/>
        </w:rPr>
        <w:t>7.2</w:t>
      </w:r>
      <w:r w:rsidR="00977C2B" w:rsidRPr="00596C40">
        <w:rPr>
          <w:rStyle w:val="HTMLCode"/>
        </w:rPr>
        <w:fldChar w:fldCharType="end"/>
      </w:r>
      <w:r w:rsidR="00977C2B">
        <w:rPr>
          <w:rStyle w:val="HTMLCode"/>
        </w:rPr>
        <w:t>.</w:t>
      </w:r>
      <w:r w:rsidRPr="006F33A7">
        <w:rPr>
          <w:rStyle w:val="HTMLCode"/>
        </w:rPr>
        <w:t xml:space="preserve">exe - </w:t>
      </w:r>
      <w:proofErr w:type="spellStart"/>
      <w:r w:rsidRPr="006F33A7">
        <w:rPr>
          <w:rStyle w:val="HTMLCode"/>
        </w:rPr>
        <w:t>Shortcut.lnk</w:t>
      </w:r>
      <w:proofErr w:type="spellEnd"/>
      <w:r w:rsidRPr="006F33A7">
        <w:t xml:space="preserve"> to the desktop.</w:t>
      </w:r>
    </w:p>
    <w:p w:rsidR="002C0B45" w:rsidRPr="00EF6172" w:rsidRDefault="002C0B45" w:rsidP="002C0B45">
      <w:pPr>
        <w:pStyle w:val="ListNumber2"/>
      </w:pPr>
      <w:r>
        <w:t xml:space="preserve">Run the browser by double-clicking the </w:t>
      </w:r>
      <w:r w:rsidR="00977C2B" w:rsidRPr="00596C40">
        <w:rPr>
          <w:rStyle w:val="HTMLCode"/>
        </w:rPr>
        <w:fldChar w:fldCharType="begin"/>
      </w:r>
      <w:r w:rsidR="00977C2B" w:rsidRPr="00596C40">
        <w:rPr>
          <w:rStyle w:val="HTMLCode"/>
        </w:rPr>
        <w:instrText xml:space="preserve"> DOCPROPERTY  </w:instrText>
      </w:r>
      <w:r w:rsidR="00A50900">
        <w:rPr>
          <w:rStyle w:val="HTMLCode"/>
        </w:rPr>
        <w:instrText>aSecureBrowserStatePrefix</w:instrText>
      </w:r>
      <w:r w:rsidR="00977C2B" w:rsidRPr="00596C40">
        <w:rPr>
          <w:rStyle w:val="HTMLCode"/>
        </w:rPr>
        <w:instrText xml:space="preserve">  \* MERGEFORMAT </w:instrText>
      </w:r>
      <w:r w:rsidR="00977C2B" w:rsidRPr="00596C40">
        <w:rPr>
          <w:rStyle w:val="HTMLCode"/>
        </w:rPr>
        <w:fldChar w:fldCharType="separate"/>
      </w:r>
      <w:r w:rsidR="00C60349">
        <w:rPr>
          <w:rStyle w:val="HTMLCode"/>
        </w:rPr>
        <w:t>OH</w:t>
      </w:r>
      <w:r w:rsidR="00977C2B" w:rsidRPr="00596C40">
        <w:rPr>
          <w:rStyle w:val="HTMLCode"/>
        </w:rPr>
        <w:fldChar w:fldCharType="end"/>
      </w:r>
      <w:r w:rsidR="00977C2B" w:rsidRPr="00596C40">
        <w:rPr>
          <w:rStyle w:val="HTMLCode"/>
        </w:rPr>
        <w:t>SecureBrowser</w:t>
      </w:r>
      <w:r w:rsidR="00977C2B" w:rsidRPr="00596C40">
        <w:rPr>
          <w:rStyle w:val="HTMLCode"/>
        </w:rPr>
        <w:fldChar w:fldCharType="begin"/>
      </w:r>
      <w:r w:rsidR="00977C2B" w:rsidRPr="00596C40">
        <w:rPr>
          <w:rStyle w:val="HTMLCode"/>
        </w:rPr>
        <w:instrText xml:space="preserve"> DOCPROPERTY  aSecureBrowserWindowsVersion  \* MERGEFORMAT </w:instrText>
      </w:r>
      <w:r w:rsidR="00977C2B" w:rsidRPr="00596C40">
        <w:rPr>
          <w:rStyle w:val="HTMLCode"/>
        </w:rPr>
        <w:fldChar w:fldCharType="separate"/>
      </w:r>
      <w:r w:rsidR="00C60349">
        <w:rPr>
          <w:rStyle w:val="HTMLCode"/>
        </w:rPr>
        <w:t>7.2</w:t>
      </w:r>
      <w:r w:rsidR="00977C2B" w:rsidRPr="00596C40">
        <w:rPr>
          <w:rStyle w:val="HTMLCode"/>
        </w:rPr>
        <w:fldChar w:fldCharType="end"/>
      </w:r>
      <w:r w:rsidR="00977C2B" w:rsidRPr="00977C2B">
        <w:t xml:space="preserve"> s</w:t>
      </w:r>
      <w:r>
        <w:t>hortcut on the desktop. The secure browser</w:t>
      </w:r>
      <w:r w:rsidRPr="003511B3">
        <w:t xml:space="preserve"> </w:t>
      </w:r>
      <w:r>
        <w:t xml:space="preserve">opens displaying the </w:t>
      </w:r>
      <w:r w:rsidRPr="003511B3">
        <w:t>student login screen.</w:t>
      </w:r>
      <w:r w:rsidRPr="00EF6172">
        <w:t xml:space="preserve"> The browser fill</w:t>
      </w:r>
      <w:r>
        <w:t>s</w:t>
      </w:r>
      <w:r w:rsidRPr="00EF6172">
        <w:t xml:space="preserve"> the entire screen and hide</w:t>
      </w:r>
      <w:r>
        <w:t>s</w:t>
      </w:r>
      <w:r w:rsidRPr="00EF6172">
        <w:t xml:space="preserve"> the task bar. </w:t>
      </w:r>
    </w:p>
    <w:p w:rsidR="002C0B45" w:rsidRDefault="002C0B45" w:rsidP="002C0B45">
      <w:pPr>
        <w:pStyle w:val="ListNumber2"/>
      </w:pPr>
      <w:r>
        <w:t>To exit the browser, c</w:t>
      </w:r>
      <w:r w:rsidRPr="00E752DD">
        <w:t>lick</w:t>
      </w:r>
      <w:r>
        <w:t xml:space="preserve"> </w:t>
      </w:r>
      <w:r w:rsidRPr="00010AC4">
        <w:rPr>
          <w:noProof/>
        </w:rPr>
        <w:drawing>
          <wp:inline distT="0" distB="0" distL="0" distR="0" wp14:anchorId="1BFC69B0" wp14:editId="3D6F4C92">
            <wp:extent cx="171450" cy="171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1450" cy="171450"/>
                    </a:xfrm>
                    <a:prstGeom prst="rect">
                      <a:avLst/>
                    </a:prstGeom>
                  </pic:spPr>
                </pic:pic>
              </a:graphicData>
            </a:graphic>
          </wp:inline>
        </w:drawing>
      </w:r>
      <w:r>
        <w:t xml:space="preserve"> in the upper-</w:t>
      </w:r>
      <w:r w:rsidRPr="00E752DD">
        <w:t xml:space="preserve">right </w:t>
      </w:r>
      <w:r>
        <w:t>corner of the screen</w:t>
      </w:r>
      <w:r w:rsidRPr="00E752DD">
        <w:t>.</w:t>
      </w:r>
    </w:p>
    <w:p w:rsidR="00900216" w:rsidRPr="00BE480C" w:rsidRDefault="007E0DA4" w:rsidP="00FD679F">
      <w:pPr>
        <w:pStyle w:val="Heading3"/>
      </w:pPr>
      <w:bookmarkStart w:id="140" w:name="_Windows_Secure_Browser:_2"/>
      <w:bookmarkStart w:id="141" w:name="_NComputing_Virtual_Desktop"/>
      <w:bookmarkStart w:id="142" w:name="_Toc369014060"/>
      <w:bookmarkStart w:id="143" w:name="_Toc369014239"/>
      <w:bookmarkStart w:id="144" w:name="_Toc378168056"/>
      <w:bookmarkStart w:id="145" w:name="_Ref390938696"/>
      <w:bookmarkStart w:id="146" w:name="_Toc412472786"/>
      <w:bookmarkEnd w:id="140"/>
      <w:bookmarkEnd w:id="141"/>
      <w:r w:rsidRPr="00BE480C">
        <w:t xml:space="preserve">Installing the Secure Browser on an </w:t>
      </w:r>
      <w:proofErr w:type="spellStart"/>
      <w:r w:rsidR="00900216" w:rsidRPr="00BE480C">
        <w:t>NComputing</w:t>
      </w:r>
      <w:proofErr w:type="spellEnd"/>
      <w:r w:rsidR="00900216" w:rsidRPr="00BE480C">
        <w:t xml:space="preserve"> </w:t>
      </w:r>
      <w:bookmarkEnd w:id="142"/>
      <w:bookmarkEnd w:id="143"/>
      <w:bookmarkEnd w:id="144"/>
      <w:bookmarkEnd w:id="145"/>
      <w:r w:rsidRPr="00BE480C">
        <w:t>Server</w:t>
      </w:r>
      <w:bookmarkEnd w:id="146"/>
    </w:p>
    <w:p w:rsidR="00244FE6" w:rsidRPr="00BE480C" w:rsidRDefault="00244FE6" w:rsidP="00244FE6">
      <w:r w:rsidRPr="00BE480C">
        <w:t xml:space="preserve">In this scenario, a network administrator installs the secure browser on an </w:t>
      </w:r>
      <w:proofErr w:type="spellStart"/>
      <w:r w:rsidRPr="00BE480C">
        <w:t>NComputing</w:t>
      </w:r>
      <w:proofErr w:type="spellEnd"/>
      <w:r w:rsidRPr="00BE480C">
        <w:t xml:space="preserve"> server</w:t>
      </w:r>
      <w:r w:rsidR="007E0DA4" w:rsidRPr="00BE480C">
        <w:t xml:space="preserve">. </w:t>
      </w:r>
      <w:r w:rsidR="007F7758" w:rsidRPr="007F7758">
        <w:t xml:space="preserve">If you install and run the secure browser from an </w:t>
      </w:r>
      <w:proofErr w:type="spellStart"/>
      <w:r w:rsidR="007F7758" w:rsidRPr="007F7758">
        <w:t>NComputing</w:t>
      </w:r>
      <w:proofErr w:type="spellEnd"/>
      <w:r w:rsidR="007F7758" w:rsidRPr="007F7758">
        <w:t xml:space="preserve"> server, you should be familiar with operating tha</w:t>
      </w:r>
      <w:r w:rsidR="007F7758">
        <w:t>t software and related hardware</w:t>
      </w:r>
      <w:r w:rsidR="007F7758" w:rsidRPr="007F7758">
        <w:t>.</w:t>
      </w:r>
      <w:r w:rsidR="007F7758">
        <w:t xml:space="preserve"> </w:t>
      </w:r>
      <w:r w:rsidR="007E0DA4" w:rsidRPr="00BE480C">
        <w:t xml:space="preserve">On testing day, the testing coordinator logs in to the </w:t>
      </w:r>
      <w:proofErr w:type="spellStart"/>
      <w:r w:rsidR="007E0DA4" w:rsidRPr="00BE480C">
        <w:t>NComputing</w:t>
      </w:r>
      <w:proofErr w:type="spellEnd"/>
      <w:r w:rsidR="007E0DA4" w:rsidRPr="00BE480C">
        <w:t xml:space="preserve"> server from each client and starts the </w:t>
      </w:r>
      <w:r w:rsidR="00B87785" w:rsidRPr="00BE480C">
        <w:t>secure browser so that it is ready for the students</w:t>
      </w:r>
      <w:r w:rsidR="007E0DA4" w:rsidRPr="00BE480C">
        <w:t>.</w:t>
      </w:r>
    </w:p>
    <w:p w:rsidR="00FD679F" w:rsidRPr="00BE480C" w:rsidRDefault="00FD679F" w:rsidP="00244FE6">
      <w:r w:rsidRPr="00BE480C">
        <w:t xml:space="preserve">For </w:t>
      </w:r>
      <w:r w:rsidR="009544B5" w:rsidRPr="00BE480C">
        <w:t xml:space="preserve">a listing of supported </w:t>
      </w:r>
      <w:r w:rsidR="003D7266" w:rsidRPr="00BE480C">
        <w:t>terminals</w:t>
      </w:r>
      <w:r w:rsidR="009544B5" w:rsidRPr="00BE480C">
        <w:t xml:space="preserve"> and servers</w:t>
      </w:r>
      <w:r w:rsidR="00B87785" w:rsidRPr="00BE480C">
        <w:t xml:space="preserve"> for this scenario</w:t>
      </w:r>
      <w:r w:rsidR="009544B5" w:rsidRPr="00BE480C">
        <w:t xml:space="preserve">, </w:t>
      </w:r>
      <w:r w:rsidR="00B87785" w:rsidRPr="00BE480C">
        <w:t xml:space="preserve">see </w:t>
      </w:r>
      <w:r w:rsidRPr="00BE480C">
        <w:t xml:space="preserve">the </w:t>
      </w:r>
      <w:r w:rsidRPr="00BE480C">
        <w:rPr>
          <w:rStyle w:val="Emphasis"/>
        </w:rPr>
        <w:t>Technical Specifications Manual for Online Testing</w:t>
      </w:r>
      <w:r w:rsidR="00D43026" w:rsidRPr="00BE480C">
        <w:t xml:space="preserve">, available from the </w:t>
      </w:r>
      <w:r w:rsidR="00327968" w:rsidRPr="00BE480C">
        <w:fldChar w:fldCharType="begin"/>
      </w:r>
      <w:r w:rsidR="00327968" w:rsidRPr="00BE480C">
        <w:instrText xml:space="preserve"> DOCPROPERTY  </w:instrText>
      </w:r>
      <w:r w:rsidR="00CF7051" w:rsidRPr="00BE480C">
        <w:instrText>aAssessmentProgramLong</w:instrText>
      </w:r>
      <w:r w:rsidR="00327968" w:rsidRPr="00BE480C">
        <w:instrText xml:space="preserve">  \* MERGEFORMAT </w:instrText>
      </w:r>
      <w:r w:rsidR="00327968" w:rsidRPr="00BE480C">
        <w:fldChar w:fldCharType="separate"/>
      </w:r>
      <w:r w:rsidR="00C60349">
        <w:t>Ohio Online</w:t>
      </w:r>
      <w:r w:rsidR="00327968" w:rsidRPr="00BE480C">
        <w:fldChar w:fldCharType="end"/>
      </w:r>
      <w:r w:rsidR="00D43026" w:rsidRPr="00BE480C">
        <w:t xml:space="preserve"> </w:t>
      </w:r>
      <w:r w:rsidR="003828F3" w:rsidRPr="00BE480C">
        <w:t>portal (</w:t>
      </w:r>
      <w:fldSimple w:instr=" DOCPROPERTY  aPortalAddress  \* MERGEFORMAT ">
        <w:r w:rsidR="00C60349">
          <w:t>http://oh.portal.airast.org/ocba/</w:t>
        </w:r>
      </w:fldSimple>
      <w:r w:rsidR="003828F3" w:rsidRPr="00BE480C">
        <w:t>),</w:t>
      </w:r>
      <w:r w:rsidR="00D43026" w:rsidRPr="00BE480C">
        <w:t xml:space="preserve"> </w:t>
      </w:r>
      <w:r w:rsidR="00D43026" w:rsidRPr="0083189F">
        <w:rPr>
          <w:rStyle w:val="Strong"/>
        </w:rPr>
        <w:t>Secure Browsers</w:t>
      </w:r>
      <w:r w:rsidR="00D43026" w:rsidRPr="00BE480C">
        <w:t xml:space="preserve"> </w:t>
      </w:r>
      <w:r w:rsidR="00F246AA">
        <w:t>page</w:t>
      </w:r>
      <w:r w:rsidRPr="00BE480C">
        <w:t>.</w:t>
      </w:r>
    </w:p>
    <w:p w:rsidR="006068AF" w:rsidRPr="00BE480C" w:rsidRDefault="006068AF" w:rsidP="00CE5A23">
      <w:pPr>
        <w:pStyle w:val="ListNumber"/>
        <w:numPr>
          <w:ilvl w:val="0"/>
          <w:numId w:val="16"/>
        </w:numPr>
      </w:pPr>
      <w:r w:rsidRPr="00BE480C">
        <w:t xml:space="preserve">Log in to the machine running the </w:t>
      </w:r>
      <w:proofErr w:type="spellStart"/>
      <w:r w:rsidRPr="00BE480C">
        <w:t>NComputing</w:t>
      </w:r>
      <w:proofErr w:type="spellEnd"/>
      <w:r w:rsidRPr="00BE480C">
        <w:t xml:space="preserve"> server.</w:t>
      </w:r>
    </w:p>
    <w:p w:rsidR="006068AF" w:rsidRPr="00BE480C" w:rsidRDefault="006068AF" w:rsidP="00CE5A23">
      <w:pPr>
        <w:pStyle w:val="ListNumber"/>
        <w:numPr>
          <w:ilvl w:val="0"/>
          <w:numId w:val="16"/>
        </w:numPr>
      </w:pPr>
      <w:r w:rsidRPr="00BE480C">
        <w:t xml:space="preserve">Install the secure browser following the directions in the section </w:t>
      </w:r>
      <w:r w:rsidRPr="00C60349">
        <w:rPr>
          <w:rStyle w:val="CrossReference"/>
        </w:rPr>
        <w:fldChar w:fldCharType="begin"/>
      </w:r>
      <w:r w:rsidR="00167E33" w:rsidRPr="00C60349">
        <w:rPr>
          <w:rStyle w:val="CrossReference"/>
        </w:rPr>
        <w:instrText xml:space="preserve"> REF _Ref390863642  </w:instrText>
      </w:r>
      <w:r w:rsidR="00EA7C2F" w:rsidRPr="00C60349">
        <w:rPr>
          <w:rStyle w:val="CrossReference"/>
        </w:rPr>
        <w:instrText xml:space="preserve">\* MERGEFORMAT </w:instrText>
      </w:r>
      <w:r w:rsidR="00167E33" w:rsidRPr="00C60349">
        <w:rPr>
          <w:rStyle w:val="CrossReference"/>
        </w:rPr>
        <w:instrText xml:space="preserve">\h </w:instrText>
      </w:r>
      <w:r w:rsidRPr="00C60349">
        <w:rPr>
          <w:rStyle w:val="CrossReference"/>
        </w:rPr>
      </w:r>
      <w:r w:rsidRPr="00C60349">
        <w:rPr>
          <w:rStyle w:val="CrossReference"/>
        </w:rPr>
        <w:fldChar w:fldCharType="separate"/>
      </w:r>
      <w:proofErr w:type="gramStart"/>
      <w:r w:rsidR="00C60349" w:rsidRPr="00C60349">
        <w:rPr>
          <w:rStyle w:val="CrossReference"/>
        </w:rPr>
        <w:t>Installing</w:t>
      </w:r>
      <w:proofErr w:type="gramEnd"/>
      <w:r w:rsidR="00C60349" w:rsidRPr="00C60349">
        <w:rPr>
          <w:rStyle w:val="CrossReference"/>
        </w:rPr>
        <w:t xml:space="preserve"> the Secure Browser on an Individual Computer</w:t>
      </w:r>
      <w:r w:rsidRPr="00C60349">
        <w:rPr>
          <w:rStyle w:val="CrossReference"/>
        </w:rPr>
        <w:fldChar w:fldCharType="end"/>
      </w:r>
      <w:r w:rsidRPr="00BE480C">
        <w:t>.</w:t>
      </w:r>
    </w:p>
    <w:p w:rsidR="006068AF" w:rsidRPr="00BE480C" w:rsidRDefault="006068AF" w:rsidP="00CE5A23">
      <w:pPr>
        <w:pStyle w:val="ListNumber"/>
        <w:keepNext/>
        <w:numPr>
          <w:ilvl w:val="0"/>
          <w:numId w:val="16"/>
        </w:numPr>
      </w:pPr>
      <w:r w:rsidRPr="00BE480C">
        <w:t>Open Notepad and type or paste the following command:</w:t>
      </w:r>
    </w:p>
    <w:p w:rsidR="0032101D" w:rsidRPr="00BE480C" w:rsidRDefault="0032101D" w:rsidP="0032101D">
      <w:pPr>
        <w:pStyle w:val="NormalIndent"/>
        <w:rPr>
          <w:rStyle w:val="HTMLCode"/>
        </w:rPr>
      </w:pPr>
      <w:r w:rsidRPr="00BE480C">
        <w:rPr>
          <w:rStyle w:val="HTMLCode"/>
        </w:rPr>
        <w:t>"C:\Program Files (x86)\</w:t>
      </w:r>
      <w:r w:rsidR="00977C2B" w:rsidRPr="00BE480C">
        <w:rPr>
          <w:rStyle w:val="HTMLCode"/>
        </w:rPr>
        <w:fldChar w:fldCharType="begin"/>
      </w:r>
      <w:r w:rsidR="00977C2B" w:rsidRPr="00BE480C">
        <w:rPr>
          <w:rStyle w:val="HTMLCode"/>
        </w:rPr>
        <w:instrText xml:space="preserve"> DOCPROPERTY  </w:instrText>
      </w:r>
      <w:r w:rsidR="00A50900">
        <w:rPr>
          <w:rStyle w:val="HTMLCode"/>
        </w:rPr>
        <w:instrText>aSecureBrowserStatePrefix</w:instrText>
      </w:r>
      <w:r w:rsidR="00977C2B" w:rsidRPr="00BE480C">
        <w:rPr>
          <w:rStyle w:val="HTMLCode"/>
        </w:rPr>
        <w:instrText xml:space="preserve">  \* MERGEFORMAT </w:instrText>
      </w:r>
      <w:r w:rsidR="00977C2B" w:rsidRPr="00BE480C">
        <w:rPr>
          <w:rStyle w:val="HTMLCode"/>
        </w:rPr>
        <w:fldChar w:fldCharType="separate"/>
      </w:r>
      <w:r w:rsidR="00C60349">
        <w:rPr>
          <w:rStyle w:val="HTMLCode"/>
        </w:rPr>
        <w:t>OH</w:t>
      </w:r>
      <w:r w:rsidR="00977C2B" w:rsidRPr="00BE480C">
        <w:rPr>
          <w:rStyle w:val="HTMLCode"/>
        </w:rPr>
        <w:fldChar w:fldCharType="end"/>
      </w:r>
      <w:r w:rsidR="00977C2B" w:rsidRPr="00BE480C">
        <w:rPr>
          <w:rStyle w:val="HTMLCode"/>
        </w:rPr>
        <w:t>SecureBrowser</w:t>
      </w:r>
      <w:r w:rsidR="00977C2B" w:rsidRPr="00BE480C">
        <w:rPr>
          <w:rStyle w:val="HTMLCode"/>
        </w:rPr>
        <w:fldChar w:fldCharType="begin"/>
      </w:r>
      <w:r w:rsidR="00977C2B" w:rsidRPr="00BE480C">
        <w:rPr>
          <w:rStyle w:val="HTMLCode"/>
        </w:rPr>
        <w:instrText xml:space="preserve"> DOCPROPERTY  aSecureBrowserWindowsVersion  \* MERGEFORMAT </w:instrText>
      </w:r>
      <w:r w:rsidR="00977C2B" w:rsidRPr="00BE480C">
        <w:rPr>
          <w:rStyle w:val="HTMLCode"/>
        </w:rPr>
        <w:fldChar w:fldCharType="separate"/>
      </w:r>
      <w:r w:rsidR="00C60349">
        <w:rPr>
          <w:rStyle w:val="HTMLCode"/>
        </w:rPr>
        <w:t>7.2</w:t>
      </w:r>
      <w:r w:rsidR="00977C2B" w:rsidRPr="00BE480C">
        <w:rPr>
          <w:rStyle w:val="HTMLCode"/>
        </w:rPr>
        <w:fldChar w:fldCharType="end"/>
      </w:r>
      <w:r w:rsidRPr="00BE480C">
        <w:rPr>
          <w:rStyle w:val="HTMLCode"/>
        </w:rPr>
        <w:t>\</w:t>
      </w:r>
      <w:r w:rsidR="00A53AAA" w:rsidRPr="00BE480C">
        <w:rPr>
          <w:rStyle w:val="HTMLCode"/>
        </w:rPr>
        <w:t>‌</w:t>
      </w:r>
      <w:r w:rsidR="00977C2B" w:rsidRPr="00BE480C">
        <w:rPr>
          <w:rStyle w:val="HTMLCode"/>
        </w:rPr>
        <w:fldChar w:fldCharType="begin"/>
      </w:r>
      <w:r w:rsidR="00977C2B" w:rsidRPr="00BE480C">
        <w:rPr>
          <w:rStyle w:val="HTMLCode"/>
        </w:rPr>
        <w:instrText xml:space="preserve"> DOCPROPERTY  </w:instrText>
      </w:r>
      <w:r w:rsidR="00A50900">
        <w:rPr>
          <w:rStyle w:val="HTMLCode"/>
        </w:rPr>
        <w:instrText>aSecureBrowserStatePrefix</w:instrText>
      </w:r>
      <w:r w:rsidR="00977C2B" w:rsidRPr="00BE480C">
        <w:rPr>
          <w:rStyle w:val="HTMLCode"/>
        </w:rPr>
        <w:instrText xml:space="preserve">  \* MERGEFORMAT </w:instrText>
      </w:r>
      <w:r w:rsidR="00977C2B" w:rsidRPr="00BE480C">
        <w:rPr>
          <w:rStyle w:val="HTMLCode"/>
        </w:rPr>
        <w:fldChar w:fldCharType="separate"/>
      </w:r>
      <w:r w:rsidR="00C60349">
        <w:rPr>
          <w:rStyle w:val="HTMLCode"/>
        </w:rPr>
        <w:t>OH</w:t>
      </w:r>
      <w:r w:rsidR="00977C2B" w:rsidRPr="00BE480C">
        <w:rPr>
          <w:rStyle w:val="HTMLCode"/>
        </w:rPr>
        <w:fldChar w:fldCharType="end"/>
      </w:r>
      <w:r w:rsidR="00977C2B" w:rsidRPr="00BE480C">
        <w:rPr>
          <w:rStyle w:val="HTMLCode"/>
        </w:rPr>
        <w:t>SecureBrowser</w:t>
      </w:r>
      <w:r w:rsidR="00977C2B" w:rsidRPr="00BE480C">
        <w:rPr>
          <w:rStyle w:val="HTMLCode"/>
        </w:rPr>
        <w:fldChar w:fldCharType="begin"/>
      </w:r>
      <w:r w:rsidR="00977C2B" w:rsidRPr="00BE480C">
        <w:rPr>
          <w:rStyle w:val="HTMLCode"/>
        </w:rPr>
        <w:instrText xml:space="preserve"> DOCPROPERTY  aSecureBrowserWindowsVersion  \* MERGEFORMAT </w:instrText>
      </w:r>
      <w:r w:rsidR="00977C2B" w:rsidRPr="00BE480C">
        <w:rPr>
          <w:rStyle w:val="HTMLCode"/>
        </w:rPr>
        <w:fldChar w:fldCharType="separate"/>
      </w:r>
      <w:r w:rsidR="00C60349">
        <w:rPr>
          <w:rStyle w:val="HTMLCode"/>
        </w:rPr>
        <w:t>7.2</w:t>
      </w:r>
      <w:r w:rsidR="00977C2B" w:rsidRPr="00BE480C">
        <w:rPr>
          <w:rStyle w:val="HTMLCode"/>
        </w:rPr>
        <w:fldChar w:fldCharType="end"/>
      </w:r>
      <w:r w:rsidRPr="00BE480C">
        <w:rPr>
          <w:rStyle w:val="HTMLCode"/>
        </w:rPr>
        <w:t xml:space="preserve">.exe" </w:t>
      </w:r>
      <w:r w:rsidR="00A53AAA" w:rsidRPr="00BE480C">
        <w:rPr>
          <w:rStyle w:val="HTMLCode"/>
        </w:rPr>
        <w:noBreakHyphen/>
      </w:r>
      <w:proofErr w:type="spellStart"/>
      <w:r w:rsidRPr="00BE480C">
        <w:rPr>
          <w:rStyle w:val="HTMLCode"/>
        </w:rPr>
        <w:t>CreateProfile</w:t>
      </w:r>
      <w:proofErr w:type="spellEnd"/>
      <w:r w:rsidRPr="00BE480C">
        <w:rPr>
          <w:rStyle w:val="HTMLCode"/>
        </w:rPr>
        <w:t xml:space="preserve"> %SESSIONNAME%</w:t>
      </w:r>
    </w:p>
    <w:p w:rsidR="006068AF" w:rsidRPr="00BE480C" w:rsidRDefault="00D41C20" w:rsidP="006E121B">
      <w:pPr>
        <w:pStyle w:val="ListNumber"/>
      </w:pPr>
      <w:bookmarkStart w:id="147" w:name="_Ref398201922"/>
      <w:r w:rsidRPr="00BE480C">
        <w:t xml:space="preserve">Save the file as </w:t>
      </w:r>
      <w:r w:rsidRPr="00BE480C">
        <w:rPr>
          <w:rStyle w:val="HTMLCode"/>
        </w:rPr>
        <w:t>C:\Windows\‌System32\‌GroupPolicy\‌Machine\‌Scripts\‌Startup\‌logon.bat</w:t>
      </w:r>
      <w:r w:rsidRPr="00BE480C">
        <w:t>.</w:t>
      </w:r>
      <w:bookmarkEnd w:id="147"/>
    </w:p>
    <w:p w:rsidR="00317314" w:rsidRPr="00BE480C" w:rsidRDefault="00317314" w:rsidP="006E121B">
      <w:pPr>
        <w:pStyle w:val="ListNumber"/>
      </w:pPr>
      <w:r w:rsidRPr="00BE480C">
        <w:t xml:space="preserve">Create a group policy object that runs the file </w:t>
      </w:r>
      <w:r w:rsidRPr="00BE480C">
        <w:rPr>
          <w:rStyle w:val="HTMLCode"/>
        </w:rPr>
        <w:t>logon.bat</w:t>
      </w:r>
      <w:r w:rsidRPr="00BE480C">
        <w:t xml:space="preserve"> each time a user logs in. For details, see </w:t>
      </w:r>
      <w:r w:rsidRPr="00C60349">
        <w:rPr>
          <w:rStyle w:val="CrossReference"/>
        </w:rPr>
        <w:fldChar w:fldCharType="begin"/>
      </w:r>
      <w:r w:rsidR="00167E33" w:rsidRPr="00C60349">
        <w:rPr>
          <w:rStyle w:val="CrossReference"/>
        </w:rPr>
        <w:instrText xml:space="preserve"> REF _Ref398203172  </w:instrText>
      </w:r>
      <w:r w:rsidR="00EA7C2F" w:rsidRPr="00C60349">
        <w:rPr>
          <w:rStyle w:val="CrossReference"/>
        </w:rPr>
        <w:instrText xml:space="preserve">\* MERGEFORMAT </w:instrText>
      </w:r>
      <w:r w:rsidR="00167E33" w:rsidRPr="00C60349">
        <w:rPr>
          <w:rStyle w:val="CrossReference"/>
        </w:rPr>
        <w:instrText xml:space="preserve">\r \h </w:instrText>
      </w:r>
      <w:r w:rsidRPr="00C60349">
        <w:rPr>
          <w:rStyle w:val="CrossReference"/>
        </w:rPr>
      </w:r>
      <w:r w:rsidRPr="00C60349">
        <w:rPr>
          <w:rStyle w:val="CrossReference"/>
        </w:rPr>
        <w:fldChar w:fldCharType="separate"/>
      </w:r>
      <w:r w:rsidR="00C60349">
        <w:rPr>
          <w:rStyle w:val="CrossReference"/>
        </w:rPr>
        <w:t>Appendix A</w:t>
      </w:r>
      <w:r w:rsidRPr="00C60349">
        <w:rPr>
          <w:rStyle w:val="CrossReference"/>
        </w:rPr>
        <w:fldChar w:fldCharType="end"/>
      </w:r>
      <w:r w:rsidRPr="00BE480C">
        <w:t xml:space="preserve">, </w:t>
      </w:r>
      <w:r w:rsidRPr="00C60349">
        <w:rPr>
          <w:rStyle w:val="CrossReference"/>
        </w:rPr>
        <w:fldChar w:fldCharType="begin"/>
      </w:r>
      <w:r w:rsidR="00167E33" w:rsidRPr="00C60349">
        <w:rPr>
          <w:rStyle w:val="CrossReference"/>
        </w:rPr>
        <w:instrText xml:space="preserve"> REF _Ref398203172  </w:instrText>
      </w:r>
      <w:r w:rsidR="00EA7C2F" w:rsidRPr="00C60349">
        <w:rPr>
          <w:rStyle w:val="CrossReference"/>
        </w:rPr>
        <w:instrText xml:space="preserve">\* MERGEFORMAT </w:instrText>
      </w:r>
      <w:r w:rsidR="00167E33" w:rsidRPr="00C60349">
        <w:rPr>
          <w:rStyle w:val="CrossReference"/>
        </w:rPr>
        <w:instrText xml:space="preserve">\h </w:instrText>
      </w:r>
      <w:r w:rsidRPr="00C60349">
        <w:rPr>
          <w:rStyle w:val="CrossReference"/>
        </w:rPr>
      </w:r>
      <w:r w:rsidRPr="00C60349">
        <w:rPr>
          <w:rStyle w:val="CrossReference"/>
        </w:rPr>
        <w:fldChar w:fldCharType="separate"/>
      </w:r>
      <w:r w:rsidR="00C60349" w:rsidRPr="00C60349">
        <w:rPr>
          <w:rStyle w:val="CrossReference"/>
        </w:rPr>
        <w:t>Creating Group Policy Objects</w:t>
      </w:r>
      <w:r w:rsidRPr="00C60349">
        <w:rPr>
          <w:rStyle w:val="CrossReference"/>
        </w:rPr>
        <w:fldChar w:fldCharType="end"/>
      </w:r>
      <w:r w:rsidRPr="00BE480C">
        <w:t>.</w:t>
      </w:r>
    </w:p>
    <w:p w:rsidR="007C4CAE" w:rsidRPr="00BE480C" w:rsidRDefault="009575DE" w:rsidP="0075338D">
      <w:pPr>
        <w:pStyle w:val="ListNumber"/>
        <w:keepNext/>
      </w:pPr>
      <w:r w:rsidRPr="00BE480C">
        <w:lastRenderedPageBreak/>
        <w:t>Test the installation from a client by doing the following:</w:t>
      </w:r>
    </w:p>
    <w:p w:rsidR="009575DE" w:rsidRPr="00BE480C" w:rsidRDefault="009575DE" w:rsidP="0075338D">
      <w:pPr>
        <w:pStyle w:val="ListNumber2"/>
        <w:keepNext/>
      </w:pPr>
      <w:r w:rsidRPr="00BE480C">
        <w:t xml:space="preserve">Connect the </w:t>
      </w:r>
      <w:proofErr w:type="spellStart"/>
      <w:r w:rsidRPr="00BE480C">
        <w:t>NComputing</w:t>
      </w:r>
      <w:proofErr w:type="spellEnd"/>
      <w:r w:rsidRPr="00BE480C">
        <w:t xml:space="preserve"> server to a terminal, and connect a keyboard and monitor to the </w:t>
      </w:r>
      <w:r w:rsidR="002B2754" w:rsidRPr="00BE480C">
        <w:t xml:space="preserve">same </w:t>
      </w:r>
      <w:r w:rsidR="003D7266" w:rsidRPr="00BE480C">
        <w:t>terminal</w:t>
      </w:r>
      <w:r w:rsidRPr="00BE480C">
        <w:t>.</w:t>
      </w:r>
    </w:p>
    <w:p w:rsidR="009575DE" w:rsidRPr="00BE480C" w:rsidRDefault="009575DE" w:rsidP="0075338D">
      <w:pPr>
        <w:pStyle w:val="ListNumber2"/>
        <w:keepNext/>
      </w:pPr>
      <w:r w:rsidRPr="00BE480C">
        <w:t xml:space="preserve">Turn on the monitor, select the </w:t>
      </w:r>
      <w:proofErr w:type="spellStart"/>
      <w:r w:rsidRPr="00BE480C">
        <w:t>NComputing</w:t>
      </w:r>
      <w:proofErr w:type="spellEnd"/>
      <w:r w:rsidRPr="00BE480C">
        <w:t xml:space="preserve"> server, and log in. The secure browser’s shortcut appears on the desktop.</w:t>
      </w:r>
    </w:p>
    <w:p w:rsidR="009575DE" w:rsidRPr="00BE480C" w:rsidRDefault="009575DE" w:rsidP="009575DE">
      <w:pPr>
        <w:pStyle w:val="ListNumber2"/>
      </w:pPr>
      <w:r w:rsidRPr="00BE480C">
        <w:t>Double-click the shortcut to run the secure browser.</w:t>
      </w:r>
    </w:p>
    <w:p w:rsidR="00320E52" w:rsidRPr="00B2143B" w:rsidRDefault="00320E52" w:rsidP="0054318D">
      <w:pPr>
        <w:pStyle w:val="Heading3"/>
      </w:pPr>
      <w:bookmarkStart w:id="148" w:name="_Terminal_Server_Installation"/>
      <w:bookmarkStart w:id="149" w:name="_Ref390938702"/>
      <w:bookmarkStart w:id="150" w:name="_Toc412472787"/>
      <w:bookmarkEnd w:id="148"/>
      <w:r>
        <w:t>Terminal Server</w:t>
      </w:r>
      <w:r w:rsidRPr="00B2143B">
        <w:t xml:space="preserve"> Installatio</w:t>
      </w:r>
      <w:r>
        <w:t>n</w:t>
      </w:r>
      <w:bookmarkEnd w:id="149"/>
      <w:bookmarkEnd w:id="150"/>
    </w:p>
    <w:p w:rsidR="0054318D" w:rsidRPr="00CF1771" w:rsidRDefault="00302B41" w:rsidP="0054318D">
      <w:r>
        <w:t xml:space="preserve">In this scenario, a network administrator installs the secure browser on a </w:t>
      </w:r>
      <w:r w:rsidR="003D7266">
        <w:t>terminal</w:t>
      </w:r>
      <w:r>
        <w:t xml:space="preserve"> </w:t>
      </w:r>
      <w:r w:rsidR="00E63743">
        <w:t>server</w:t>
      </w:r>
      <w:r>
        <w:t xml:space="preserve">. Testing machines then log </w:t>
      </w:r>
      <w:r w:rsidR="009F4233">
        <w:t>i</w:t>
      </w:r>
      <w:r>
        <w:t>n to the terminal server and run the secure browser remotely.</w:t>
      </w:r>
      <w:r w:rsidR="0054318D">
        <w:t xml:space="preserve"> This scenario is supported on Windows </w:t>
      </w:r>
      <w:r w:rsidR="00527659">
        <w:t xml:space="preserve">server </w:t>
      </w:r>
      <w:r w:rsidR="0054318D">
        <w:t>2003 and 2008</w:t>
      </w:r>
      <w:r w:rsidR="0054318D" w:rsidRPr="00BA2EBA">
        <w:t>.</w:t>
      </w:r>
    </w:p>
    <w:tbl>
      <w:tblPr>
        <w:tblStyle w:val="TableNote"/>
        <w:tblW w:w="0" w:type="auto"/>
        <w:jc w:val="center"/>
        <w:tblLayout w:type="fixed"/>
        <w:tblLook w:val="04A0" w:firstRow="1" w:lastRow="0" w:firstColumn="1" w:lastColumn="0" w:noHBand="0" w:noVBand="1"/>
      </w:tblPr>
      <w:tblGrid>
        <w:gridCol w:w="720"/>
        <w:gridCol w:w="8640"/>
      </w:tblGrid>
      <w:tr w:rsidR="0054318D" w:rsidRPr="00C27467" w:rsidTr="008E0356">
        <w:trPr>
          <w:jc w:val="center"/>
        </w:trPr>
        <w:tc>
          <w:tcPr>
            <w:tcW w:w="720" w:type="dxa"/>
          </w:tcPr>
          <w:p w:rsidR="0054318D" w:rsidRPr="00C27467" w:rsidRDefault="002F072B" w:rsidP="008E0356">
            <w:pPr>
              <w:pStyle w:val="NoteIcon"/>
            </w:pPr>
            <w:r>
              <w:drawing>
                <wp:inline distT="0" distB="0" distL="0" distR="0" wp14:anchorId="71D94963" wp14:editId="37E15EB1">
                  <wp:extent cx="311150" cy="256540"/>
                  <wp:effectExtent l="0" t="0" r="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em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150" cy="256540"/>
                          </a:xfrm>
                          <a:prstGeom prst="rect">
                            <a:avLst/>
                          </a:prstGeom>
                        </pic:spPr>
                      </pic:pic>
                    </a:graphicData>
                  </a:graphic>
                </wp:inline>
              </w:drawing>
            </w:r>
          </w:p>
        </w:tc>
        <w:tc>
          <w:tcPr>
            <w:tcW w:w="8640" w:type="dxa"/>
          </w:tcPr>
          <w:p w:rsidR="0054318D" w:rsidRPr="00CF1771" w:rsidRDefault="002F072B" w:rsidP="004F7CAD">
            <w:pPr>
              <w:pStyle w:val="NoteText"/>
            </w:pPr>
            <w:r>
              <w:rPr>
                <w:rStyle w:val="Strong"/>
              </w:rPr>
              <w:t xml:space="preserve">CAUTION: Testing Quality </w:t>
            </w:r>
            <w:r w:rsidR="0054318D" w:rsidRPr="0005561B">
              <w:rPr>
                <w:rStyle w:val="Strong"/>
              </w:rPr>
              <w:t xml:space="preserve">With Terminal </w:t>
            </w:r>
            <w:r>
              <w:rPr>
                <w:rStyle w:val="Strong"/>
              </w:rPr>
              <w:t xml:space="preserve">Servers </w:t>
            </w:r>
            <w:r w:rsidR="004F7CAD">
              <w:t xml:space="preserve">Launching a secure browser from a </w:t>
            </w:r>
            <w:r w:rsidR="003D7266">
              <w:t>terminal</w:t>
            </w:r>
            <w:r w:rsidR="004F7CAD">
              <w:t xml:space="preserve"> server is typically not a secure test environment, because students can use their local machines to search for answers</w:t>
            </w:r>
            <w:r w:rsidR="0054318D" w:rsidRPr="0005561B">
              <w:t xml:space="preserve">. </w:t>
            </w:r>
            <w:r w:rsidR="0054318D">
              <w:t xml:space="preserve">Therefore, AIR does not </w:t>
            </w:r>
            <w:r w:rsidR="004F7CAD">
              <w:t>recommend this installation scenario for testing</w:t>
            </w:r>
            <w:r w:rsidR="0054318D">
              <w:t xml:space="preserve">. </w:t>
            </w:r>
          </w:p>
        </w:tc>
      </w:tr>
    </w:tbl>
    <w:p w:rsidR="0054318D" w:rsidRDefault="0054318D" w:rsidP="00320E52"/>
    <w:p w:rsidR="000D138C" w:rsidRDefault="00247F6C" w:rsidP="003C7925">
      <w:pPr>
        <w:pStyle w:val="ListNumber"/>
        <w:numPr>
          <w:ilvl w:val="0"/>
          <w:numId w:val="17"/>
        </w:numPr>
      </w:pPr>
      <w:r>
        <w:t>Log in to the terminal server, and i</w:t>
      </w:r>
      <w:r w:rsidR="000D138C">
        <w:t xml:space="preserve">nstall the secure browser following the directions in the section </w:t>
      </w:r>
      <w:r w:rsidR="000D138C" w:rsidRPr="00C60349">
        <w:rPr>
          <w:rStyle w:val="CrossReference"/>
        </w:rPr>
        <w:fldChar w:fldCharType="begin"/>
      </w:r>
      <w:r w:rsidR="00167E33" w:rsidRPr="00C60349">
        <w:rPr>
          <w:rStyle w:val="CrossReference"/>
        </w:rPr>
        <w:instrText xml:space="preserve"> REF _Ref390863642  </w:instrText>
      </w:r>
      <w:r w:rsidR="00EA7C2F" w:rsidRPr="00C60349">
        <w:rPr>
          <w:rStyle w:val="CrossReference"/>
        </w:rPr>
        <w:instrText xml:space="preserve">\* MERGEFORMAT </w:instrText>
      </w:r>
      <w:r w:rsidR="00167E33" w:rsidRPr="00C60349">
        <w:rPr>
          <w:rStyle w:val="CrossReference"/>
        </w:rPr>
        <w:instrText xml:space="preserve">\h </w:instrText>
      </w:r>
      <w:r w:rsidR="000D138C" w:rsidRPr="00C60349">
        <w:rPr>
          <w:rStyle w:val="CrossReference"/>
        </w:rPr>
      </w:r>
      <w:r w:rsidR="000D138C" w:rsidRPr="00C60349">
        <w:rPr>
          <w:rStyle w:val="CrossReference"/>
        </w:rPr>
        <w:fldChar w:fldCharType="separate"/>
      </w:r>
      <w:proofErr w:type="gramStart"/>
      <w:r w:rsidR="00C60349" w:rsidRPr="00C60349">
        <w:rPr>
          <w:rStyle w:val="CrossReference"/>
        </w:rPr>
        <w:t>Installing</w:t>
      </w:r>
      <w:proofErr w:type="gramEnd"/>
      <w:r w:rsidR="00C60349" w:rsidRPr="00C60349">
        <w:rPr>
          <w:rStyle w:val="CrossReference"/>
        </w:rPr>
        <w:t xml:space="preserve"> the Secure Browser on an Individual Computer</w:t>
      </w:r>
      <w:r w:rsidR="000D138C" w:rsidRPr="00C60349">
        <w:rPr>
          <w:rStyle w:val="CrossReference"/>
        </w:rPr>
        <w:fldChar w:fldCharType="end"/>
      </w:r>
      <w:r w:rsidR="000D138C">
        <w:t>. Note the path of the installation directory.</w:t>
      </w:r>
    </w:p>
    <w:p w:rsidR="00320E52" w:rsidRDefault="00320E52" w:rsidP="000D138C">
      <w:pPr>
        <w:pStyle w:val="ListNumber"/>
      </w:pPr>
      <w:r w:rsidRPr="00691ABD">
        <w:t xml:space="preserve">Copy and paste the line </w:t>
      </w:r>
      <w:r>
        <w:t xml:space="preserve">below </w:t>
      </w:r>
      <w:r w:rsidRPr="00691ABD">
        <w:t xml:space="preserve">into </w:t>
      </w:r>
      <w:r>
        <w:t>Notepad:</w:t>
      </w:r>
    </w:p>
    <w:p w:rsidR="006E121B" w:rsidRPr="006E121B" w:rsidRDefault="006E121B" w:rsidP="000D138C">
      <w:pPr>
        <w:pStyle w:val="NormalIndent"/>
        <w:rPr>
          <w:rStyle w:val="HTMLCode"/>
        </w:rPr>
      </w:pPr>
      <w:r w:rsidRPr="006E121B">
        <w:rPr>
          <w:rStyle w:val="HTMLCode"/>
        </w:rPr>
        <w:t>"C:\Program Files (x86)\</w:t>
      </w:r>
      <w:r w:rsidR="007D23AB" w:rsidRPr="00596C40">
        <w:rPr>
          <w:rStyle w:val="HTMLCode"/>
        </w:rPr>
        <w:fldChar w:fldCharType="begin"/>
      </w:r>
      <w:r w:rsidR="007D23AB" w:rsidRPr="00596C40">
        <w:rPr>
          <w:rStyle w:val="HTMLCode"/>
        </w:rPr>
        <w:instrText xml:space="preserve"> DOCPROPERTY  </w:instrText>
      </w:r>
      <w:r w:rsidR="00A50900">
        <w:rPr>
          <w:rStyle w:val="HTMLCode"/>
        </w:rPr>
        <w:instrText>aSecureBrowserStatePrefix</w:instrText>
      </w:r>
      <w:r w:rsidR="007D23AB" w:rsidRPr="00596C40">
        <w:rPr>
          <w:rStyle w:val="HTMLCode"/>
        </w:rPr>
        <w:instrText xml:space="preserve">  \* MERGEFORMAT </w:instrText>
      </w:r>
      <w:r w:rsidR="007D23AB" w:rsidRPr="00596C40">
        <w:rPr>
          <w:rStyle w:val="HTMLCode"/>
        </w:rPr>
        <w:fldChar w:fldCharType="separate"/>
      </w:r>
      <w:r w:rsidR="00C60349">
        <w:rPr>
          <w:rStyle w:val="HTMLCode"/>
        </w:rPr>
        <w:t>OH</w:t>
      </w:r>
      <w:r w:rsidR="007D23AB" w:rsidRPr="00596C40">
        <w:rPr>
          <w:rStyle w:val="HTMLCode"/>
        </w:rPr>
        <w:fldChar w:fldCharType="end"/>
      </w:r>
      <w:r w:rsidR="007D23AB" w:rsidRPr="00596C40">
        <w:rPr>
          <w:rStyle w:val="HTMLCode"/>
        </w:rPr>
        <w:t>SecureBrowser</w:t>
      </w:r>
      <w:r w:rsidR="007D23AB" w:rsidRPr="00596C40">
        <w:rPr>
          <w:rStyle w:val="HTMLCode"/>
        </w:rPr>
        <w:fldChar w:fldCharType="begin"/>
      </w:r>
      <w:r w:rsidR="007D23AB" w:rsidRPr="00596C40">
        <w:rPr>
          <w:rStyle w:val="HTMLCode"/>
        </w:rPr>
        <w:instrText xml:space="preserve"> DOCPROPERTY  aSecureBrowserWindowsVersion  \* MERGEFORMAT </w:instrText>
      </w:r>
      <w:r w:rsidR="007D23AB" w:rsidRPr="00596C40">
        <w:rPr>
          <w:rStyle w:val="HTMLCode"/>
        </w:rPr>
        <w:fldChar w:fldCharType="separate"/>
      </w:r>
      <w:r w:rsidR="00C60349">
        <w:rPr>
          <w:rStyle w:val="HTMLCode"/>
        </w:rPr>
        <w:t>7.2</w:t>
      </w:r>
      <w:r w:rsidR="007D23AB" w:rsidRPr="00596C40">
        <w:rPr>
          <w:rStyle w:val="HTMLCode"/>
        </w:rPr>
        <w:fldChar w:fldCharType="end"/>
      </w:r>
      <w:r w:rsidRPr="006E121B">
        <w:rPr>
          <w:rStyle w:val="HTMLCode"/>
        </w:rPr>
        <w:t>\‌</w:t>
      </w:r>
      <w:r w:rsidR="007D23AB" w:rsidRPr="00596C40">
        <w:rPr>
          <w:rStyle w:val="HTMLCode"/>
        </w:rPr>
        <w:fldChar w:fldCharType="begin"/>
      </w:r>
      <w:r w:rsidR="007D23AB" w:rsidRPr="00596C40">
        <w:rPr>
          <w:rStyle w:val="HTMLCode"/>
        </w:rPr>
        <w:instrText xml:space="preserve"> DOCPROPERTY  </w:instrText>
      </w:r>
      <w:r w:rsidR="00A50900">
        <w:rPr>
          <w:rStyle w:val="HTMLCode"/>
        </w:rPr>
        <w:instrText>aSecureBrowserStatePrefix</w:instrText>
      </w:r>
      <w:r w:rsidR="007D23AB" w:rsidRPr="00596C40">
        <w:rPr>
          <w:rStyle w:val="HTMLCode"/>
        </w:rPr>
        <w:instrText xml:space="preserve">  \* MERGEFORMAT </w:instrText>
      </w:r>
      <w:r w:rsidR="007D23AB" w:rsidRPr="00596C40">
        <w:rPr>
          <w:rStyle w:val="HTMLCode"/>
        </w:rPr>
        <w:fldChar w:fldCharType="separate"/>
      </w:r>
      <w:r w:rsidR="00C60349">
        <w:rPr>
          <w:rStyle w:val="HTMLCode"/>
        </w:rPr>
        <w:t>OH</w:t>
      </w:r>
      <w:r w:rsidR="007D23AB" w:rsidRPr="00596C40">
        <w:rPr>
          <w:rStyle w:val="HTMLCode"/>
        </w:rPr>
        <w:fldChar w:fldCharType="end"/>
      </w:r>
      <w:r w:rsidR="007D23AB" w:rsidRPr="00596C40">
        <w:rPr>
          <w:rStyle w:val="HTMLCode"/>
        </w:rPr>
        <w:t>SecureBrowser</w:t>
      </w:r>
      <w:r w:rsidR="007D23AB" w:rsidRPr="00596C40">
        <w:rPr>
          <w:rStyle w:val="HTMLCode"/>
        </w:rPr>
        <w:fldChar w:fldCharType="begin"/>
      </w:r>
      <w:r w:rsidR="007D23AB" w:rsidRPr="00596C40">
        <w:rPr>
          <w:rStyle w:val="HTMLCode"/>
        </w:rPr>
        <w:instrText xml:space="preserve"> DOCPROPERTY  aSecureBrowserWindowsVersion  \* MERGEFORMAT </w:instrText>
      </w:r>
      <w:r w:rsidR="007D23AB" w:rsidRPr="00596C40">
        <w:rPr>
          <w:rStyle w:val="HTMLCode"/>
        </w:rPr>
        <w:fldChar w:fldCharType="separate"/>
      </w:r>
      <w:r w:rsidR="00C60349">
        <w:rPr>
          <w:rStyle w:val="HTMLCode"/>
        </w:rPr>
        <w:t>7.2</w:t>
      </w:r>
      <w:r w:rsidR="007D23AB" w:rsidRPr="00596C40">
        <w:rPr>
          <w:rStyle w:val="HTMLCode"/>
        </w:rPr>
        <w:fldChar w:fldCharType="end"/>
      </w:r>
      <w:r w:rsidRPr="006E121B">
        <w:rPr>
          <w:rStyle w:val="HTMLCode"/>
        </w:rPr>
        <w:t xml:space="preserve">" </w:t>
      </w:r>
      <w:r w:rsidR="00FC247E">
        <w:rPr>
          <w:rStyle w:val="HTMLCode"/>
        </w:rPr>
        <w:t>-</w:t>
      </w:r>
      <w:proofErr w:type="spellStart"/>
      <w:r w:rsidRPr="006E121B">
        <w:rPr>
          <w:rStyle w:val="HTMLCode"/>
        </w:rPr>
        <w:t>CreateProfile</w:t>
      </w:r>
      <w:proofErr w:type="spellEnd"/>
      <w:r w:rsidRPr="006E121B">
        <w:rPr>
          <w:rStyle w:val="HTMLCode"/>
        </w:rPr>
        <w:t xml:space="preserve"> %SESSIONNAME%</w:t>
      </w:r>
    </w:p>
    <w:p w:rsidR="005662AF" w:rsidRDefault="005662AF" w:rsidP="005662AF">
      <w:pPr>
        <w:pStyle w:val="NormalIndent"/>
      </w:pPr>
      <w:bookmarkStart w:id="151" w:name="_Ref397667286"/>
      <w:r>
        <w:t>If you used a different installation path, use that in the above command.</w:t>
      </w:r>
    </w:p>
    <w:p w:rsidR="00320E52" w:rsidRPr="00691ABD" w:rsidRDefault="00320E52" w:rsidP="000D138C">
      <w:pPr>
        <w:pStyle w:val="ListNumber"/>
      </w:pPr>
      <w:bookmarkStart w:id="152" w:name="_Ref397956277"/>
      <w:r w:rsidRPr="00691ABD">
        <w:t xml:space="preserve">Save the file as </w:t>
      </w:r>
      <w:r w:rsidR="002B482C" w:rsidRPr="009C6364">
        <w:rPr>
          <w:rStyle w:val="HTMLCode"/>
        </w:rPr>
        <w:t>C:\Windows\</w:t>
      </w:r>
      <w:r w:rsidR="002B482C">
        <w:rPr>
          <w:rStyle w:val="HTMLCode"/>
        </w:rPr>
        <w:t>‌</w:t>
      </w:r>
      <w:r w:rsidR="002B482C" w:rsidRPr="009C6364">
        <w:rPr>
          <w:rStyle w:val="HTMLCode"/>
        </w:rPr>
        <w:t>System32\</w:t>
      </w:r>
      <w:r w:rsidR="002B482C">
        <w:rPr>
          <w:rStyle w:val="HTMLCode"/>
        </w:rPr>
        <w:t>‌</w:t>
      </w:r>
      <w:r w:rsidR="002B482C" w:rsidRPr="009C6364">
        <w:rPr>
          <w:rStyle w:val="HTMLCode"/>
        </w:rPr>
        <w:t>GroupPolicy\</w:t>
      </w:r>
      <w:r w:rsidR="002B482C">
        <w:rPr>
          <w:rStyle w:val="HTMLCode"/>
        </w:rPr>
        <w:t>‌</w:t>
      </w:r>
      <w:r w:rsidR="002B482C" w:rsidRPr="009C6364">
        <w:rPr>
          <w:rStyle w:val="HTMLCode"/>
        </w:rPr>
        <w:t>Machine\</w:t>
      </w:r>
      <w:r w:rsidR="002B482C">
        <w:rPr>
          <w:rStyle w:val="HTMLCode"/>
        </w:rPr>
        <w:t>‌</w:t>
      </w:r>
      <w:r w:rsidR="002B482C" w:rsidRPr="009C6364">
        <w:rPr>
          <w:rStyle w:val="HTMLCode"/>
        </w:rPr>
        <w:t>Scripts\</w:t>
      </w:r>
      <w:r w:rsidR="002B482C">
        <w:rPr>
          <w:rStyle w:val="HTMLCode"/>
        </w:rPr>
        <w:t>‌</w:t>
      </w:r>
      <w:r w:rsidR="002B482C" w:rsidRPr="009C6364">
        <w:rPr>
          <w:rStyle w:val="HTMLCode"/>
        </w:rPr>
        <w:t>Startup\</w:t>
      </w:r>
      <w:r w:rsidR="002B482C">
        <w:rPr>
          <w:rStyle w:val="HTMLCode"/>
        </w:rPr>
        <w:t>‌</w:t>
      </w:r>
      <w:r w:rsidR="00DE7E2C" w:rsidRPr="00837937">
        <w:rPr>
          <w:rStyle w:val="HTMLCode"/>
        </w:rPr>
        <w:t>logon.bat</w:t>
      </w:r>
      <w:bookmarkEnd w:id="151"/>
      <w:bookmarkEnd w:id="152"/>
      <w:r w:rsidR="00DE7E2C">
        <w:t>.</w:t>
      </w:r>
    </w:p>
    <w:p w:rsidR="002B482C" w:rsidRDefault="001550EC" w:rsidP="002B482C">
      <w:pPr>
        <w:pStyle w:val="ListNumber"/>
      </w:pPr>
      <w:r>
        <w:t xml:space="preserve">Create a group policy object that runs the file </w:t>
      </w:r>
      <w:r w:rsidRPr="00DE6D42">
        <w:rPr>
          <w:rStyle w:val="HTMLCode"/>
        </w:rPr>
        <w:t>logon.bat</w:t>
      </w:r>
      <w:r>
        <w:t xml:space="preserve"> each time a user logs in. For details, see </w:t>
      </w:r>
      <w:r w:rsidRPr="00C60349">
        <w:rPr>
          <w:rStyle w:val="CrossReference"/>
        </w:rPr>
        <w:fldChar w:fldCharType="begin"/>
      </w:r>
      <w:r w:rsidR="00167E33" w:rsidRPr="00C60349">
        <w:rPr>
          <w:rStyle w:val="CrossReference"/>
        </w:rPr>
        <w:instrText xml:space="preserve"> REF _Ref398203172  </w:instrText>
      </w:r>
      <w:r w:rsidR="00EA7C2F" w:rsidRPr="00C60349">
        <w:rPr>
          <w:rStyle w:val="CrossReference"/>
        </w:rPr>
        <w:instrText xml:space="preserve">\* MERGEFORMAT </w:instrText>
      </w:r>
      <w:r w:rsidR="00167E33" w:rsidRPr="00C60349">
        <w:rPr>
          <w:rStyle w:val="CrossReference"/>
        </w:rPr>
        <w:instrText xml:space="preserve">\r \h </w:instrText>
      </w:r>
      <w:r w:rsidRPr="00C60349">
        <w:rPr>
          <w:rStyle w:val="CrossReference"/>
        </w:rPr>
      </w:r>
      <w:r w:rsidRPr="00C60349">
        <w:rPr>
          <w:rStyle w:val="CrossReference"/>
        </w:rPr>
        <w:fldChar w:fldCharType="separate"/>
      </w:r>
      <w:r w:rsidR="00C60349">
        <w:rPr>
          <w:rStyle w:val="CrossReference"/>
        </w:rPr>
        <w:t>Appendix A</w:t>
      </w:r>
      <w:r w:rsidRPr="00C60349">
        <w:rPr>
          <w:rStyle w:val="CrossReference"/>
        </w:rPr>
        <w:fldChar w:fldCharType="end"/>
      </w:r>
      <w:r>
        <w:t xml:space="preserve">, </w:t>
      </w:r>
      <w:r w:rsidRPr="00C60349">
        <w:rPr>
          <w:rStyle w:val="CrossReference"/>
        </w:rPr>
        <w:fldChar w:fldCharType="begin"/>
      </w:r>
      <w:r w:rsidR="00167E33" w:rsidRPr="00C60349">
        <w:rPr>
          <w:rStyle w:val="CrossReference"/>
        </w:rPr>
        <w:instrText xml:space="preserve"> REF _Ref398203172  </w:instrText>
      </w:r>
      <w:r w:rsidR="00EA7C2F" w:rsidRPr="00C60349">
        <w:rPr>
          <w:rStyle w:val="CrossReference"/>
        </w:rPr>
        <w:instrText xml:space="preserve">\* MERGEFORMAT </w:instrText>
      </w:r>
      <w:r w:rsidR="00167E33" w:rsidRPr="00C60349">
        <w:rPr>
          <w:rStyle w:val="CrossReference"/>
        </w:rPr>
        <w:instrText xml:space="preserve">\h </w:instrText>
      </w:r>
      <w:r w:rsidRPr="00C60349">
        <w:rPr>
          <w:rStyle w:val="CrossReference"/>
        </w:rPr>
      </w:r>
      <w:r w:rsidRPr="00C60349">
        <w:rPr>
          <w:rStyle w:val="CrossReference"/>
        </w:rPr>
        <w:fldChar w:fldCharType="separate"/>
      </w:r>
      <w:r w:rsidR="00C60349" w:rsidRPr="00C60349">
        <w:rPr>
          <w:rStyle w:val="CrossReference"/>
        </w:rPr>
        <w:t>Creating Group Policy Objects</w:t>
      </w:r>
      <w:r w:rsidRPr="00C60349">
        <w:rPr>
          <w:rStyle w:val="CrossReference"/>
        </w:rPr>
        <w:fldChar w:fldCharType="end"/>
      </w:r>
      <w:r>
        <w:t>.</w:t>
      </w:r>
      <w:r w:rsidR="002B482C">
        <w:t xml:space="preserve"> </w:t>
      </w:r>
    </w:p>
    <w:p w:rsidR="00033019" w:rsidRPr="00553B5F" w:rsidRDefault="00D31815" w:rsidP="009A7CF8">
      <w:pPr>
        <w:pStyle w:val="ListNumber"/>
        <w:keepNext/>
      </w:pPr>
      <w:r>
        <w:t xml:space="preserve">Modify the </w:t>
      </w:r>
      <w:r w:rsidR="007D23AB" w:rsidRPr="00596C40">
        <w:rPr>
          <w:rStyle w:val="HTMLCode"/>
        </w:rPr>
        <w:fldChar w:fldCharType="begin"/>
      </w:r>
      <w:r w:rsidR="007D23AB" w:rsidRPr="00596C40">
        <w:rPr>
          <w:rStyle w:val="HTMLCode"/>
        </w:rPr>
        <w:instrText xml:space="preserve"> DOCPROPERTY  </w:instrText>
      </w:r>
      <w:r w:rsidR="00A50900">
        <w:rPr>
          <w:rStyle w:val="HTMLCode"/>
        </w:rPr>
        <w:instrText>aSecureBrowserStatePrefix</w:instrText>
      </w:r>
      <w:r w:rsidR="007D23AB" w:rsidRPr="00596C40">
        <w:rPr>
          <w:rStyle w:val="HTMLCode"/>
        </w:rPr>
        <w:instrText xml:space="preserve">  \* MERGEFORMAT </w:instrText>
      </w:r>
      <w:r w:rsidR="007D23AB" w:rsidRPr="00596C40">
        <w:rPr>
          <w:rStyle w:val="HTMLCode"/>
        </w:rPr>
        <w:fldChar w:fldCharType="separate"/>
      </w:r>
      <w:r w:rsidR="00C60349">
        <w:rPr>
          <w:rStyle w:val="HTMLCode"/>
        </w:rPr>
        <w:t>OH</w:t>
      </w:r>
      <w:r w:rsidR="007D23AB" w:rsidRPr="00596C40">
        <w:rPr>
          <w:rStyle w:val="HTMLCode"/>
        </w:rPr>
        <w:fldChar w:fldCharType="end"/>
      </w:r>
      <w:r w:rsidR="007D23AB" w:rsidRPr="00596C40">
        <w:rPr>
          <w:rStyle w:val="HTMLCode"/>
        </w:rPr>
        <w:t>SecureBrowser</w:t>
      </w:r>
      <w:r w:rsidR="007D23AB" w:rsidRPr="00596C40">
        <w:rPr>
          <w:rStyle w:val="HTMLCode"/>
        </w:rPr>
        <w:fldChar w:fldCharType="begin"/>
      </w:r>
      <w:r w:rsidR="007D23AB" w:rsidRPr="00596C40">
        <w:rPr>
          <w:rStyle w:val="HTMLCode"/>
        </w:rPr>
        <w:instrText xml:space="preserve"> DOCPROPERTY  aSecureBrowserWindowsVersion  \* MERGEFORMAT </w:instrText>
      </w:r>
      <w:r w:rsidR="007D23AB" w:rsidRPr="00596C40">
        <w:rPr>
          <w:rStyle w:val="HTMLCode"/>
        </w:rPr>
        <w:fldChar w:fldCharType="separate"/>
      </w:r>
      <w:r w:rsidR="00C60349">
        <w:rPr>
          <w:rStyle w:val="HTMLCode"/>
        </w:rPr>
        <w:t>7.2</w:t>
      </w:r>
      <w:r w:rsidR="007D23AB" w:rsidRPr="00596C40">
        <w:rPr>
          <w:rStyle w:val="HTMLCode"/>
        </w:rPr>
        <w:fldChar w:fldCharType="end"/>
      </w:r>
      <w:r w:rsidR="007D23AB" w:rsidRPr="007D23AB">
        <w:t xml:space="preserve"> </w:t>
      </w:r>
      <w:r w:rsidR="00033019">
        <w:t>desktop shortcut by doing the following:</w:t>
      </w:r>
    </w:p>
    <w:p w:rsidR="00320E52" w:rsidRPr="00691ABD" w:rsidRDefault="00D31815" w:rsidP="00033019">
      <w:pPr>
        <w:pStyle w:val="ListNumber2"/>
      </w:pPr>
      <w:r>
        <w:t>R</w:t>
      </w:r>
      <w:r w:rsidR="00320E52">
        <w:t>ight-click the s</w:t>
      </w:r>
      <w:r w:rsidR="00320E52" w:rsidRPr="00691ABD">
        <w:t>hortcut</w:t>
      </w:r>
      <w:r w:rsidR="00320E52">
        <w:t xml:space="preserve"> </w:t>
      </w:r>
      <w:r w:rsidR="00744D18">
        <w:t xml:space="preserve">and </w:t>
      </w:r>
      <w:r w:rsidR="00320E52">
        <w:t>select</w:t>
      </w:r>
      <w:r w:rsidR="00320E52" w:rsidRPr="00691ABD">
        <w:t xml:space="preserve"> </w:t>
      </w:r>
      <w:r w:rsidR="00512BB3" w:rsidRPr="00512BB3">
        <w:rPr>
          <w:rStyle w:val="Strong"/>
        </w:rPr>
        <w:t>Properties</w:t>
      </w:r>
      <w:r w:rsidR="00512BB3" w:rsidRPr="00C853DC">
        <w:t>.</w:t>
      </w:r>
      <w:r w:rsidR="00744D18">
        <w:t xml:space="preserve"> </w:t>
      </w:r>
      <w:r w:rsidR="00034C6B">
        <w:t xml:space="preserve">The Properties dialog box </w:t>
      </w:r>
      <w:r>
        <w:t>appears</w:t>
      </w:r>
      <w:r w:rsidR="00034C6B">
        <w:t>.</w:t>
      </w:r>
    </w:p>
    <w:p w:rsidR="00320E52" w:rsidRPr="007701C1" w:rsidRDefault="00744D18" w:rsidP="00033019">
      <w:pPr>
        <w:pStyle w:val="ListNumber2"/>
      </w:pPr>
      <w:r>
        <w:t xml:space="preserve">Under the </w:t>
      </w:r>
      <w:r w:rsidRPr="00744D18">
        <w:rPr>
          <w:rStyle w:val="Strong"/>
        </w:rPr>
        <w:t>Shortcut</w:t>
      </w:r>
      <w:r>
        <w:t xml:space="preserve"> tab, i</w:t>
      </w:r>
      <w:r w:rsidR="00320E52" w:rsidRPr="00691ABD">
        <w:t>n</w:t>
      </w:r>
      <w:r w:rsidR="00320E52">
        <w:t xml:space="preserve"> the</w:t>
      </w:r>
      <w:r w:rsidR="00320E52" w:rsidRPr="00691ABD">
        <w:t xml:space="preserve"> </w:t>
      </w:r>
      <w:r w:rsidR="00512BB3" w:rsidRPr="00512BB3">
        <w:rPr>
          <w:rStyle w:val="Strong"/>
        </w:rPr>
        <w:t>Target</w:t>
      </w:r>
      <w:r w:rsidR="00320E52" w:rsidRPr="00691ABD">
        <w:t xml:space="preserve"> </w:t>
      </w:r>
      <w:r>
        <w:t>field</w:t>
      </w:r>
      <w:r w:rsidR="00320E52" w:rsidRPr="00691ABD">
        <w:t xml:space="preserve">, type </w:t>
      </w:r>
      <w:r w:rsidR="00320E52">
        <w:t>or copy/paste</w:t>
      </w:r>
      <w:r w:rsidR="00320E52" w:rsidRPr="00691ABD">
        <w:t xml:space="preserve"> </w:t>
      </w:r>
      <w:r w:rsidR="00320E52">
        <w:t xml:space="preserve">the </w:t>
      </w:r>
      <w:r>
        <w:t>following command</w:t>
      </w:r>
      <w:r w:rsidR="00320E52">
        <w:t>:</w:t>
      </w:r>
    </w:p>
    <w:p w:rsidR="004615B1" w:rsidRPr="004615B1" w:rsidRDefault="004615B1" w:rsidP="00744D18">
      <w:pPr>
        <w:pStyle w:val="NormalIndent2"/>
        <w:rPr>
          <w:rStyle w:val="HTMLCode"/>
        </w:rPr>
      </w:pPr>
      <w:r w:rsidRPr="004615B1">
        <w:rPr>
          <w:rStyle w:val="HTMLCode"/>
        </w:rPr>
        <w:t>"C:\Program Files(X86)\</w:t>
      </w:r>
      <w:r w:rsidR="007D23AB" w:rsidRPr="00596C40">
        <w:rPr>
          <w:rStyle w:val="HTMLCode"/>
        </w:rPr>
        <w:fldChar w:fldCharType="begin"/>
      </w:r>
      <w:r w:rsidR="007D23AB" w:rsidRPr="00596C40">
        <w:rPr>
          <w:rStyle w:val="HTMLCode"/>
        </w:rPr>
        <w:instrText xml:space="preserve"> DOCPROPERTY  </w:instrText>
      </w:r>
      <w:r w:rsidR="00A50900">
        <w:rPr>
          <w:rStyle w:val="HTMLCode"/>
        </w:rPr>
        <w:instrText>aSecureBrowserStatePrefix</w:instrText>
      </w:r>
      <w:r w:rsidR="007D23AB" w:rsidRPr="00596C40">
        <w:rPr>
          <w:rStyle w:val="HTMLCode"/>
        </w:rPr>
        <w:instrText xml:space="preserve">  \* MERGEFORMAT </w:instrText>
      </w:r>
      <w:r w:rsidR="007D23AB" w:rsidRPr="00596C40">
        <w:rPr>
          <w:rStyle w:val="HTMLCode"/>
        </w:rPr>
        <w:fldChar w:fldCharType="separate"/>
      </w:r>
      <w:r w:rsidR="00C60349">
        <w:rPr>
          <w:rStyle w:val="HTMLCode"/>
        </w:rPr>
        <w:t>OH</w:t>
      </w:r>
      <w:r w:rsidR="007D23AB" w:rsidRPr="00596C40">
        <w:rPr>
          <w:rStyle w:val="HTMLCode"/>
        </w:rPr>
        <w:fldChar w:fldCharType="end"/>
      </w:r>
      <w:r w:rsidR="007D23AB" w:rsidRPr="00596C40">
        <w:rPr>
          <w:rStyle w:val="HTMLCode"/>
        </w:rPr>
        <w:t>SecureBrowser</w:t>
      </w:r>
      <w:r w:rsidR="007D23AB" w:rsidRPr="00596C40">
        <w:rPr>
          <w:rStyle w:val="HTMLCode"/>
        </w:rPr>
        <w:fldChar w:fldCharType="begin"/>
      </w:r>
      <w:r w:rsidR="007D23AB" w:rsidRPr="00596C40">
        <w:rPr>
          <w:rStyle w:val="HTMLCode"/>
        </w:rPr>
        <w:instrText xml:space="preserve"> DOCPROPERTY  aSecureBrowserWindowsVersion  \* MERGEFORMAT </w:instrText>
      </w:r>
      <w:r w:rsidR="007D23AB" w:rsidRPr="00596C40">
        <w:rPr>
          <w:rStyle w:val="HTMLCode"/>
        </w:rPr>
        <w:fldChar w:fldCharType="separate"/>
      </w:r>
      <w:r w:rsidR="00C60349">
        <w:rPr>
          <w:rStyle w:val="HTMLCode"/>
        </w:rPr>
        <w:t>7.2</w:t>
      </w:r>
      <w:r w:rsidR="007D23AB" w:rsidRPr="00596C40">
        <w:rPr>
          <w:rStyle w:val="HTMLCode"/>
        </w:rPr>
        <w:fldChar w:fldCharType="end"/>
      </w:r>
      <w:r w:rsidRPr="004615B1">
        <w:rPr>
          <w:rStyle w:val="HTMLCode"/>
        </w:rPr>
        <w:t>\‌</w:t>
      </w:r>
      <w:r w:rsidR="007D23AB" w:rsidRPr="00596C40">
        <w:rPr>
          <w:rStyle w:val="HTMLCode"/>
        </w:rPr>
        <w:fldChar w:fldCharType="begin"/>
      </w:r>
      <w:r w:rsidR="007D23AB" w:rsidRPr="00596C40">
        <w:rPr>
          <w:rStyle w:val="HTMLCode"/>
        </w:rPr>
        <w:instrText xml:space="preserve"> DOCPROPERTY  </w:instrText>
      </w:r>
      <w:r w:rsidR="00A50900">
        <w:rPr>
          <w:rStyle w:val="HTMLCode"/>
        </w:rPr>
        <w:instrText>aSecureBrowserStatePrefix</w:instrText>
      </w:r>
      <w:r w:rsidR="007D23AB" w:rsidRPr="00596C40">
        <w:rPr>
          <w:rStyle w:val="HTMLCode"/>
        </w:rPr>
        <w:instrText xml:space="preserve">  \* MERGEFORMAT </w:instrText>
      </w:r>
      <w:r w:rsidR="007D23AB" w:rsidRPr="00596C40">
        <w:rPr>
          <w:rStyle w:val="HTMLCode"/>
        </w:rPr>
        <w:fldChar w:fldCharType="separate"/>
      </w:r>
      <w:r w:rsidR="00C60349">
        <w:rPr>
          <w:rStyle w:val="HTMLCode"/>
        </w:rPr>
        <w:t>OH</w:t>
      </w:r>
      <w:r w:rsidR="007D23AB" w:rsidRPr="00596C40">
        <w:rPr>
          <w:rStyle w:val="HTMLCode"/>
        </w:rPr>
        <w:fldChar w:fldCharType="end"/>
      </w:r>
      <w:r w:rsidR="007D23AB" w:rsidRPr="00596C40">
        <w:rPr>
          <w:rStyle w:val="HTMLCode"/>
        </w:rPr>
        <w:t>SecureBrowser</w:t>
      </w:r>
      <w:r w:rsidR="007D23AB" w:rsidRPr="00596C40">
        <w:rPr>
          <w:rStyle w:val="HTMLCode"/>
        </w:rPr>
        <w:fldChar w:fldCharType="begin"/>
      </w:r>
      <w:r w:rsidR="007D23AB" w:rsidRPr="00596C40">
        <w:rPr>
          <w:rStyle w:val="HTMLCode"/>
        </w:rPr>
        <w:instrText xml:space="preserve"> DOCPROPERTY  aSecureBrowserWindowsVersion  \* MERGEFORMAT </w:instrText>
      </w:r>
      <w:r w:rsidR="007D23AB" w:rsidRPr="00596C40">
        <w:rPr>
          <w:rStyle w:val="HTMLCode"/>
        </w:rPr>
        <w:fldChar w:fldCharType="separate"/>
      </w:r>
      <w:r w:rsidR="00C60349">
        <w:rPr>
          <w:rStyle w:val="HTMLCode"/>
        </w:rPr>
        <w:t>7.2</w:t>
      </w:r>
      <w:r w:rsidR="007D23AB" w:rsidRPr="00596C40">
        <w:rPr>
          <w:rStyle w:val="HTMLCode"/>
        </w:rPr>
        <w:fldChar w:fldCharType="end"/>
      </w:r>
      <w:r w:rsidRPr="004615B1">
        <w:rPr>
          <w:rStyle w:val="HTMLCode"/>
        </w:rPr>
        <w:t xml:space="preserve">.exe" </w:t>
      </w:r>
      <w:r w:rsidR="00A53AAA">
        <w:rPr>
          <w:rStyle w:val="HTMLCode"/>
        </w:rPr>
        <w:noBreakHyphen/>
      </w:r>
      <w:r w:rsidRPr="004615B1">
        <w:rPr>
          <w:rStyle w:val="HTMLCode"/>
        </w:rPr>
        <w:t>P "%SESSIONNAME%"</w:t>
      </w:r>
    </w:p>
    <w:p w:rsidR="00320E52" w:rsidRDefault="00320E52" w:rsidP="00033019">
      <w:pPr>
        <w:pStyle w:val="ListNumber2"/>
      </w:pPr>
      <w:r w:rsidRPr="00F40F11">
        <w:t xml:space="preserve">Click </w:t>
      </w:r>
      <w:r w:rsidRPr="00015AA8">
        <w:rPr>
          <w:rStyle w:val="Strong"/>
        </w:rPr>
        <w:t>OK</w:t>
      </w:r>
      <w:r w:rsidRPr="00F40F11">
        <w:t xml:space="preserve"> to close the Properties </w:t>
      </w:r>
      <w:r w:rsidR="00034C6B">
        <w:t>dialog box</w:t>
      </w:r>
      <w:r w:rsidRPr="00F40F11">
        <w:t xml:space="preserve">. </w:t>
      </w:r>
    </w:p>
    <w:p w:rsidR="00150450" w:rsidRDefault="00150450" w:rsidP="00150450">
      <w:pPr>
        <w:pStyle w:val="ListNumber"/>
      </w:pPr>
      <w:r>
        <w:lastRenderedPageBreak/>
        <w:t>From a different computer, do the following:</w:t>
      </w:r>
    </w:p>
    <w:p w:rsidR="00150450" w:rsidRDefault="00150450" w:rsidP="00150450">
      <w:pPr>
        <w:pStyle w:val="ListNumber2"/>
      </w:pPr>
      <w:r>
        <w:t xml:space="preserve">Connect to the </w:t>
      </w:r>
      <w:r w:rsidR="003D7266">
        <w:t>terminal</w:t>
      </w:r>
      <w:r>
        <w:t xml:space="preserve"> server.</w:t>
      </w:r>
    </w:p>
    <w:p w:rsidR="00150450" w:rsidRDefault="00150450" w:rsidP="00150450">
      <w:pPr>
        <w:pStyle w:val="ListNumber2"/>
      </w:pPr>
      <w:r>
        <w:t xml:space="preserve">Double-click the </w:t>
      </w:r>
      <w:r w:rsidR="00C149CC">
        <w:t xml:space="preserve">desktop </w:t>
      </w:r>
      <w:r>
        <w:t>shortcut to run the secure browser.</w:t>
      </w:r>
    </w:p>
    <w:p w:rsidR="00994B2B" w:rsidRPr="00B2143B" w:rsidRDefault="009136B7" w:rsidP="00994B2B">
      <w:pPr>
        <w:pStyle w:val="Heading3"/>
      </w:pPr>
      <w:bookmarkStart w:id="153" w:name="_Windows_Secure_Browser:_3"/>
      <w:bookmarkStart w:id="154" w:name="_Toc295204568"/>
      <w:bookmarkStart w:id="155" w:name="_Toc369014058"/>
      <w:bookmarkStart w:id="156" w:name="_Toc369014237"/>
      <w:bookmarkStart w:id="157" w:name="_Toc378168054"/>
      <w:bookmarkStart w:id="158" w:name="_Ref390955158"/>
      <w:bookmarkStart w:id="159" w:name="_Ref391024368"/>
      <w:bookmarkStart w:id="160" w:name="_Ref391368234"/>
      <w:bookmarkStart w:id="161" w:name="_Toc412472788"/>
      <w:bookmarkEnd w:id="153"/>
      <w:r>
        <w:t xml:space="preserve">Installing </w:t>
      </w:r>
      <w:r w:rsidR="008027B0">
        <w:t xml:space="preserve">the Secure Browser </w:t>
      </w:r>
      <w:proofErr w:type="gramStart"/>
      <w:r w:rsidR="00B3280A">
        <w:t>W</w:t>
      </w:r>
      <w:r w:rsidR="00994B2B" w:rsidRPr="00B2143B">
        <w:t>ithout</w:t>
      </w:r>
      <w:proofErr w:type="gramEnd"/>
      <w:r w:rsidR="00994B2B" w:rsidRPr="00B2143B">
        <w:t xml:space="preserve"> Administrator Rights</w:t>
      </w:r>
      <w:bookmarkEnd w:id="154"/>
      <w:bookmarkEnd w:id="155"/>
      <w:bookmarkEnd w:id="156"/>
      <w:bookmarkEnd w:id="157"/>
      <w:bookmarkEnd w:id="158"/>
      <w:bookmarkEnd w:id="159"/>
      <w:bookmarkEnd w:id="160"/>
      <w:bookmarkEnd w:id="161"/>
    </w:p>
    <w:p w:rsidR="00805FE7" w:rsidRDefault="00D57BC0" w:rsidP="00D57BC0">
      <w:pPr>
        <w:keepNext/>
      </w:pPr>
      <w:r>
        <w:t xml:space="preserve">In this scenario, you copy the secure browser </w:t>
      </w:r>
      <w:r w:rsidR="00D47BCC">
        <w:t xml:space="preserve">from one machine where it is installed </w:t>
      </w:r>
      <w:r>
        <w:t>onto a</w:t>
      </w:r>
      <w:r w:rsidR="00D47BCC">
        <w:t>nother</w:t>
      </w:r>
      <w:r>
        <w:t xml:space="preserve"> machine on which you do not have administrator rights. </w:t>
      </w:r>
    </w:p>
    <w:tbl>
      <w:tblPr>
        <w:tblStyle w:val="TableNote"/>
        <w:tblW w:w="0" w:type="auto"/>
        <w:jc w:val="center"/>
        <w:tblLayout w:type="fixed"/>
        <w:tblLook w:val="04A0" w:firstRow="1" w:lastRow="0" w:firstColumn="1" w:lastColumn="0" w:noHBand="0" w:noVBand="1"/>
      </w:tblPr>
      <w:tblGrid>
        <w:gridCol w:w="720"/>
        <w:gridCol w:w="8640"/>
      </w:tblGrid>
      <w:tr w:rsidR="00805FE7" w:rsidTr="00805FE7">
        <w:trPr>
          <w:jc w:val="center"/>
        </w:trPr>
        <w:tc>
          <w:tcPr>
            <w:tcW w:w="720" w:type="dxa"/>
          </w:tcPr>
          <w:p w:rsidR="00805FE7" w:rsidRDefault="00805FE7" w:rsidP="00805FE7">
            <w:pPr>
              <w:pStyle w:val="NoteIcon"/>
            </w:pPr>
            <w:r>
              <w:drawing>
                <wp:inline distT="0" distB="0" distL="0" distR="0" wp14:anchorId="5BFA6C5D" wp14:editId="311C113D">
                  <wp:extent cx="318907" cy="262220"/>
                  <wp:effectExtent l="0" t="0" r="508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r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907" cy="262220"/>
                          </a:xfrm>
                          <a:prstGeom prst="rect">
                            <a:avLst/>
                          </a:prstGeom>
                        </pic:spPr>
                      </pic:pic>
                    </a:graphicData>
                  </a:graphic>
                </wp:inline>
              </w:drawing>
            </w:r>
          </w:p>
        </w:tc>
        <w:tc>
          <w:tcPr>
            <w:tcW w:w="8640" w:type="dxa"/>
          </w:tcPr>
          <w:p w:rsidR="00805FE7" w:rsidRDefault="00805FE7" w:rsidP="00805FE7">
            <w:pPr>
              <w:pStyle w:val="NoteText"/>
            </w:pPr>
            <w:r>
              <w:fldChar w:fldCharType="begin"/>
            </w:r>
            <w:r>
              <w:instrText xml:space="preserve"> REF win_8_warning \h </w:instrText>
            </w:r>
            <w:r>
              <w:fldChar w:fldCharType="separate"/>
            </w:r>
            <w:r w:rsidRPr="006A6904">
              <w:rPr>
                <w:rStyle w:val="Strong"/>
              </w:rPr>
              <w:t>WARNING Unsupported Installation for Windows 8.x</w:t>
            </w:r>
            <w:r>
              <w:t xml:space="preserve"> This installation scenario is not supported on test computers running Windows 8.x, and the secure browser does not run. Test computers running Windows 8.x must have local installations as described in Installing the Secure Browser on an Individual Computer.</w:t>
            </w:r>
            <w:r>
              <w:fldChar w:fldCharType="end"/>
            </w:r>
          </w:p>
        </w:tc>
      </w:tr>
    </w:tbl>
    <w:p w:rsidR="00D57BC0" w:rsidRDefault="00D57BC0" w:rsidP="00D57BC0">
      <w:pPr>
        <w:keepNext/>
      </w:pPr>
    </w:p>
    <w:p w:rsidR="00E25C98" w:rsidRDefault="00D57BC0" w:rsidP="003C7925">
      <w:pPr>
        <w:pStyle w:val="ListNumber"/>
        <w:keepNext/>
        <w:numPr>
          <w:ilvl w:val="0"/>
          <w:numId w:val="27"/>
        </w:numPr>
      </w:pPr>
      <w:r>
        <w:t>Log on to a machine on which the secure browser is installed.</w:t>
      </w:r>
    </w:p>
    <w:p w:rsidR="00E25C98" w:rsidRDefault="00994B2B" w:rsidP="00EB3C6C">
      <w:pPr>
        <w:pStyle w:val="ListNumber"/>
      </w:pPr>
      <w:r w:rsidRPr="007C4BB8">
        <w:t xml:space="preserve">Copy the entire folder where the browser was installed (usually </w:t>
      </w:r>
      <w:r w:rsidRPr="007B1B97">
        <w:rPr>
          <w:rStyle w:val="HTMLCode"/>
        </w:rPr>
        <w:t>C:\Program Files</w:t>
      </w:r>
      <w:r w:rsidR="00F246AA">
        <w:rPr>
          <w:rStyle w:val="HTMLCode"/>
        </w:rPr>
        <w:t xml:space="preserve"> (x86)</w:t>
      </w:r>
      <w:r w:rsidRPr="007B1B97">
        <w:rPr>
          <w:rStyle w:val="HTMLCode"/>
        </w:rPr>
        <w:t>\</w:t>
      </w:r>
      <w:r w:rsidR="007B1B97">
        <w:rPr>
          <w:rStyle w:val="HTMLCode"/>
        </w:rPr>
        <w:t>‌</w:t>
      </w:r>
      <w:r w:rsidR="008F46D8" w:rsidRPr="00596C40">
        <w:rPr>
          <w:rStyle w:val="HTMLCode"/>
        </w:rPr>
        <w:fldChar w:fldCharType="begin"/>
      </w:r>
      <w:r w:rsidR="008F46D8" w:rsidRPr="00596C40">
        <w:rPr>
          <w:rStyle w:val="HTMLCode"/>
        </w:rPr>
        <w:instrText xml:space="preserve"> DOCPROPERTY  </w:instrText>
      </w:r>
      <w:r w:rsidR="00A50900">
        <w:rPr>
          <w:rStyle w:val="HTMLCode"/>
        </w:rPr>
        <w:instrText>aSecureBrowserStatePrefix</w:instrText>
      </w:r>
      <w:r w:rsidR="008F46D8" w:rsidRPr="00596C40">
        <w:rPr>
          <w:rStyle w:val="HTMLCode"/>
        </w:rPr>
        <w:instrText xml:space="preserve">  \* MERGEFORMAT </w:instrText>
      </w:r>
      <w:r w:rsidR="008F46D8" w:rsidRPr="00596C40">
        <w:rPr>
          <w:rStyle w:val="HTMLCode"/>
        </w:rPr>
        <w:fldChar w:fldCharType="separate"/>
      </w:r>
      <w:r w:rsidR="00C60349">
        <w:rPr>
          <w:rStyle w:val="HTMLCode"/>
        </w:rPr>
        <w:t>OH</w:t>
      </w:r>
      <w:r w:rsidR="008F46D8" w:rsidRPr="00596C40">
        <w:rPr>
          <w:rStyle w:val="HTMLCode"/>
        </w:rPr>
        <w:fldChar w:fldCharType="end"/>
      </w:r>
      <w:r w:rsidR="008F46D8" w:rsidRPr="00596C40">
        <w:rPr>
          <w:rStyle w:val="HTMLCode"/>
        </w:rPr>
        <w:t>SecureBrowser</w:t>
      </w:r>
      <w:r w:rsidR="008F46D8" w:rsidRPr="00596C40">
        <w:rPr>
          <w:rStyle w:val="HTMLCode"/>
        </w:rPr>
        <w:fldChar w:fldCharType="begin"/>
      </w:r>
      <w:r w:rsidR="008F46D8" w:rsidRPr="00596C40">
        <w:rPr>
          <w:rStyle w:val="HTMLCode"/>
        </w:rPr>
        <w:instrText xml:space="preserve"> DOCPROPERTY  aSecureBrowserWindowsVersion  \* MERGEFORMAT </w:instrText>
      </w:r>
      <w:r w:rsidR="008F46D8" w:rsidRPr="00596C40">
        <w:rPr>
          <w:rStyle w:val="HTMLCode"/>
        </w:rPr>
        <w:fldChar w:fldCharType="separate"/>
      </w:r>
      <w:r w:rsidR="00C60349">
        <w:rPr>
          <w:rStyle w:val="HTMLCode"/>
        </w:rPr>
        <w:t>7.2</w:t>
      </w:r>
      <w:r w:rsidR="008F46D8" w:rsidRPr="00596C40">
        <w:rPr>
          <w:rStyle w:val="HTMLCode"/>
        </w:rPr>
        <w:fldChar w:fldCharType="end"/>
      </w:r>
      <w:r w:rsidRPr="007C4BB8">
        <w:t>) to a removable drive or shared network location.</w:t>
      </w:r>
    </w:p>
    <w:p w:rsidR="00E25C98" w:rsidRDefault="00994B2B" w:rsidP="00EB3C6C">
      <w:pPr>
        <w:pStyle w:val="ListNumber"/>
      </w:pPr>
      <w:r w:rsidRPr="007C4BB8">
        <w:t>Copy the entire directory from the shared location or removable drive to any directory on the target computer.</w:t>
      </w:r>
    </w:p>
    <w:p w:rsidR="008C1E0D" w:rsidRDefault="00D57BC0" w:rsidP="00EB3C6C">
      <w:pPr>
        <w:pStyle w:val="ListNumber"/>
      </w:pPr>
      <w:r>
        <w:t>In the folder where you copied the secure browser, right-click</w:t>
      </w:r>
      <w:r w:rsidR="008F46D8" w:rsidRPr="008F46D8">
        <w:t xml:space="preserve"> </w:t>
      </w:r>
      <w:r w:rsidR="008F46D8" w:rsidRPr="00596C40">
        <w:rPr>
          <w:rStyle w:val="HTMLCode"/>
        </w:rPr>
        <w:fldChar w:fldCharType="begin"/>
      </w:r>
      <w:r w:rsidR="008F46D8" w:rsidRPr="00596C40">
        <w:rPr>
          <w:rStyle w:val="HTMLCode"/>
        </w:rPr>
        <w:instrText xml:space="preserve"> DOCPROPERTY  </w:instrText>
      </w:r>
      <w:r w:rsidR="00A50900">
        <w:rPr>
          <w:rStyle w:val="HTMLCode"/>
        </w:rPr>
        <w:instrText>aSecureBrowserStatePrefix</w:instrText>
      </w:r>
      <w:r w:rsidR="008F46D8" w:rsidRPr="00596C40">
        <w:rPr>
          <w:rStyle w:val="HTMLCode"/>
        </w:rPr>
        <w:instrText xml:space="preserve">  \* MERGEFORMAT </w:instrText>
      </w:r>
      <w:r w:rsidR="008F46D8" w:rsidRPr="00596C40">
        <w:rPr>
          <w:rStyle w:val="HTMLCode"/>
        </w:rPr>
        <w:fldChar w:fldCharType="separate"/>
      </w:r>
      <w:r w:rsidR="00C60349">
        <w:rPr>
          <w:rStyle w:val="HTMLCode"/>
        </w:rPr>
        <w:t>OH</w:t>
      </w:r>
      <w:r w:rsidR="008F46D8" w:rsidRPr="00596C40">
        <w:rPr>
          <w:rStyle w:val="HTMLCode"/>
        </w:rPr>
        <w:fldChar w:fldCharType="end"/>
      </w:r>
      <w:r w:rsidR="008F46D8" w:rsidRPr="00596C40">
        <w:rPr>
          <w:rStyle w:val="HTMLCode"/>
        </w:rPr>
        <w:t>SecureBrowser</w:t>
      </w:r>
      <w:r w:rsidR="008F46D8" w:rsidRPr="00596C40">
        <w:rPr>
          <w:rStyle w:val="HTMLCode"/>
        </w:rPr>
        <w:fldChar w:fldCharType="begin"/>
      </w:r>
      <w:r w:rsidR="008F46D8" w:rsidRPr="00596C40">
        <w:rPr>
          <w:rStyle w:val="HTMLCode"/>
        </w:rPr>
        <w:instrText xml:space="preserve"> DOCPROPERTY  aSecureBrowserWindowsVersion  \* MERGEFORMAT </w:instrText>
      </w:r>
      <w:r w:rsidR="008F46D8" w:rsidRPr="00596C40">
        <w:rPr>
          <w:rStyle w:val="HTMLCode"/>
        </w:rPr>
        <w:fldChar w:fldCharType="separate"/>
      </w:r>
      <w:r w:rsidR="00C60349">
        <w:rPr>
          <w:rStyle w:val="HTMLCode"/>
        </w:rPr>
        <w:t>7.2</w:t>
      </w:r>
      <w:r w:rsidR="008F46D8" w:rsidRPr="00596C40">
        <w:rPr>
          <w:rStyle w:val="HTMLCode"/>
        </w:rPr>
        <w:fldChar w:fldCharType="end"/>
      </w:r>
      <w:r w:rsidR="00994B2B" w:rsidRPr="002B482C">
        <w:rPr>
          <w:rStyle w:val="HTMLCode"/>
        </w:rPr>
        <w:t>.exe</w:t>
      </w:r>
      <w:r w:rsidR="00994B2B" w:rsidRPr="007C4BB8">
        <w:t xml:space="preserve"> </w:t>
      </w:r>
      <w:r>
        <w:t xml:space="preserve">and select </w:t>
      </w:r>
      <w:r w:rsidRPr="00D57BC0">
        <w:rPr>
          <w:rStyle w:val="Strong"/>
        </w:rPr>
        <w:t>Send To &gt; Desktop (create shortcut)</w:t>
      </w:r>
      <w:r w:rsidR="00994B2B" w:rsidRPr="007C4BB8">
        <w:t>.</w:t>
      </w:r>
    </w:p>
    <w:p w:rsidR="00067435" w:rsidRDefault="00067435" w:rsidP="00EB3C6C">
      <w:pPr>
        <w:pStyle w:val="ListNumber"/>
      </w:pPr>
      <w:r>
        <w:fldChar w:fldCharType="begin"/>
      </w:r>
      <w:r>
        <w:instrText xml:space="preserve"> REF background \h </w:instrText>
      </w:r>
      <w:r>
        <w:fldChar w:fldCharType="separate"/>
      </w:r>
      <w:r w:rsidR="00C60349">
        <w:t xml:space="preserve">Ensure all background jobs, such as virus scans or software updates, are scheduled outside of test windows. For example, if </w:t>
      </w:r>
      <w:proofErr w:type="gramStart"/>
      <w:r w:rsidR="00C60349">
        <w:t>your</w:t>
      </w:r>
      <w:proofErr w:type="gramEnd"/>
      <w:r w:rsidR="00C60349">
        <w:t xml:space="preserve"> testing takes place between 8:00 a.m. and 3:00 p.m., schedule background jobs outside of these hours.</w:t>
      </w:r>
      <w:r>
        <w:fldChar w:fldCharType="end"/>
      </w:r>
    </w:p>
    <w:p w:rsidR="00D47BCC" w:rsidRPr="00714822" w:rsidRDefault="00D47BCC" w:rsidP="00EB3C6C">
      <w:pPr>
        <w:pStyle w:val="ListNumber"/>
      </w:pPr>
      <w:r>
        <w:t>Double-click the desktop shortcut to run the secure browser.</w:t>
      </w:r>
    </w:p>
    <w:p w:rsidR="00394B30" w:rsidRDefault="009136B7" w:rsidP="00554EC8">
      <w:pPr>
        <w:pStyle w:val="Heading3"/>
      </w:pPr>
      <w:bookmarkStart w:id="162" w:name="_Windows_Secure_Browser:_4"/>
      <w:bookmarkStart w:id="163" w:name="_Ref398790197"/>
      <w:bookmarkStart w:id="164" w:name="_Toc412472789"/>
      <w:bookmarkEnd w:id="162"/>
      <w:r>
        <w:t xml:space="preserve">Uninstalling </w:t>
      </w:r>
      <w:r w:rsidR="009A7CF8">
        <w:t>the Secure Browser</w:t>
      </w:r>
      <w:r>
        <w:t xml:space="preserve"> on Windows</w:t>
      </w:r>
      <w:bookmarkEnd w:id="163"/>
      <w:bookmarkEnd w:id="164"/>
      <w:r w:rsidR="009A7CF8">
        <w:t xml:space="preserve"> </w:t>
      </w:r>
    </w:p>
    <w:p w:rsidR="007E7318" w:rsidRPr="007E7318" w:rsidRDefault="007E7318" w:rsidP="007E7318">
      <w:pPr>
        <w:keepNext/>
      </w:pPr>
      <w:r>
        <w:t>The following sections describe how to uninstall the secure browser from Windows or from the command line.</w:t>
      </w:r>
    </w:p>
    <w:p w:rsidR="00536F81" w:rsidRDefault="00536F81" w:rsidP="00536F81">
      <w:pPr>
        <w:pStyle w:val="Heading4"/>
      </w:pPr>
      <w:bookmarkStart w:id="165" w:name="_Toc412472790"/>
      <w:r>
        <w:t>Uninstalling via the User Interface</w:t>
      </w:r>
      <w:bookmarkEnd w:id="165"/>
    </w:p>
    <w:p w:rsidR="0045466B" w:rsidRPr="0045466B" w:rsidRDefault="0045466B" w:rsidP="0045466B">
      <w:r>
        <w:t>The following instructions may vary depending on your version of Windows.</w:t>
      </w:r>
    </w:p>
    <w:p w:rsidR="00E25C98" w:rsidRDefault="00394B30" w:rsidP="003C7925">
      <w:pPr>
        <w:pStyle w:val="ListNumber"/>
        <w:numPr>
          <w:ilvl w:val="0"/>
          <w:numId w:val="26"/>
        </w:numPr>
      </w:pPr>
      <w:r>
        <w:t>Open the Control Panel</w:t>
      </w:r>
      <w:r w:rsidRPr="00224CD8">
        <w:t xml:space="preserve">. </w:t>
      </w:r>
    </w:p>
    <w:p w:rsidR="00E25C98" w:rsidRDefault="00394B30" w:rsidP="00EB3C6C">
      <w:pPr>
        <w:pStyle w:val="ListNumber"/>
      </w:pPr>
      <w:r w:rsidRPr="00224CD8">
        <w:t xml:space="preserve">Select </w:t>
      </w:r>
      <w:r w:rsidRPr="00015AA8">
        <w:rPr>
          <w:rStyle w:val="Strong"/>
        </w:rPr>
        <w:t>Add or Remove Programs</w:t>
      </w:r>
      <w:r w:rsidR="002F6D19">
        <w:t xml:space="preserve"> or </w:t>
      </w:r>
      <w:r w:rsidR="002F6D19" w:rsidRPr="00015AA8">
        <w:rPr>
          <w:rStyle w:val="Strong"/>
        </w:rPr>
        <w:t xml:space="preserve">Uninstall </w:t>
      </w:r>
      <w:r w:rsidR="0045466B">
        <w:rPr>
          <w:rStyle w:val="Strong"/>
        </w:rPr>
        <w:t xml:space="preserve">a </w:t>
      </w:r>
      <w:r w:rsidR="002F6D19" w:rsidRPr="00015AA8">
        <w:rPr>
          <w:rStyle w:val="Strong"/>
        </w:rPr>
        <w:t>Program</w:t>
      </w:r>
      <w:r w:rsidR="002F6D19">
        <w:t>.</w:t>
      </w:r>
    </w:p>
    <w:p w:rsidR="00E25C98" w:rsidRDefault="00394B30" w:rsidP="00EB3C6C">
      <w:pPr>
        <w:pStyle w:val="ListNumber"/>
      </w:pPr>
      <w:r>
        <w:t xml:space="preserve">Select the </w:t>
      </w:r>
      <w:r w:rsidR="00161FBF">
        <w:t xml:space="preserve">secure browser </w:t>
      </w:r>
      <w:r>
        <w:t xml:space="preserve">program </w:t>
      </w:r>
      <w:r w:rsidR="008F46D8" w:rsidRPr="00596C40">
        <w:rPr>
          <w:rStyle w:val="HTMLCode"/>
        </w:rPr>
        <w:fldChar w:fldCharType="begin"/>
      </w:r>
      <w:r w:rsidR="008F46D8" w:rsidRPr="00596C40">
        <w:rPr>
          <w:rStyle w:val="HTMLCode"/>
        </w:rPr>
        <w:instrText xml:space="preserve"> DOCPROPERTY  </w:instrText>
      </w:r>
      <w:r w:rsidR="00A50900">
        <w:rPr>
          <w:rStyle w:val="HTMLCode"/>
        </w:rPr>
        <w:instrText>aSecureBrowserStatePrefix</w:instrText>
      </w:r>
      <w:r w:rsidR="008F46D8" w:rsidRPr="00596C40">
        <w:rPr>
          <w:rStyle w:val="HTMLCode"/>
        </w:rPr>
        <w:instrText xml:space="preserve">  \* MERGEFORMAT </w:instrText>
      </w:r>
      <w:r w:rsidR="008F46D8" w:rsidRPr="00596C40">
        <w:rPr>
          <w:rStyle w:val="HTMLCode"/>
        </w:rPr>
        <w:fldChar w:fldCharType="separate"/>
      </w:r>
      <w:r w:rsidR="00C60349">
        <w:rPr>
          <w:rStyle w:val="HTMLCode"/>
        </w:rPr>
        <w:t>OH</w:t>
      </w:r>
      <w:r w:rsidR="008F46D8" w:rsidRPr="00596C40">
        <w:rPr>
          <w:rStyle w:val="HTMLCode"/>
        </w:rPr>
        <w:fldChar w:fldCharType="end"/>
      </w:r>
      <w:r w:rsidR="008F46D8" w:rsidRPr="00596C40">
        <w:rPr>
          <w:rStyle w:val="HTMLCode"/>
        </w:rPr>
        <w:t>SecureBrowser</w:t>
      </w:r>
      <w:r w:rsidR="008F46D8" w:rsidRPr="00596C40">
        <w:rPr>
          <w:rStyle w:val="HTMLCode"/>
        </w:rPr>
        <w:fldChar w:fldCharType="begin"/>
      </w:r>
      <w:r w:rsidR="008F46D8" w:rsidRPr="00596C40">
        <w:rPr>
          <w:rStyle w:val="HTMLCode"/>
        </w:rPr>
        <w:instrText xml:space="preserve"> DOCPROPERTY  aSecureBrowserWindowsVersion  \* MERGEFORMAT </w:instrText>
      </w:r>
      <w:r w:rsidR="008F46D8" w:rsidRPr="00596C40">
        <w:rPr>
          <w:rStyle w:val="HTMLCode"/>
        </w:rPr>
        <w:fldChar w:fldCharType="separate"/>
      </w:r>
      <w:r w:rsidR="00C60349">
        <w:rPr>
          <w:rStyle w:val="HTMLCode"/>
        </w:rPr>
        <w:t>7.2</w:t>
      </w:r>
      <w:r w:rsidR="008F46D8" w:rsidRPr="00596C40">
        <w:rPr>
          <w:rStyle w:val="HTMLCode"/>
        </w:rPr>
        <w:fldChar w:fldCharType="end"/>
      </w:r>
      <w:r w:rsidR="008F46D8" w:rsidRPr="008F46D8">
        <w:t xml:space="preserve"> </w:t>
      </w:r>
      <w:r w:rsidRPr="00224CD8">
        <w:t xml:space="preserve">and click </w:t>
      </w:r>
      <w:r w:rsidRPr="00015AA8">
        <w:rPr>
          <w:rStyle w:val="Strong"/>
        </w:rPr>
        <w:t>Remove</w:t>
      </w:r>
      <w:r w:rsidRPr="00224CD8">
        <w:t xml:space="preserve"> </w:t>
      </w:r>
      <w:r w:rsidR="006C240F">
        <w:t xml:space="preserve">or </w:t>
      </w:r>
      <w:r w:rsidR="006C240F" w:rsidRPr="006C240F">
        <w:rPr>
          <w:rStyle w:val="Strong"/>
        </w:rPr>
        <w:t>Uninstall</w:t>
      </w:r>
      <w:r w:rsidR="006C240F">
        <w:t>.</w:t>
      </w:r>
    </w:p>
    <w:p w:rsidR="00536F81" w:rsidRDefault="002F6D19" w:rsidP="00536F81">
      <w:pPr>
        <w:pStyle w:val="ListNumber"/>
      </w:pPr>
      <w:r>
        <w:lastRenderedPageBreak/>
        <w:t>Follow the instructions in the uninstall wizard.</w:t>
      </w:r>
      <w:bookmarkStart w:id="166" w:name="_Ref390954881"/>
    </w:p>
    <w:p w:rsidR="00536F81" w:rsidRDefault="00536F81" w:rsidP="00536F81">
      <w:pPr>
        <w:pStyle w:val="Heading4"/>
      </w:pPr>
      <w:bookmarkStart w:id="167" w:name="_Toc412472791"/>
      <w:r>
        <w:t xml:space="preserve">Uninstalling via </w:t>
      </w:r>
      <w:r w:rsidR="007E7318">
        <w:t>the Command Line</w:t>
      </w:r>
      <w:bookmarkEnd w:id="167"/>
    </w:p>
    <w:p w:rsidR="00DE67D6" w:rsidRDefault="00DE67D6" w:rsidP="003C7925">
      <w:pPr>
        <w:pStyle w:val="ListNumber"/>
        <w:keepNext/>
        <w:numPr>
          <w:ilvl w:val="0"/>
          <w:numId w:val="31"/>
        </w:numPr>
      </w:pPr>
      <w:r>
        <w:t>Open a command prompt.</w:t>
      </w:r>
    </w:p>
    <w:p w:rsidR="00DE67D6" w:rsidRPr="00015AA8" w:rsidRDefault="00DE67D6" w:rsidP="008027B0">
      <w:pPr>
        <w:pStyle w:val="ListNumber"/>
        <w:keepNext/>
      </w:pPr>
      <w:r>
        <w:t xml:space="preserve">Run the command </w:t>
      </w:r>
      <w:proofErr w:type="spellStart"/>
      <w:r w:rsidRPr="003900A2">
        <w:rPr>
          <w:rStyle w:val="HTMLCode"/>
        </w:rPr>
        <w:t>msiexec</w:t>
      </w:r>
      <w:proofErr w:type="spellEnd"/>
      <w:r w:rsidRPr="003900A2">
        <w:rPr>
          <w:rStyle w:val="HTMLCode"/>
        </w:rPr>
        <w:t xml:space="preserve"> /</w:t>
      </w:r>
      <w:r>
        <w:rPr>
          <w:rStyle w:val="HTMLCode"/>
        </w:rPr>
        <w:t>X</w:t>
      </w:r>
      <w:r w:rsidRPr="003900A2">
        <w:rPr>
          <w:rStyle w:val="HTMLCode"/>
        </w:rPr>
        <w:t xml:space="preserve"> &lt;Source&gt;</w:t>
      </w:r>
      <w:r w:rsidR="00FD4C08">
        <w:rPr>
          <w:rStyle w:val="HTMLCode"/>
        </w:rPr>
        <w:t xml:space="preserve"> /quiet</w:t>
      </w:r>
      <w:r w:rsidRPr="00015AA8">
        <w:t xml:space="preserve"> </w:t>
      </w:r>
    </w:p>
    <w:tbl>
      <w:tblPr>
        <w:tblW w:w="0" w:type="auto"/>
        <w:tblLook w:val="04A0" w:firstRow="1" w:lastRow="0" w:firstColumn="1" w:lastColumn="0" w:noHBand="0" w:noVBand="1"/>
      </w:tblPr>
      <w:tblGrid>
        <w:gridCol w:w="1548"/>
        <w:gridCol w:w="8028"/>
      </w:tblGrid>
      <w:tr w:rsidR="00DE67D6" w:rsidTr="008E0356">
        <w:tc>
          <w:tcPr>
            <w:tcW w:w="1548" w:type="dxa"/>
          </w:tcPr>
          <w:p w:rsidR="00DE67D6" w:rsidRDefault="00DE67D6" w:rsidP="008027B0">
            <w:pPr>
              <w:keepNext/>
            </w:pPr>
            <w:r w:rsidRPr="00E05208">
              <w:rPr>
                <w:rStyle w:val="HTMLCode"/>
              </w:rPr>
              <w:t>&lt;Source&gt;</w:t>
            </w:r>
          </w:p>
        </w:tc>
        <w:tc>
          <w:tcPr>
            <w:tcW w:w="8028" w:type="dxa"/>
          </w:tcPr>
          <w:p w:rsidR="00DE67D6" w:rsidRDefault="00DE67D6" w:rsidP="00596C40">
            <w:pPr>
              <w:keepNext/>
            </w:pPr>
            <w:r>
              <w:t>P</w:t>
            </w:r>
            <w:r w:rsidRPr="008B5BDE">
              <w:t>ath to the installation file</w:t>
            </w:r>
            <w:r>
              <w:t xml:space="preserve">, such as </w:t>
            </w:r>
            <w:r w:rsidRPr="00E05208">
              <w:rPr>
                <w:rStyle w:val="HTMLCode"/>
              </w:rPr>
              <w:t>C:\MSI\</w:t>
            </w:r>
            <w:r w:rsidR="00596C40" w:rsidRPr="00596C40">
              <w:rPr>
                <w:rStyle w:val="HTMLCode"/>
              </w:rPr>
              <w:fldChar w:fldCharType="begin"/>
            </w:r>
            <w:r w:rsidR="00596C40" w:rsidRPr="00596C40">
              <w:rPr>
                <w:rStyle w:val="HTMLCode"/>
              </w:rPr>
              <w:instrText xml:space="preserve"> DOCPROPERTY  </w:instrText>
            </w:r>
            <w:r w:rsidR="00A50900">
              <w:rPr>
                <w:rStyle w:val="HTMLCode"/>
              </w:rPr>
              <w:instrText>aSecureBrowserStatePrefix</w:instrText>
            </w:r>
            <w:r w:rsidR="00596C40" w:rsidRPr="00596C40">
              <w:rPr>
                <w:rStyle w:val="HTMLCode"/>
              </w:rPr>
              <w:instrText xml:space="preserve">  \* MERGEFORMAT </w:instrText>
            </w:r>
            <w:r w:rsidR="00596C40" w:rsidRPr="00596C40">
              <w:rPr>
                <w:rStyle w:val="HTMLCode"/>
              </w:rPr>
              <w:fldChar w:fldCharType="separate"/>
            </w:r>
            <w:r w:rsidR="00C60349">
              <w:rPr>
                <w:rStyle w:val="HTMLCode"/>
              </w:rPr>
              <w:t>OH</w:t>
            </w:r>
            <w:r w:rsidR="00596C40" w:rsidRPr="00596C40">
              <w:rPr>
                <w:rStyle w:val="HTMLCode"/>
              </w:rPr>
              <w:fldChar w:fldCharType="end"/>
            </w:r>
            <w:r w:rsidR="00596C40" w:rsidRPr="00596C40">
              <w:rPr>
                <w:rStyle w:val="HTMLCode"/>
              </w:rPr>
              <w:t>SecureBrowser</w:t>
            </w:r>
            <w:r w:rsidR="00596C40" w:rsidRPr="00596C40">
              <w:rPr>
                <w:rStyle w:val="HTMLCode"/>
              </w:rPr>
              <w:fldChar w:fldCharType="begin"/>
            </w:r>
            <w:r w:rsidR="00596C40" w:rsidRPr="00596C40">
              <w:rPr>
                <w:rStyle w:val="HTMLCode"/>
              </w:rPr>
              <w:instrText xml:space="preserve"> DOCPROPERTY  aSecureBrowserWindowsVersion  \* MERGEFORMAT </w:instrText>
            </w:r>
            <w:r w:rsidR="00596C40" w:rsidRPr="00596C40">
              <w:rPr>
                <w:rStyle w:val="HTMLCode"/>
              </w:rPr>
              <w:fldChar w:fldCharType="separate"/>
            </w:r>
            <w:r w:rsidR="00C60349">
              <w:rPr>
                <w:rStyle w:val="HTMLCode"/>
              </w:rPr>
              <w:t>7.2</w:t>
            </w:r>
            <w:r w:rsidR="00596C40" w:rsidRPr="00596C40">
              <w:rPr>
                <w:rStyle w:val="HTMLCode"/>
              </w:rPr>
              <w:fldChar w:fldCharType="end"/>
            </w:r>
            <w:r w:rsidR="00195A87">
              <w:rPr>
                <w:rStyle w:val="HTMLCode"/>
              </w:rPr>
              <w:t>-Win</w:t>
            </w:r>
            <w:r w:rsidR="00596C40">
              <w:rPr>
                <w:rStyle w:val="HTMLCode"/>
              </w:rPr>
              <w:t>.</w:t>
            </w:r>
            <w:r w:rsidR="00596C40" w:rsidRPr="00596C40">
              <w:rPr>
                <w:rStyle w:val="HTMLCode"/>
              </w:rPr>
              <w:t>msi</w:t>
            </w:r>
            <w:r w:rsidR="002B482C" w:rsidRPr="002B482C">
              <w:t>.</w:t>
            </w:r>
          </w:p>
        </w:tc>
      </w:tr>
      <w:tr w:rsidR="00DE67D6" w:rsidTr="008E0356">
        <w:tc>
          <w:tcPr>
            <w:tcW w:w="1548" w:type="dxa"/>
          </w:tcPr>
          <w:p w:rsidR="00DE67D6" w:rsidRDefault="00DE67D6" w:rsidP="008027B0">
            <w:pPr>
              <w:keepNext/>
            </w:pPr>
            <w:r w:rsidRPr="003900A2">
              <w:rPr>
                <w:rStyle w:val="HTMLCode"/>
              </w:rPr>
              <w:t>/</w:t>
            </w:r>
            <w:r>
              <w:rPr>
                <w:rStyle w:val="HTMLCode"/>
              </w:rPr>
              <w:t>X</w:t>
            </w:r>
          </w:p>
        </w:tc>
        <w:tc>
          <w:tcPr>
            <w:tcW w:w="8028" w:type="dxa"/>
          </w:tcPr>
          <w:p w:rsidR="00DE67D6" w:rsidRDefault="00DE67D6" w:rsidP="008027B0">
            <w:pPr>
              <w:keepNext/>
            </w:pPr>
            <w:r>
              <w:t xml:space="preserve">Perform </w:t>
            </w:r>
            <w:proofErr w:type="gramStart"/>
            <w:r>
              <w:t>an uninstall</w:t>
            </w:r>
            <w:proofErr w:type="gramEnd"/>
            <w:r>
              <w:t>.</w:t>
            </w:r>
          </w:p>
        </w:tc>
      </w:tr>
      <w:tr w:rsidR="00E32E40" w:rsidTr="008E0356">
        <w:tc>
          <w:tcPr>
            <w:tcW w:w="1548" w:type="dxa"/>
          </w:tcPr>
          <w:p w:rsidR="00E32E40" w:rsidRPr="003900A2" w:rsidRDefault="00E32E40" w:rsidP="00E32E40">
            <w:pPr>
              <w:keepNext/>
              <w:rPr>
                <w:rStyle w:val="HTMLCode"/>
              </w:rPr>
            </w:pPr>
            <w:r w:rsidRPr="00E32E40">
              <w:rPr>
                <w:rStyle w:val="HTMLCode"/>
              </w:rPr>
              <w:t>/quiet</w:t>
            </w:r>
          </w:p>
        </w:tc>
        <w:tc>
          <w:tcPr>
            <w:tcW w:w="8028" w:type="dxa"/>
          </w:tcPr>
          <w:p w:rsidR="00E32E40" w:rsidRPr="00E32E40" w:rsidRDefault="00E32E40" w:rsidP="008027B0">
            <w:pPr>
              <w:keepNext/>
            </w:pPr>
            <w:r w:rsidRPr="00E32E40">
              <w:t>Quiet mode, no interaction.</w:t>
            </w:r>
          </w:p>
        </w:tc>
      </w:tr>
    </w:tbl>
    <w:p w:rsidR="00DE67D6" w:rsidRPr="008B5BDE" w:rsidRDefault="00DE67D6" w:rsidP="008027B0">
      <w:pPr>
        <w:keepNext/>
      </w:pPr>
    </w:p>
    <w:p w:rsidR="00DE67D6" w:rsidRDefault="00DE67D6" w:rsidP="008027B0">
      <w:pPr>
        <w:keepNext/>
      </w:pPr>
      <w:r>
        <w:t>For example, the command</w:t>
      </w:r>
    </w:p>
    <w:p w:rsidR="00DE67D6" w:rsidRDefault="00DE67D6" w:rsidP="008027B0">
      <w:pPr>
        <w:pStyle w:val="NormalIndent"/>
        <w:keepNext/>
        <w:rPr>
          <w:rStyle w:val="HTMLCode"/>
        </w:rPr>
      </w:pPr>
      <w:proofErr w:type="spellStart"/>
      <w:proofErr w:type="gramStart"/>
      <w:r w:rsidRPr="00202671">
        <w:rPr>
          <w:rStyle w:val="HTMLCode"/>
        </w:rPr>
        <w:t>msiexec</w:t>
      </w:r>
      <w:proofErr w:type="spellEnd"/>
      <w:proofErr w:type="gramEnd"/>
      <w:r w:rsidRPr="00202671">
        <w:rPr>
          <w:rStyle w:val="HTMLCode"/>
        </w:rPr>
        <w:t xml:space="preserve"> /</w:t>
      </w:r>
      <w:r>
        <w:rPr>
          <w:rStyle w:val="HTMLCode"/>
        </w:rPr>
        <w:t>X</w:t>
      </w:r>
      <w:r w:rsidRPr="00202671">
        <w:rPr>
          <w:rStyle w:val="HTMLCode"/>
        </w:rPr>
        <w:t xml:space="preserve"> C:\</w:t>
      </w:r>
      <w:r>
        <w:rPr>
          <w:rStyle w:val="HTMLCode"/>
        </w:rPr>
        <w:t>AssessmentTesting</w:t>
      </w:r>
      <w:r w:rsidRPr="00202671">
        <w:rPr>
          <w:rStyle w:val="HTMLCode"/>
        </w:rPr>
        <w:t>\</w:t>
      </w:r>
      <w:r w:rsidR="00FD4C08">
        <w:rPr>
          <w:rStyle w:val="HTMLCode"/>
        </w:rPr>
        <w:t>‌</w:t>
      </w:r>
      <w:r w:rsidR="008F46D8" w:rsidRPr="00596C40">
        <w:rPr>
          <w:rStyle w:val="HTMLCode"/>
        </w:rPr>
        <w:fldChar w:fldCharType="begin"/>
      </w:r>
      <w:r w:rsidR="008F46D8" w:rsidRPr="00596C40">
        <w:rPr>
          <w:rStyle w:val="HTMLCode"/>
        </w:rPr>
        <w:instrText xml:space="preserve"> DOCPROPERTY  </w:instrText>
      </w:r>
      <w:r w:rsidR="00A50900">
        <w:rPr>
          <w:rStyle w:val="HTMLCode"/>
        </w:rPr>
        <w:instrText>aSecureBrowserStatePrefix</w:instrText>
      </w:r>
      <w:r w:rsidR="008F46D8" w:rsidRPr="00596C40">
        <w:rPr>
          <w:rStyle w:val="HTMLCode"/>
        </w:rPr>
        <w:instrText xml:space="preserve">  \* MERGEFORMAT </w:instrText>
      </w:r>
      <w:r w:rsidR="008F46D8" w:rsidRPr="00596C40">
        <w:rPr>
          <w:rStyle w:val="HTMLCode"/>
        </w:rPr>
        <w:fldChar w:fldCharType="separate"/>
      </w:r>
      <w:r w:rsidR="00C60349">
        <w:rPr>
          <w:rStyle w:val="HTMLCode"/>
        </w:rPr>
        <w:t>OH</w:t>
      </w:r>
      <w:r w:rsidR="008F46D8" w:rsidRPr="00596C40">
        <w:rPr>
          <w:rStyle w:val="HTMLCode"/>
        </w:rPr>
        <w:fldChar w:fldCharType="end"/>
      </w:r>
      <w:r w:rsidR="008F46D8" w:rsidRPr="00596C40">
        <w:rPr>
          <w:rStyle w:val="HTMLCode"/>
        </w:rPr>
        <w:t>SecureBrowser</w:t>
      </w:r>
      <w:r w:rsidR="008F46D8" w:rsidRPr="00596C40">
        <w:rPr>
          <w:rStyle w:val="HTMLCode"/>
        </w:rPr>
        <w:fldChar w:fldCharType="begin"/>
      </w:r>
      <w:r w:rsidR="008F46D8" w:rsidRPr="00596C40">
        <w:rPr>
          <w:rStyle w:val="HTMLCode"/>
        </w:rPr>
        <w:instrText xml:space="preserve"> DOCPROPERTY  aSecureBrowserWindowsVersion  \* MERGEFORMAT </w:instrText>
      </w:r>
      <w:r w:rsidR="008F46D8" w:rsidRPr="00596C40">
        <w:rPr>
          <w:rStyle w:val="HTMLCode"/>
        </w:rPr>
        <w:fldChar w:fldCharType="separate"/>
      </w:r>
      <w:r w:rsidR="00C60349">
        <w:rPr>
          <w:rStyle w:val="HTMLCode"/>
        </w:rPr>
        <w:t>7.2</w:t>
      </w:r>
      <w:r w:rsidR="008F46D8" w:rsidRPr="00596C40">
        <w:rPr>
          <w:rStyle w:val="HTMLCode"/>
        </w:rPr>
        <w:fldChar w:fldCharType="end"/>
      </w:r>
      <w:r w:rsidR="00FD4C08">
        <w:rPr>
          <w:rStyle w:val="HTMLCode"/>
        </w:rPr>
        <w:t xml:space="preserve">.exe </w:t>
      </w:r>
      <w:r w:rsidR="00FD4C08" w:rsidRPr="00202671">
        <w:rPr>
          <w:rStyle w:val="HTMLCode"/>
        </w:rPr>
        <w:t>/quiet</w:t>
      </w:r>
    </w:p>
    <w:p w:rsidR="00DE67D6" w:rsidRPr="00BE2CBF" w:rsidRDefault="00FD4C08" w:rsidP="00DE67D6">
      <w:proofErr w:type="gramStart"/>
      <w:r>
        <w:t>un</w:t>
      </w:r>
      <w:r w:rsidR="00DE67D6">
        <w:t>i</w:t>
      </w:r>
      <w:r w:rsidR="00DE67D6" w:rsidRPr="00BE2CBF">
        <w:t>nstalls</w:t>
      </w:r>
      <w:proofErr w:type="gramEnd"/>
      <w:r w:rsidR="00DE67D6" w:rsidRPr="00BE2CBF">
        <w:t xml:space="preserve"> the </w:t>
      </w:r>
      <w:r w:rsidR="00DE67D6">
        <w:t xml:space="preserve">secure browser </w:t>
      </w:r>
      <w:r>
        <w:t xml:space="preserve">installed at </w:t>
      </w:r>
      <w:r w:rsidR="00DE67D6" w:rsidRPr="00BE447F">
        <w:rPr>
          <w:rStyle w:val="HTMLCode"/>
        </w:rPr>
        <w:t>C:\AssessmentTesting\</w:t>
      </w:r>
      <w:r w:rsidR="00DE67D6">
        <w:t xml:space="preserve"> using quiet mode</w:t>
      </w:r>
      <w:r w:rsidR="00DE67D6" w:rsidRPr="00BE2CBF">
        <w:t>.</w:t>
      </w:r>
    </w:p>
    <w:p w:rsidR="00C92E3D" w:rsidRDefault="00176C1A" w:rsidP="00C92E3D">
      <w:pPr>
        <w:pStyle w:val="Heading2"/>
      </w:pPr>
      <w:bookmarkStart w:id="168" w:name="_Mac_OS_X"/>
      <w:bookmarkStart w:id="169" w:name="_Ref391284103"/>
      <w:bookmarkStart w:id="170" w:name="_Toc412472792"/>
      <w:bookmarkEnd w:id="168"/>
      <w:r>
        <w:t>Insta</w:t>
      </w:r>
      <w:r w:rsidR="00FF3678">
        <w:t>l</w:t>
      </w:r>
      <w:r>
        <w:t xml:space="preserve">ling the </w:t>
      </w:r>
      <w:r w:rsidR="00C92E3D">
        <w:t>Secure Browser</w:t>
      </w:r>
      <w:bookmarkEnd w:id="166"/>
      <w:bookmarkEnd w:id="169"/>
      <w:r>
        <w:t xml:space="preserve"> on Mac OS X</w:t>
      </w:r>
      <w:bookmarkEnd w:id="170"/>
    </w:p>
    <w:p w:rsidR="00C92E3D" w:rsidRDefault="00C92E3D" w:rsidP="000E7624">
      <w:pPr>
        <w:keepNext/>
      </w:pPr>
      <w:r>
        <w:t xml:space="preserve">This section provides instructions for installing the secure browsers on </w:t>
      </w:r>
      <w:r w:rsidR="00BD69B3">
        <w:t xml:space="preserve">Macintosh </w:t>
      </w:r>
      <w:r>
        <w:t xml:space="preserve">desktop computers. </w:t>
      </w:r>
    </w:p>
    <w:p w:rsidR="00E25F71" w:rsidRPr="00B7372A" w:rsidRDefault="00E25F71" w:rsidP="00E25F71">
      <w:pPr>
        <w:pStyle w:val="Heading3"/>
      </w:pPr>
      <w:bookmarkStart w:id="171" w:name="_Toc412472793"/>
      <w:bookmarkStart w:id="172" w:name="_Ref390955254"/>
      <w:r w:rsidRPr="00B7372A">
        <w:t xml:space="preserve">Installing Secure Browser </w:t>
      </w:r>
      <w:r w:rsidR="00A822AB">
        <w:fldChar w:fldCharType="begin"/>
      </w:r>
      <w:r w:rsidR="00A822AB">
        <w:instrText xml:space="preserve"> DO</w:instrText>
      </w:r>
      <w:r w:rsidR="00A822AB">
        <w:instrText xml:space="preserve">CPROPERTY  aSecureBrowserMacVersion </w:instrText>
      </w:r>
      <w:r w:rsidR="00A822AB">
        <w:fldChar w:fldCharType="separate"/>
      </w:r>
      <w:r w:rsidR="00C60349">
        <w:t>7.2</w:t>
      </w:r>
      <w:bookmarkEnd w:id="171"/>
      <w:r w:rsidR="00A822AB">
        <w:fldChar w:fldCharType="end"/>
      </w:r>
      <w:bookmarkEnd w:id="172"/>
    </w:p>
    <w:p w:rsidR="00E25F71" w:rsidRDefault="00E25F71" w:rsidP="00E25F71">
      <w:pPr>
        <w:keepNext/>
      </w:pPr>
      <w:r>
        <w:t>In this scenario, a user installs the secure browser on desktop computers running Mac OS</w:t>
      </w:r>
      <w:r w:rsidR="00FB28DB">
        <w:t xml:space="preserve"> X </w:t>
      </w:r>
      <w:r>
        <w:t>10.6</w:t>
      </w:r>
      <w:r w:rsidR="00134B73">
        <w:t>–10.10</w:t>
      </w:r>
      <w:r>
        <w:t>.</w:t>
      </w:r>
      <w:r w:rsidR="00FB28DB">
        <w:t xml:space="preserve"> The steps in this procedure may vary depending on your version of Mac OS X and </w:t>
      </w:r>
      <w:r w:rsidR="00BB6AC4">
        <w:t xml:space="preserve">your </w:t>
      </w:r>
      <w:r w:rsidR="00FB28DB">
        <w:t>web browser.</w:t>
      </w:r>
    </w:p>
    <w:p w:rsidR="0060081B" w:rsidRDefault="0060081B" w:rsidP="003C7925">
      <w:pPr>
        <w:pStyle w:val="ListNumber"/>
        <w:numPr>
          <w:ilvl w:val="0"/>
          <w:numId w:val="25"/>
        </w:numPr>
      </w:pPr>
      <w:r>
        <w:t xml:space="preserve">Remove </w:t>
      </w:r>
      <w:r w:rsidR="00BC73EC">
        <w:t>any previous versions of the secure browser by dragging its folder to the Trash.</w:t>
      </w:r>
    </w:p>
    <w:p w:rsidR="00E25F71" w:rsidRDefault="00E25F71" w:rsidP="003C7925">
      <w:pPr>
        <w:pStyle w:val="ListNumber"/>
        <w:numPr>
          <w:ilvl w:val="0"/>
          <w:numId w:val="25"/>
        </w:numPr>
      </w:pPr>
      <w:r>
        <w:t xml:space="preserve">Navigate to the </w:t>
      </w:r>
      <w:r w:rsidRPr="00015AA8">
        <w:rPr>
          <w:rStyle w:val="Strong"/>
        </w:rPr>
        <w:t>Secure Browser</w:t>
      </w:r>
      <w:r>
        <w:t xml:space="preserve"> page of the </w:t>
      </w:r>
      <w:r w:rsidR="00327968">
        <w:fldChar w:fldCharType="begin"/>
      </w:r>
      <w:r w:rsidR="00327968">
        <w:instrText xml:space="preserve"> DOCPROPERTY  </w:instrText>
      </w:r>
      <w:r w:rsidR="00CF7051">
        <w:instrText>aAssessmentProgramLong</w:instrText>
      </w:r>
      <w:r w:rsidR="00327968">
        <w:instrText xml:space="preserve">  \* MERGEFORMAT </w:instrText>
      </w:r>
      <w:r w:rsidR="00327968">
        <w:fldChar w:fldCharType="separate"/>
      </w:r>
      <w:r w:rsidR="00C60349">
        <w:t>Ohio Online</w:t>
      </w:r>
      <w:r w:rsidR="00327968">
        <w:fldChar w:fldCharType="end"/>
      </w:r>
      <w:r>
        <w:t xml:space="preserve"> </w:t>
      </w:r>
      <w:r w:rsidR="002F0846">
        <w:t xml:space="preserve">portal </w:t>
      </w:r>
      <w:r>
        <w:t xml:space="preserve">at </w:t>
      </w:r>
      <w:fldSimple w:instr=" DOCPROPERTY  aPortalAddress  \* MERGEFORMAT ">
        <w:r w:rsidR="00C60349">
          <w:t>http://oh.portal.airast.org/ocba/</w:t>
        </w:r>
      </w:fldSimple>
      <w:r>
        <w:t xml:space="preserve">. Click the </w:t>
      </w:r>
      <w:r w:rsidRPr="00015AA8">
        <w:rPr>
          <w:rStyle w:val="Strong"/>
        </w:rPr>
        <w:t>Mac OS X 10.6–</w:t>
      </w:r>
      <w:r w:rsidR="00134B73">
        <w:rPr>
          <w:rStyle w:val="Strong"/>
        </w:rPr>
        <w:t>10.10</w:t>
      </w:r>
      <w:r>
        <w:t xml:space="preserve"> </w:t>
      </w:r>
      <w:proofErr w:type="gramStart"/>
      <w:r>
        <w:t>tab</w:t>
      </w:r>
      <w:proofErr w:type="gramEnd"/>
      <w:r>
        <w:t xml:space="preserve">, then </w:t>
      </w:r>
      <w:r w:rsidRPr="003511B3">
        <w:t xml:space="preserve">click </w:t>
      </w:r>
      <w:r w:rsidRPr="00015AA8">
        <w:rPr>
          <w:rStyle w:val="Strong"/>
        </w:rPr>
        <w:t>Download Browser</w:t>
      </w:r>
      <w:r w:rsidRPr="003511B3">
        <w:t xml:space="preserve">. </w:t>
      </w:r>
      <w:r w:rsidRPr="00E752DD">
        <w:t>If prompted for a download</w:t>
      </w:r>
      <w:r>
        <w:t xml:space="preserve"> location, select </w:t>
      </w:r>
      <w:proofErr w:type="gramStart"/>
      <w:r w:rsidR="00FB28DB">
        <w:t>your downloads</w:t>
      </w:r>
      <w:proofErr w:type="gramEnd"/>
      <w:r w:rsidR="00FB28DB">
        <w:t xml:space="preserve"> folder</w:t>
      </w:r>
      <w:r>
        <w:t>.</w:t>
      </w:r>
      <w:r w:rsidRPr="00E752DD">
        <w:t xml:space="preserve"> </w:t>
      </w:r>
    </w:p>
    <w:p w:rsidR="00372170" w:rsidRDefault="00FB28DB" w:rsidP="00E25F71">
      <w:pPr>
        <w:pStyle w:val="ListNumber"/>
      </w:pPr>
      <w:bookmarkStart w:id="173" w:name="_Ref397698373"/>
      <w:r>
        <w:t>Open Downlo</w:t>
      </w:r>
      <w:r w:rsidR="00105FE7">
        <w:t>a</w:t>
      </w:r>
      <w:r>
        <w:t>ds from the Doc</w:t>
      </w:r>
      <w:r w:rsidR="00E6532D">
        <w:t>k</w:t>
      </w:r>
      <w:r>
        <w:t xml:space="preserve">, and click </w:t>
      </w:r>
      <w:r w:rsidR="00450F62" w:rsidRPr="00596C40">
        <w:rPr>
          <w:rStyle w:val="HTMLCode"/>
        </w:rPr>
        <w:fldChar w:fldCharType="begin"/>
      </w:r>
      <w:r w:rsidR="00450F62" w:rsidRPr="00596C40">
        <w:rPr>
          <w:rStyle w:val="HTMLCode"/>
        </w:rPr>
        <w:instrText xml:space="preserve"> DOCPROPERTY  </w:instrText>
      </w:r>
      <w:r w:rsidR="00A50900">
        <w:rPr>
          <w:rStyle w:val="HTMLCode"/>
        </w:rPr>
        <w:instrText>aSecureBrowserStatePrefix</w:instrText>
      </w:r>
      <w:r w:rsidR="00450F62" w:rsidRPr="00596C40">
        <w:rPr>
          <w:rStyle w:val="HTMLCode"/>
        </w:rPr>
        <w:instrText xml:space="preserve">  \* MERGEFORMAT </w:instrText>
      </w:r>
      <w:r w:rsidR="00450F62" w:rsidRPr="00596C40">
        <w:rPr>
          <w:rStyle w:val="HTMLCode"/>
        </w:rPr>
        <w:fldChar w:fldCharType="separate"/>
      </w:r>
      <w:r w:rsidR="00C60349">
        <w:rPr>
          <w:rStyle w:val="HTMLCode"/>
        </w:rPr>
        <w:t>OH</w:t>
      </w:r>
      <w:r w:rsidR="00450F62" w:rsidRPr="00596C40">
        <w:rPr>
          <w:rStyle w:val="HTMLCode"/>
        </w:rPr>
        <w:fldChar w:fldCharType="end"/>
      </w:r>
      <w:r w:rsidR="00450F62" w:rsidRPr="00596C40">
        <w:rPr>
          <w:rStyle w:val="HTMLCode"/>
        </w:rPr>
        <w:t>SecureBrowser</w:t>
      </w:r>
      <w:r w:rsidR="00450F62" w:rsidRPr="00596C40">
        <w:rPr>
          <w:rStyle w:val="HTMLCode"/>
        </w:rPr>
        <w:fldChar w:fldCharType="begin"/>
      </w:r>
      <w:r w:rsidR="00450F62" w:rsidRPr="00596C40">
        <w:rPr>
          <w:rStyle w:val="HTMLCode"/>
        </w:rPr>
        <w:instrText xml:space="preserve"> DOCPROPERTY  aSecureBrowser</w:instrText>
      </w:r>
      <w:r w:rsidR="00211DDD">
        <w:rPr>
          <w:rStyle w:val="HTMLCode"/>
        </w:rPr>
        <w:instrText>Mac</w:instrText>
      </w:r>
      <w:r w:rsidR="00450F62" w:rsidRPr="00596C40">
        <w:rPr>
          <w:rStyle w:val="HTMLCode"/>
        </w:rPr>
        <w:instrText xml:space="preserve">Version  \* MERGEFORMAT </w:instrText>
      </w:r>
      <w:r w:rsidR="00450F62" w:rsidRPr="00596C40">
        <w:rPr>
          <w:rStyle w:val="HTMLCode"/>
        </w:rPr>
        <w:fldChar w:fldCharType="separate"/>
      </w:r>
      <w:r w:rsidR="00C60349">
        <w:rPr>
          <w:rStyle w:val="HTMLCode"/>
        </w:rPr>
        <w:t>7.2</w:t>
      </w:r>
      <w:r w:rsidR="00450F62" w:rsidRPr="00596C40">
        <w:rPr>
          <w:rStyle w:val="HTMLCode"/>
        </w:rPr>
        <w:fldChar w:fldCharType="end"/>
      </w:r>
      <w:r w:rsidR="00372170" w:rsidRPr="00372170">
        <w:rPr>
          <w:rStyle w:val="HTMLCode"/>
        </w:rPr>
        <w:t>-OSX.dmg</w:t>
      </w:r>
      <w:r w:rsidR="00372170">
        <w:t xml:space="preserve"> to display its contents.</w:t>
      </w:r>
    </w:p>
    <w:p w:rsidR="00372170" w:rsidRDefault="00372170" w:rsidP="00E25F71">
      <w:pPr>
        <w:pStyle w:val="ListNumber"/>
      </w:pPr>
      <w:r>
        <w:t xml:space="preserve">Drag the </w:t>
      </w:r>
      <w:r w:rsidR="00450F62" w:rsidRPr="00596C40">
        <w:rPr>
          <w:rStyle w:val="HTMLCode"/>
        </w:rPr>
        <w:fldChar w:fldCharType="begin"/>
      </w:r>
      <w:r w:rsidR="00450F62" w:rsidRPr="00596C40">
        <w:rPr>
          <w:rStyle w:val="HTMLCode"/>
        </w:rPr>
        <w:instrText xml:space="preserve"> DOCPROPERTY  </w:instrText>
      </w:r>
      <w:r w:rsidR="00A50900">
        <w:rPr>
          <w:rStyle w:val="HTMLCode"/>
        </w:rPr>
        <w:instrText>aSecureBrowserStatePrefix</w:instrText>
      </w:r>
      <w:r w:rsidR="00450F62" w:rsidRPr="00596C40">
        <w:rPr>
          <w:rStyle w:val="HTMLCode"/>
        </w:rPr>
        <w:instrText xml:space="preserve">  \* MERGEFORMAT </w:instrText>
      </w:r>
      <w:r w:rsidR="00450F62" w:rsidRPr="00596C40">
        <w:rPr>
          <w:rStyle w:val="HTMLCode"/>
        </w:rPr>
        <w:fldChar w:fldCharType="separate"/>
      </w:r>
      <w:r w:rsidR="00C60349">
        <w:rPr>
          <w:rStyle w:val="HTMLCode"/>
        </w:rPr>
        <w:t>OH</w:t>
      </w:r>
      <w:r w:rsidR="00450F62" w:rsidRPr="00596C40">
        <w:rPr>
          <w:rStyle w:val="HTMLCode"/>
        </w:rPr>
        <w:fldChar w:fldCharType="end"/>
      </w:r>
      <w:r w:rsidR="00450F62" w:rsidRPr="00596C40">
        <w:rPr>
          <w:rStyle w:val="HTMLCode"/>
        </w:rPr>
        <w:t>SecureBrowser</w:t>
      </w:r>
      <w:r w:rsidR="00450F62" w:rsidRPr="00596C40">
        <w:rPr>
          <w:rStyle w:val="HTMLCode"/>
        </w:rPr>
        <w:fldChar w:fldCharType="begin"/>
      </w:r>
      <w:r w:rsidR="00450F62" w:rsidRPr="00596C40">
        <w:rPr>
          <w:rStyle w:val="HTMLCode"/>
        </w:rPr>
        <w:instrText xml:space="preserve"> DOCPROPERTY  aSecureBrowser</w:instrText>
      </w:r>
      <w:r w:rsidR="00211DDD">
        <w:rPr>
          <w:rStyle w:val="HTMLCode"/>
        </w:rPr>
        <w:instrText>Mac</w:instrText>
      </w:r>
      <w:r w:rsidR="00450F62" w:rsidRPr="00596C40">
        <w:rPr>
          <w:rStyle w:val="HTMLCode"/>
        </w:rPr>
        <w:instrText xml:space="preserve">Version  \* MERGEFORMAT </w:instrText>
      </w:r>
      <w:r w:rsidR="00450F62" w:rsidRPr="00596C40">
        <w:rPr>
          <w:rStyle w:val="HTMLCode"/>
        </w:rPr>
        <w:fldChar w:fldCharType="separate"/>
      </w:r>
      <w:r w:rsidR="00C60349">
        <w:rPr>
          <w:rStyle w:val="HTMLCode"/>
        </w:rPr>
        <w:t>7.2</w:t>
      </w:r>
      <w:r w:rsidR="00450F62" w:rsidRPr="00596C40">
        <w:rPr>
          <w:rStyle w:val="HTMLCode"/>
        </w:rPr>
        <w:fldChar w:fldCharType="end"/>
      </w:r>
      <w:r w:rsidRPr="00372170">
        <w:t xml:space="preserve"> icon to the </w:t>
      </w:r>
      <w:r w:rsidR="00FB28DB">
        <w:t>desktop.</w:t>
      </w:r>
    </w:p>
    <w:p w:rsidR="00C60349" w:rsidRPr="00FC5EB2" w:rsidRDefault="00364BEB" w:rsidP="00C16F9A">
      <w:pPr>
        <w:pStyle w:val="ListNumber"/>
        <w:numPr>
          <w:ilvl w:val="0"/>
          <w:numId w:val="9"/>
        </w:numPr>
      </w:pPr>
      <w:r>
        <w:fldChar w:fldCharType="begin"/>
      </w:r>
      <w:r>
        <w:instrText xml:space="preserve"> REF launchpad_fast_user \h </w:instrText>
      </w:r>
      <w:r>
        <w:fldChar w:fldCharType="separate"/>
      </w:r>
      <w:r w:rsidR="00C60349" w:rsidRPr="00FC5EB2">
        <w:t>Disable fast user switching by doing the following:</w:t>
      </w:r>
    </w:p>
    <w:p w:rsidR="00C60349" w:rsidRPr="00FC5EB2" w:rsidRDefault="00C60349" w:rsidP="00C16F9A">
      <w:pPr>
        <w:pStyle w:val="ListNumber2"/>
        <w:numPr>
          <w:ilvl w:val="1"/>
          <w:numId w:val="9"/>
        </w:numPr>
      </w:pPr>
      <w:r w:rsidRPr="00FC5EB2">
        <w:t xml:space="preserve">Select </w:t>
      </w:r>
      <w:r w:rsidRPr="00FC5EB2">
        <w:rPr>
          <w:rStyle w:val="Strong"/>
        </w:rPr>
        <w:t>Apple menu</w:t>
      </w:r>
      <w:r w:rsidRPr="00FC5EB2">
        <w:t xml:space="preserve"> &gt; </w:t>
      </w:r>
      <w:r w:rsidRPr="00FC5EB2">
        <w:rPr>
          <w:rStyle w:val="Strong"/>
        </w:rPr>
        <w:t>System Preferences</w:t>
      </w:r>
      <w:r>
        <w:t xml:space="preserve"> </w:t>
      </w:r>
      <w:r w:rsidRPr="00FC5EB2">
        <w:t xml:space="preserve">&gt; </w:t>
      </w:r>
      <w:r w:rsidRPr="00FC5EB2">
        <w:rPr>
          <w:rStyle w:val="Strong"/>
        </w:rPr>
        <w:t>Users &amp; Groups</w:t>
      </w:r>
      <w:r w:rsidRPr="00FC5EB2">
        <w:t>.</w:t>
      </w:r>
    </w:p>
    <w:p w:rsidR="00C60349" w:rsidRPr="00FC5EB2" w:rsidRDefault="00C60349" w:rsidP="00C16F9A">
      <w:pPr>
        <w:pStyle w:val="ListNumber2"/>
        <w:numPr>
          <w:ilvl w:val="1"/>
          <w:numId w:val="9"/>
        </w:numPr>
      </w:pPr>
      <w:r w:rsidRPr="00FC5EB2">
        <w:lastRenderedPageBreak/>
        <w:t>Click the lock icon to unlock it, and then enter an administrator name and password.</w:t>
      </w:r>
    </w:p>
    <w:p w:rsidR="00C60349" w:rsidRPr="00FC5EB2" w:rsidRDefault="00C60349" w:rsidP="00C16F9A">
      <w:pPr>
        <w:pStyle w:val="ListNumber2"/>
        <w:numPr>
          <w:ilvl w:val="1"/>
          <w:numId w:val="9"/>
        </w:numPr>
      </w:pPr>
      <w:r w:rsidRPr="00FC5EB2">
        <w:t xml:space="preserve">Click </w:t>
      </w:r>
      <w:r w:rsidRPr="00FC5EB2">
        <w:rPr>
          <w:rStyle w:val="Strong"/>
        </w:rPr>
        <w:t>Login Options</w:t>
      </w:r>
      <w:r w:rsidRPr="00FC5EB2">
        <w:t>.</w:t>
      </w:r>
    </w:p>
    <w:p w:rsidR="00C60349" w:rsidRPr="00FC5EB2" w:rsidRDefault="00C60349" w:rsidP="00C16F9A">
      <w:pPr>
        <w:pStyle w:val="ListNumber2"/>
        <w:numPr>
          <w:ilvl w:val="1"/>
          <w:numId w:val="9"/>
        </w:numPr>
      </w:pPr>
      <w:r w:rsidRPr="00FC5EB2">
        <w:t xml:space="preserve">Clear the </w:t>
      </w:r>
      <w:r w:rsidRPr="00FC5EB2">
        <w:rPr>
          <w:rStyle w:val="Strong"/>
        </w:rPr>
        <w:t>Show fast user switching menu as</w:t>
      </w:r>
      <w:r w:rsidRPr="00FC5EB2">
        <w:t xml:space="preserve"> checkbox.</w:t>
      </w:r>
    </w:p>
    <w:p w:rsidR="00C60349" w:rsidRDefault="00C60349" w:rsidP="00AE229E">
      <w:pPr>
        <w:pStyle w:val="ListNumber"/>
      </w:pPr>
      <w:r>
        <w:t>Disable the Launchpad by doing the following:</w:t>
      </w:r>
    </w:p>
    <w:p w:rsidR="00C60349" w:rsidRDefault="00C60349" w:rsidP="00AE229E">
      <w:pPr>
        <w:pStyle w:val="ListNumber2"/>
      </w:pPr>
      <w:r>
        <w:t xml:space="preserve">In Users &amp; Groups, click </w:t>
      </w:r>
      <w:r w:rsidRPr="00A60712">
        <w:rPr>
          <w:rStyle w:val="Strong"/>
        </w:rPr>
        <w:t>Show All</w:t>
      </w:r>
      <w:r>
        <w:t>.</w:t>
      </w:r>
    </w:p>
    <w:p w:rsidR="00C60349" w:rsidRDefault="00C60349" w:rsidP="00AE229E">
      <w:pPr>
        <w:pStyle w:val="ListNumber2"/>
      </w:pPr>
      <w:r>
        <w:t xml:space="preserve">Click </w:t>
      </w:r>
      <w:r>
        <w:rPr>
          <w:rStyle w:val="Strong"/>
        </w:rPr>
        <w:t>Keyboard</w:t>
      </w:r>
      <w:r>
        <w:t xml:space="preserve">, </w:t>
      </w:r>
      <w:proofErr w:type="gramStart"/>
      <w:r>
        <w:t>then</w:t>
      </w:r>
      <w:proofErr w:type="gramEnd"/>
      <w:r>
        <w:t xml:space="preserve"> click </w:t>
      </w:r>
      <w:r w:rsidRPr="00AF187A">
        <w:rPr>
          <w:rStyle w:val="Strong"/>
        </w:rPr>
        <w:t>Shortcuts</w:t>
      </w:r>
      <w:r>
        <w:t>.</w:t>
      </w:r>
    </w:p>
    <w:p w:rsidR="00C60349" w:rsidRDefault="00C60349" w:rsidP="00AE229E">
      <w:pPr>
        <w:pStyle w:val="ListNumber2"/>
      </w:pPr>
      <w:r>
        <w:t xml:space="preserve">Click </w:t>
      </w:r>
      <w:r w:rsidRPr="00A60712">
        <w:rPr>
          <w:rStyle w:val="Strong"/>
        </w:rPr>
        <w:t>Launchpad &amp; Dock</w:t>
      </w:r>
      <w:r>
        <w:t xml:space="preserve">, and clear the </w:t>
      </w:r>
      <w:r w:rsidRPr="00A60712">
        <w:rPr>
          <w:rStyle w:val="Strong"/>
        </w:rPr>
        <w:t>Show Launchpad</w:t>
      </w:r>
      <w:r>
        <w:t xml:space="preserve"> checkbox</w:t>
      </w:r>
    </w:p>
    <w:p w:rsidR="00364BEB" w:rsidRDefault="00C60349" w:rsidP="00364BEB">
      <w:pPr>
        <w:pStyle w:val="ListNumber2"/>
      </w:pPr>
      <w:r>
        <w:t>Close System Preferences</w:t>
      </w:r>
      <w:r w:rsidRPr="00FC5EB2">
        <w:t>.</w:t>
      </w:r>
      <w:r w:rsidR="00364BEB">
        <w:fldChar w:fldCharType="end"/>
      </w:r>
    </w:p>
    <w:bookmarkEnd w:id="173"/>
    <w:p w:rsidR="00E25F71" w:rsidRPr="00FC5EB2" w:rsidRDefault="00E25F71" w:rsidP="00E25F71">
      <w:pPr>
        <w:pStyle w:val="ListNumber"/>
      </w:pPr>
      <w:r w:rsidRPr="00FC5EB2">
        <w:fldChar w:fldCharType="begin"/>
      </w:r>
      <w:r w:rsidRPr="00FC5EB2">
        <w:instrText xml:space="preserve"> REF background \h </w:instrText>
      </w:r>
      <w:r w:rsidR="00FC5EB2">
        <w:instrText xml:space="preserve"> \* MERGEFORMAT </w:instrText>
      </w:r>
      <w:r w:rsidRPr="00FC5EB2">
        <w:fldChar w:fldCharType="separate"/>
      </w:r>
      <w:r w:rsidR="00C60349">
        <w:t xml:space="preserve">Ensure all background jobs, such as virus scans or software updates, are scheduled outside of test windows. For example, if </w:t>
      </w:r>
      <w:proofErr w:type="gramStart"/>
      <w:r w:rsidR="00C60349">
        <w:t>your</w:t>
      </w:r>
      <w:proofErr w:type="gramEnd"/>
      <w:r w:rsidR="00C60349">
        <w:t xml:space="preserve"> testing takes place between 8:00 a.m. and 3:00 p.m., schedule background jobs outside of these hours.</w:t>
      </w:r>
      <w:r w:rsidRPr="00FC5EB2">
        <w:fldChar w:fldCharType="end"/>
      </w:r>
    </w:p>
    <w:p w:rsidR="00767936" w:rsidRDefault="00767936" w:rsidP="00E25F71">
      <w:pPr>
        <w:pStyle w:val="ListNumber"/>
      </w:pPr>
      <w:r w:rsidRPr="00FC5EB2">
        <w:t>For Mac OS 10.7</w:t>
      </w:r>
      <w:r w:rsidR="00134B73">
        <w:t>–</w:t>
      </w:r>
      <w:r w:rsidRPr="00FC5EB2">
        <w:t>10.</w:t>
      </w:r>
      <w:r w:rsidR="00134B73">
        <w:t>10</w:t>
      </w:r>
      <w:r w:rsidRPr="00FC5EB2">
        <w:t>,</w:t>
      </w:r>
      <w:r>
        <w:t xml:space="preserve"> disable</w:t>
      </w:r>
      <w:r w:rsidRPr="00FC5EB2">
        <w:t xml:space="preserve"> Mission Control/Spaces. Instructions for disabling Spaces are in the </w:t>
      </w:r>
      <w:r w:rsidRPr="00FC5EB2">
        <w:rPr>
          <w:rStyle w:val="Emphasis"/>
        </w:rPr>
        <w:t>Technical Specifications Manual for Online Testing</w:t>
      </w:r>
      <w:r w:rsidR="00DD7F20">
        <w:t xml:space="preserve">, available </w:t>
      </w:r>
      <w:r w:rsidR="00E91913">
        <w:t>from</w:t>
      </w:r>
      <w:r w:rsidR="00DD7F20">
        <w:t xml:space="preserve"> the </w:t>
      </w:r>
      <w:r w:rsidR="00327968">
        <w:fldChar w:fldCharType="begin"/>
      </w:r>
      <w:r w:rsidR="00327968">
        <w:instrText xml:space="preserve"> DOCPROPERTY  </w:instrText>
      </w:r>
      <w:r w:rsidR="00CF7051">
        <w:instrText>aAssessmentProgramLong</w:instrText>
      </w:r>
      <w:r w:rsidR="00327968">
        <w:instrText xml:space="preserve">  \* MERGEFORMAT </w:instrText>
      </w:r>
      <w:r w:rsidR="00327968">
        <w:fldChar w:fldCharType="separate"/>
      </w:r>
      <w:r w:rsidR="00C60349">
        <w:t>Ohio Online</w:t>
      </w:r>
      <w:r w:rsidR="00327968">
        <w:fldChar w:fldCharType="end"/>
      </w:r>
      <w:r w:rsidR="00DD7F20">
        <w:t xml:space="preserve"> </w:t>
      </w:r>
      <w:r w:rsidR="003828F3">
        <w:t>portal (</w:t>
      </w:r>
      <w:fldSimple w:instr=" DOCPROPERTY  aPortalAddress  \* MERGEFORMAT ">
        <w:r w:rsidR="00C60349">
          <w:t>http://oh.portal.airast.org/ocba/</w:t>
        </w:r>
      </w:fldSimple>
      <w:r w:rsidR="003828F3">
        <w:t>),</w:t>
      </w:r>
      <w:r w:rsidR="00D43026">
        <w:t xml:space="preserve"> Secure Browsers </w:t>
      </w:r>
      <w:r w:rsidR="00F246AA">
        <w:t>page</w:t>
      </w:r>
      <w:r w:rsidR="00DD7F20">
        <w:t>.</w:t>
      </w:r>
    </w:p>
    <w:p w:rsidR="00130C54" w:rsidRPr="00FC5EB2" w:rsidRDefault="003C2D54" w:rsidP="00D76B34">
      <w:pPr>
        <w:pStyle w:val="ListNumber"/>
      </w:pPr>
      <w:r>
        <w:t>D</w:t>
      </w:r>
      <w:r w:rsidR="00E25F71" w:rsidRPr="00FC5EB2">
        <w:t xml:space="preserve">ouble-click the </w:t>
      </w:r>
      <w:r w:rsidR="00450F62" w:rsidRPr="00596C40">
        <w:rPr>
          <w:rStyle w:val="HTMLCode"/>
        </w:rPr>
        <w:fldChar w:fldCharType="begin"/>
      </w:r>
      <w:r w:rsidR="00450F62" w:rsidRPr="00596C40">
        <w:rPr>
          <w:rStyle w:val="HTMLCode"/>
        </w:rPr>
        <w:instrText xml:space="preserve"> DOCPROPERTY  </w:instrText>
      </w:r>
      <w:r w:rsidR="00A50900">
        <w:rPr>
          <w:rStyle w:val="HTMLCode"/>
        </w:rPr>
        <w:instrText>aSecureBrowserStatePrefix</w:instrText>
      </w:r>
      <w:r w:rsidR="00450F62" w:rsidRPr="00596C40">
        <w:rPr>
          <w:rStyle w:val="HTMLCode"/>
        </w:rPr>
        <w:instrText xml:space="preserve">  \* MERGEFORMAT </w:instrText>
      </w:r>
      <w:r w:rsidR="00450F62" w:rsidRPr="00596C40">
        <w:rPr>
          <w:rStyle w:val="HTMLCode"/>
        </w:rPr>
        <w:fldChar w:fldCharType="separate"/>
      </w:r>
      <w:r w:rsidR="00C60349">
        <w:rPr>
          <w:rStyle w:val="HTMLCode"/>
        </w:rPr>
        <w:t>OH</w:t>
      </w:r>
      <w:r w:rsidR="00450F62" w:rsidRPr="00596C40">
        <w:rPr>
          <w:rStyle w:val="HTMLCode"/>
        </w:rPr>
        <w:fldChar w:fldCharType="end"/>
      </w:r>
      <w:r w:rsidR="00450F62" w:rsidRPr="00596C40">
        <w:rPr>
          <w:rStyle w:val="HTMLCode"/>
        </w:rPr>
        <w:t>SecureBrowser</w:t>
      </w:r>
      <w:r w:rsidR="00450F62" w:rsidRPr="00596C40">
        <w:rPr>
          <w:rStyle w:val="HTMLCode"/>
        </w:rPr>
        <w:fldChar w:fldCharType="begin"/>
      </w:r>
      <w:r w:rsidR="00450F62" w:rsidRPr="00596C40">
        <w:rPr>
          <w:rStyle w:val="HTMLCode"/>
        </w:rPr>
        <w:instrText xml:space="preserve"> DOCPROPERTY  aSecureBrowser</w:instrText>
      </w:r>
      <w:r w:rsidR="00211DDD">
        <w:rPr>
          <w:rStyle w:val="HTMLCode"/>
        </w:rPr>
        <w:instrText>Mac</w:instrText>
      </w:r>
      <w:r w:rsidR="00450F62" w:rsidRPr="00596C40">
        <w:rPr>
          <w:rStyle w:val="HTMLCode"/>
        </w:rPr>
        <w:instrText xml:space="preserve">Version  \* MERGEFORMAT </w:instrText>
      </w:r>
      <w:r w:rsidR="00450F62" w:rsidRPr="00596C40">
        <w:rPr>
          <w:rStyle w:val="HTMLCode"/>
        </w:rPr>
        <w:fldChar w:fldCharType="separate"/>
      </w:r>
      <w:r w:rsidR="00C60349">
        <w:rPr>
          <w:rStyle w:val="HTMLCode"/>
        </w:rPr>
        <w:t>7.2</w:t>
      </w:r>
      <w:r w:rsidR="00450F62" w:rsidRPr="00596C40">
        <w:rPr>
          <w:rStyle w:val="HTMLCode"/>
        </w:rPr>
        <w:fldChar w:fldCharType="end"/>
      </w:r>
      <w:r w:rsidR="00450F62" w:rsidRPr="00450F62">
        <w:t xml:space="preserve"> </w:t>
      </w:r>
      <w:r w:rsidR="00E25F71" w:rsidRPr="00FC5EB2">
        <w:t xml:space="preserve">icon </w:t>
      </w:r>
      <w:r>
        <w:t xml:space="preserve">on the desktop </w:t>
      </w:r>
      <w:r w:rsidR="00E25F71" w:rsidRPr="00FC5EB2">
        <w:t>to launch the secure browser</w:t>
      </w:r>
      <w:r w:rsidR="00E25F71" w:rsidRPr="00130C54">
        <w:t xml:space="preserve">. </w:t>
      </w:r>
      <w:r w:rsidR="00130C54" w:rsidRPr="00130C54">
        <w:t>(</w:t>
      </w:r>
      <w:r w:rsidR="00130C54">
        <w:t>You must launch t</w:t>
      </w:r>
      <w:r w:rsidR="00130C54" w:rsidRPr="00130C54">
        <w:t>he secure browser to complete the installation.)</w:t>
      </w:r>
      <w:r w:rsidR="00130C54">
        <w:t xml:space="preserve"> The secure browser</w:t>
      </w:r>
      <w:r w:rsidR="00130C54" w:rsidRPr="003511B3">
        <w:t xml:space="preserve"> </w:t>
      </w:r>
      <w:r w:rsidR="00130C54">
        <w:t xml:space="preserve">opens displaying the </w:t>
      </w:r>
      <w:r w:rsidR="00130C54" w:rsidRPr="003511B3">
        <w:t>student login screen.</w:t>
      </w:r>
      <w:r w:rsidR="00130C54" w:rsidRPr="00EF6172">
        <w:t xml:space="preserve"> The browser fill</w:t>
      </w:r>
      <w:r w:rsidR="00130C54">
        <w:t>s</w:t>
      </w:r>
      <w:r w:rsidR="00130C54" w:rsidRPr="00EF6172">
        <w:t xml:space="preserve"> the entire screen and hide</w:t>
      </w:r>
      <w:r w:rsidR="00130C54">
        <w:t>s</w:t>
      </w:r>
      <w:r w:rsidR="00130C54" w:rsidRPr="00EF6172">
        <w:t xml:space="preserve"> the </w:t>
      </w:r>
      <w:r w:rsidR="00130C54">
        <w:t>dock</w:t>
      </w:r>
      <w:r w:rsidR="00130C54" w:rsidRPr="00EF6172">
        <w:t xml:space="preserve">. </w:t>
      </w:r>
    </w:p>
    <w:p w:rsidR="00130C54" w:rsidRPr="00FC5EB2" w:rsidRDefault="00496976" w:rsidP="00130C54">
      <w:pPr>
        <w:pStyle w:val="NormalIndent"/>
      </w:pPr>
      <w:r w:rsidRPr="00130C54">
        <w:rPr>
          <w:rStyle w:val="Emphasis"/>
        </w:rPr>
        <w:t>Mac OS 10.6:</w:t>
      </w:r>
      <w:r>
        <w:t xml:space="preserve"> </w:t>
      </w:r>
      <w:r w:rsidRPr="000F15FF">
        <w:t>The secure browser disable</w:t>
      </w:r>
      <w:r>
        <w:t>s</w:t>
      </w:r>
      <w:r w:rsidRPr="000F15FF">
        <w:t xml:space="preserve"> Exposé (hot corner) settings if they are set</w:t>
      </w:r>
      <w:r>
        <w:t xml:space="preserve">, and the settings remain </w:t>
      </w:r>
      <w:r w:rsidRPr="000F15FF">
        <w:t>disabled after the browser is closed.</w:t>
      </w:r>
    </w:p>
    <w:p w:rsidR="00E25F71" w:rsidRPr="00FC5EB2" w:rsidRDefault="00E25F71" w:rsidP="00E25F71">
      <w:pPr>
        <w:pStyle w:val="ListNumber"/>
      </w:pPr>
      <w:r w:rsidRPr="00FC5EB2">
        <w:t xml:space="preserve">To exit the browser, click </w:t>
      </w:r>
      <w:r w:rsidRPr="00FC5EB2">
        <w:rPr>
          <w:rStyle w:val="Strong"/>
        </w:rPr>
        <w:t xml:space="preserve">Close </w:t>
      </w:r>
      <w:r w:rsidRPr="00FC5EB2">
        <w:t>in the upper</w:t>
      </w:r>
      <w:r w:rsidR="00CE4BF5" w:rsidRPr="00FC5EB2">
        <w:t>-</w:t>
      </w:r>
      <w:r w:rsidRPr="00FC5EB2">
        <w:t xml:space="preserve">right corner of the screen. </w:t>
      </w:r>
    </w:p>
    <w:p w:rsidR="00C92E3D" w:rsidRDefault="00147A62" w:rsidP="00C92E3D">
      <w:pPr>
        <w:pStyle w:val="Heading3"/>
      </w:pPr>
      <w:bookmarkStart w:id="174" w:name="_Mac_Secure_Browser"/>
      <w:bookmarkStart w:id="175" w:name="_Ref390955250"/>
      <w:bookmarkStart w:id="176" w:name="_Toc412472794"/>
      <w:bookmarkEnd w:id="174"/>
      <w:r>
        <w:t>Installing Secure Browser 6.5</w:t>
      </w:r>
      <w:bookmarkEnd w:id="175"/>
      <w:bookmarkEnd w:id="176"/>
    </w:p>
    <w:p w:rsidR="00D87CD9" w:rsidRDefault="00A72C08" w:rsidP="000E7624">
      <w:pPr>
        <w:keepNext/>
      </w:pPr>
      <w:r>
        <w:t xml:space="preserve">In this scenario, </w:t>
      </w:r>
      <w:r w:rsidR="0045466B">
        <w:t xml:space="preserve">you </w:t>
      </w:r>
      <w:r>
        <w:t xml:space="preserve">install the secure browser </w:t>
      </w:r>
      <w:r w:rsidR="00C92E3D">
        <w:t>on desktop computers running Mac OS 10.5 with an Intel processor.</w:t>
      </w:r>
    </w:p>
    <w:p w:rsidR="00BC73EC" w:rsidRDefault="00BC73EC" w:rsidP="003C7925">
      <w:pPr>
        <w:pStyle w:val="ListNumber"/>
        <w:keepNext/>
        <w:numPr>
          <w:ilvl w:val="0"/>
          <w:numId w:val="34"/>
        </w:numPr>
      </w:pPr>
      <w:r>
        <w:t xml:space="preserve">Remove any previous </w:t>
      </w:r>
      <w:r w:rsidR="003D7266">
        <w:t>versions</w:t>
      </w:r>
      <w:r>
        <w:t xml:space="preserve"> of the secure browser by dragging its folder to the Trash.</w:t>
      </w:r>
    </w:p>
    <w:p w:rsidR="003D1655" w:rsidRDefault="003D1655" w:rsidP="00C16F9A">
      <w:pPr>
        <w:pStyle w:val="ListNumber"/>
        <w:keepNext/>
        <w:numPr>
          <w:ilvl w:val="0"/>
          <w:numId w:val="9"/>
        </w:numPr>
      </w:pPr>
      <w:r>
        <w:t xml:space="preserve">Navigate to the </w:t>
      </w:r>
      <w:r w:rsidRPr="00015AA8">
        <w:rPr>
          <w:rStyle w:val="Strong"/>
        </w:rPr>
        <w:t>Secure Browser</w:t>
      </w:r>
      <w:r>
        <w:t xml:space="preserve"> page of the </w:t>
      </w:r>
      <w:r w:rsidR="005A2813">
        <w:fldChar w:fldCharType="begin"/>
      </w:r>
      <w:r w:rsidR="005A2813">
        <w:instrText xml:space="preserve"> DOCPROPERTY  </w:instrText>
      </w:r>
      <w:r w:rsidR="00CF7051">
        <w:instrText>aAssessmentProgramLong</w:instrText>
      </w:r>
      <w:r w:rsidR="005A2813">
        <w:instrText xml:space="preserve">  \* MERGEFORMAT </w:instrText>
      </w:r>
      <w:r w:rsidR="005A2813">
        <w:fldChar w:fldCharType="separate"/>
      </w:r>
      <w:r w:rsidR="00C60349">
        <w:t>Ohio Online</w:t>
      </w:r>
      <w:r w:rsidR="005A2813">
        <w:fldChar w:fldCharType="end"/>
      </w:r>
      <w:r w:rsidR="00251E77">
        <w:t xml:space="preserve"> </w:t>
      </w:r>
      <w:r w:rsidR="002F0846">
        <w:t xml:space="preserve">portal </w:t>
      </w:r>
      <w:r w:rsidR="00251E77">
        <w:t xml:space="preserve">at </w:t>
      </w:r>
      <w:fldSimple w:instr=" DOCPROPERTY  aPortalAddress  \* MERGEFORMAT ">
        <w:r w:rsidR="00C60349">
          <w:t>http://oh.portal.airast.org/ocba/</w:t>
        </w:r>
      </w:fldSimple>
      <w:r>
        <w:t xml:space="preserve">. </w:t>
      </w:r>
      <w:r w:rsidR="00692CBA">
        <w:t xml:space="preserve">Click </w:t>
      </w:r>
      <w:r>
        <w:t xml:space="preserve">the </w:t>
      </w:r>
      <w:r w:rsidR="008C53F8" w:rsidRPr="00015AA8">
        <w:rPr>
          <w:rStyle w:val="Strong"/>
        </w:rPr>
        <w:t>Mac OS X 10.5</w:t>
      </w:r>
      <w:r w:rsidR="008C53F8">
        <w:t xml:space="preserve"> </w:t>
      </w:r>
      <w:r>
        <w:t xml:space="preserve">tab, </w:t>
      </w:r>
      <w:proofErr w:type="gramStart"/>
      <w:r>
        <w:t>then</w:t>
      </w:r>
      <w:proofErr w:type="gramEnd"/>
      <w:r>
        <w:t xml:space="preserve"> </w:t>
      </w:r>
      <w:r w:rsidRPr="003511B3">
        <w:t xml:space="preserve">click </w:t>
      </w:r>
      <w:r w:rsidRPr="00015AA8">
        <w:rPr>
          <w:rStyle w:val="Strong"/>
        </w:rPr>
        <w:t>Download Browser</w:t>
      </w:r>
      <w:r w:rsidRPr="003511B3">
        <w:t xml:space="preserve">. A dialog </w:t>
      </w:r>
      <w:r>
        <w:t xml:space="preserve">window </w:t>
      </w:r>
      <w:r w:rsidR="006B1DA8">
        <w:t>opens</w:t>
      </w:r>
      <w:r>
        <w:t xml:space="preserve">. </w:t>
      </w:r>
      <w:r w:rsidRPr="00E752DD">
        <w:t>If prompted for a download</w:t>
      </w:r>
      <w:r>
        <w:t xml:space="preserve"> location, select </w:t>
      </w:r>
      <w:r w:rsidR="000E53FD">
        <w:t>the</w:t>
      </w:r>
      <w:r>
        <w:t xml:space="preserve"> desktop.</w:t>
      </w:r>
      <w:r w:rsidRPr="00E752DD">
        <w:t xml:space="preserve"> </w:t>
      </w:r>
    </w:p>
    <w:p w:rsidR="003D1655" w:rsidRDefault="00E6532D" w:rsidP="00C16F9A">
      <w:pPr>
        <w:pStyle w:val="ListNumber"/>
        <w:numPr>
          <w:ilvl w:val="0"/>
          <w:numId w:val="9"/>
        </w:numPr>
      </w:pPr>
      <w:r>
        <w:t>Open Downloads from the Dock, and click</w:t>
      </w:r>
      <w:r w:rsidR="00A17D18">
        <w:t xml:space="preserve"> </w:t>
      </w:r>
      <w:r w:rsidR="00A17D18" w:rsidRPr="00A17D18">
        <w:rPr>
          <w:rStyle w:val="HTMLCode"/>
        </w:rPr>
        <w:fldChar w:fldCharType="begin"/>
      </w:r>
      <w:r w:rsidR="00A17D18" w:rsidRPr="00A17D18">
        <w:rPr>
          <w:rStyle w:val="HTMLCode"/>
        </w:rPr>
        <w:instrText xml:space="preserve"> DOCPROPERTY  </w:instrText>
      </w:r>
      <w:r w:rsidR="00A50900">
        <w:rPr>
          <w:rStyle w:val="HTMLCode"/>
        </w:rPr>
        <w:instrText>aSecureBrowserStatePrefix</w:instrText>
      </w:r>
      <w:r w:rsidR="00A17D18" w:rsidRPr="00A17D18">
        <w:rPr>
          <w:rStyle w:val="HTMLCode"/>
        </w:rPr>
        <w:instrText xml:space="preserve">  \* MERGEFORMAT </w:instrText>
      </w:r>
      <w:r w:rsidR="00A17D18" w:rsidRPr="00A17D18">
        <w:rPr>
          <w:rStyle w:val="HTMLCode"/>
        </w:rPr>
        <w:fldChar w:fldCharType="separate"/>
      </w:r>
      <w:r w:rsidR="00C60349">
        <w:rPr>
          <w:rStyle w:val="HTMLCode"/>
        </w:rPr>
        <w:t>OH</w:t>
      </w:r>
      <w:r w:rsidR="00A17D18" w:rsidRPr="00A17D18">
        <w:rPr>
          <w:rStyle w:val="HTMLCode"/>
        </w:rPr>
        <w:fldChar w:fldCharType="end"/>
      </w:r>
      <w:r w:rsidR="001B15D6" w:rsidRPr="00A17D18">
        <w:rPr>
          <w:rStyle w:val="HTMLCode"/>
        </w:rPr>
        <w:t>SecureBrowser6.5</w:t>
      </w:r>
      <w:r w:rsidR="001B15D6" w:rsidRPr="00A17D18">
        <w:rPr>
          <w:rStyle w:val="HTMLCode"/>
        </w:rPr>
        <w:noBreakHyphen/>
      </w:r>
      <w:r w:rsidRPr="00A17D18">
        <w:rPr>
          <w:rStyle w:val="HTMLCode"/>
        </w:rPr>
        <w:t>OSX.dmg</w:t>
      </w:r>
      <w:r>
        <w:t xml:space="preserve"> to display its contents.</w:t>
      </w:r>
    </w:p>
    <w:p w:rsidR="00E6532D" w:rsidRDefault="00E6532D" w:rsidP="00C16F9A">
      <w:pPr>
        <w:pStyle w:val="ListNumber"/>
        <w:numPr>
          <w:ilvl w:val="0"/>
          <w:numId w:val="9"/>
        </w:numPr>
      </w:pPr>
      <w:r>
        <w:lastRenderedPageBreak/>
        <w:t>Drag the</w:t>
      </w:r>
      <w:r w:rsidR="00A17D18">
        <w:t xml:space="preserve"> </w:t>
      </w:r>
      <w:r w:rsidR="00A17D18" w:rsidRPr="00A17D18">
        <w:rPr>
          <w:rStyle w:val="HTMLCode"/>
        </w:rPr>
        <w:fldChar w:fldCharType="begin"/>
      </w:r>
      <w:r w:rsidR="00A17D18" w:rsidRPr="00A17D18">
        <w:rPr>
          <w:rStyle w:val="HTMLCode"/>
        </w:rPr>
        <w:instrText xml:space="preserve"> DOCPROPERTY  </w:instrText>
      </w:r>
      <w:r w:rsidR="00A50900">
        <w:rPr>
          <w:rStyle w:val="HTMLCode"/>
        </w:rPr>
        <w:instrText>aSecureBrowserStatePrefix</w:instrText>
      </w:r>
      <w:r w:rsidR="00A17D18" w:rsidRPr="00A17D18">
        <w:rPr>
          <w:rStyle w:val="HTMLCode"/>
        </w:rPr>
        <w:instrText xml:space="preserve">  \* MERGEFORMAT </w:instrText>
      </w:r>
      <w:r w:rsidR="00A17D18" w:rsidRPr="00A17D18">
        <w:rPr>
          <w:rStyle w:val="HTMLCode"/>
        </w:rPr>
        <w:fldChar w:fldCharType="separate"/>
      </w:r>
      <w:r w:rsidR="00C60349">
        <w:rPr>
          <w:rStyle w:val="HTMLCode"/>
        </w:rPr>
        <w:t>OH</w:t>
      </w:r>
      <w:r w:rsidR="00A17D18" w:rsidRPr="00A17D18">
        <w:rPr>
          <w:rStyle w:val="HTMLCode"/>
        </w:rPr>
        <w:fldChar w:fldCharType="end"/>
      </w:r>
      <w:r w:rsidR="00A17D18" w:rsidRPr="00A17D18">
        <w:rPr>
          <w:rStyle w:val="HTMLCode"/>
        </w:rPr>
        <w:t>SecureBrowser6.5</w:t>
      </w:r>
      <w:r w:rsidRPr="00A17D18">
        <w:t xml:space="preserve"> </w:t>
      </w:r>
      <w:r w:rsidRPr="00372170">
        <w:t xml:space="preserve">icon to the </w:t>
      </w:r>
      <w:r>
        <w:t>desktop.</w:t>
      </w:r>
    </w:p>
    <w:p w:rsidR="00E6532D" w:rsidRPr="00FC5EB2" w:rsidRDefault="00E6532D" w:rsidP="00C16F9A">
      <w:pPr>
        <w:pStyle w:val="ListNumber"/>
        <w:numPr>
          <w:ilvl w:val="0"/>
          <w:numId w:val="9"/>
        </w:numPr>
      </w:pPr>
      <w:bookmarkStart w:id="177" w:name="launchpad_fast_user"/>
      <w:r w:rsidRPr="00FC5EB2">
        <w:t>Disable fast user switching by doing the following:</w:t>
      </w:r>
    </w:p>
    <w:p w:rsidR="00E6532D" w:rsidRPr="00FC5EB2" w:rsidRDefault="00E6532D" w:rsidP="00C16F9A">
      <w:pPr>
        <w:pStyle w:val="ListNumber2"/>
        <w:numPr>
          <w:ilvl w:val="1"/>
          <w:numId w:val="9"/>
        </w:numPr>
      </w:pPr>
      <w:r w:rsidRPr="00FC5EB2">
        <w:t xml:space="preserve">Select </w:t>
      </w:r>
      <w:r w:rsidRPr="00FC5EB2">
        <w:rPr>
          <w:rStyle w:val="Strong"/>
        </w:rPr>
        <w:t>Apple menu</w:t>
      </w:r>
      <w:r w:rsidRPr="00FC5EB2">
        <w:t xml:space="preserve"> &gt; </w:t>
      </w:r>
      <w:r w:rsidRPr="00FC5EB2">
        <w:rPr>
          <w:rStyle w:val="Strong"/>
        </w:rPr>
        <w:t>System Preferences</w:t>
      </w:r>
      <w:r w:rsidR="00F40D05">
        <w:t xml:space="preserve"> </w:t>
      </w:r>
      <w:r w:rsidRPr="00FC5EB2">
        <w:t xml:space="preserve">&gt; </w:t>
      </w:r>
      <w:r w:rsidRPr="00FC5EB2">
        <w:rPr>
          <w:rStyle w:val="Strong"/>
        </w:rPr>
        <w:t>Users &amp; Groups</w:t>
      </w:r>
      <w:r w:rsidRPr="00FC5EB2">
        <w:t>.</w:t>
      </w:r>
    </w:p>
    <w:p w:rsidR="00E6532D" w:rsidRPr="00FC5EB2" w:rsidRDefault="00E6532D" w:rsidP="00C16F9A">
      <w:pPr>
        <w:pStyle w:val="ListNumber2"/>
        <w:numPr>
          <w:ilvl w:val="1"/>
          <w:numId w:val="9"/>
        </w:numPr>
      </w:pPr>
      <w:r w:rsidRPr="00FC5EB2">
        <w:t>Click the lock icon to unlock it, and then enter an administrator name and password.</w:t>
      </w:r>
    </w:p>
    <w:p w:rsidR="00E6532D" w:rsidRPr="00FC5EB2" w:rsidRDefault="00E6532D" w:rsidP="00C16F9A">
      <w:pPr>
        <w:pStyle w:val="ListNumber2"/>
        <w:numPr>
          <w:ilvl w:val="1"/>
          <w:numId w:val="9"/>
        </w:numPr>
      </w:pPr>
      <w:r w:rsidRPr="00FC5EB2">
        <w:t xml:space="preserve">Click </w:t>
      </w:r>
      <w:r w:rsidRPr="00FC5EB2">
        <w:rPr>
          <w:rStyle w:val="Strong"/>
        </w:rPr>
        <w:t>Login Options</w:t>
      </w:r>
      <w:r w:rsidRPr="00FC5EB2">
        <w:t>.</w:t>
      </w:r>
    </w:p>
    <w:p w:rsidR="00E6532D" w:rsidRPr="00FC5EB2" w:rsidRDefault="00E6532D" w:rsidP="00C16F9A">
      <w:pPr>
        <w:pStyle w:val="ListNumber2"/>
        <w:numPr>
          <w:ilvl w:val="1"/>
          <w:numId w:val="9"/>
        </w:numPr>
      </w:pPr>
      <w:r w:rsidRPr="00FC5EB2">
        <w:t xml:space="preserve">Clear the </w:t>
      </w:r>
      <w:r w:rsidRPr="00FC5EB2">
        <w:rPr>
          <w:rStyle w:val="Strong"/>
        </w:rPr>
        <w:t>Show fast user switching menu as</w:t>
      </w:r>
      <w:r w:rsidRPr="00FC5EB2">
        <w:t xml:space="preserve"> checkbox.</w:t>
      </w:r>
    </w:p>
    <w:p w:rsidR="00AE229E" w:rsidRDefault="00AE229E" w:rsidP="00AE229E">
      <w:pPr>
        <w:pStyle w:val="ListNumber"/>
      </w:pPr>
      <w:r>
        <w:t>Disable the Launchpad by doing the following:</w:t>
      </w:r>
    </w:p>
    <w:p w:rsidR="00AE229E" w:rsidRDefault="00AE229E" w:rsidP="00AE229E">
      <w:pPr>
        <w:pStyle w:val="ListNumber2"/>
      </w:pPr>
      <w:r>
        <w:t xml:space="preserve">In Users &amp; Groups, click </w:t>
      </w:r>
      <w:r w:rsidRPr="00A60712">
        <w:rPr>
          <w:rStyle w:val="Strong"/>
        </w:rPr>
        <w:t>Show All</w:t>
      </w:r>
      <w:r>
        <w:t>.</w:t>
      </w:r>
    </w:p>
    <w:p w:rsidR="00AE229E" w:rsidRDefault="00AE229E" w:rsidP="00AE229E">
      <w:pPr>
        <w:pStyle w:val="ListNumber2"/>
      </w:pPr>
      <w:r>
        <w:t xml:space="preserve">Click </w:t>
      </w:r>
      <w:r>
        <w:rPr>
          <w:rStyle w:val="Strong"/>
        </w:rPr>
        <w:t>Keyboard</w:t>
      </w:r>
      <w:r>
        <w:t xml:space="preserve">, </w:t>
      </w:r>
      <w:proofErr w:type="gramStart"/>
      <w:r>
        <w:t>then</w:t>
      </w:r>
      <w:proofErr w:type="gramEnd"/>
      <w:r>
        <w:t xml:space="preserve"> click </w:t>
      </w:r>
      <w:r w:rsidRPr="00AF187A">
        <w:rPr>
          <w:rStyle w:val="Strong"/>
        </w:rPr>
        <w:t>Shortcuts</w:t>
      </w:r>
      <w:r>
        <w:t>.</w:t>
      </w:r>
    </w:p>
    <w:p w:rsidR="00AE229E" w:rsidRDefault="00AE229E" w:rsidP="00AE229E">
      <w:pPr>
        <w:pStyle w:val="ListNumber2"/>
      </w:pPr>
      <w:r>
        <w:t xml:space="preserve">Click </w:t>
      </w:r>
      <w:r w:rsidRPr="00A60712">
        <w:rPr>
          <w:rStyle w:val="Strong"/>
        </w:rPr>
        <w:t>Launchpad &amp; Dock</w:t>
      </w:r>
      <w:r>
        <w:t xml:space="preserve">, and clear the </w:t>
      </w:r>
      <w:r w:rsidRPr="00A60712">
        <w:rPr>
          <w:rStyle w:val="Strong"/>
        </w:rPr>
        <w:t>Show Launchpad</w:t>
      </w:r>
      <w:r>
        <w:t xml:space="preserve"> checkbox</w:t>
      </w:r>
    </w:p>
    <w:p w:rsidR="00E6532D" w:rsidRPr="007B7BCF" w:rsidRDefault="00E6532D" w:rsidP="00C16F9A">
      <w:pPr>
        <w:pStyle w:val="ListNumber2"/>
        <w:numPr>
          <w:ilvl w:val="1"/>
          <w:numId w:val="9"/>
        </w:numPr>
      </w:pPr>
      <w:r>
        <w:t>Close System Preferences</w:t>
      </w:r>
      <w:r w:rsidRPr="00FC5EB2">
        <w:t>.</w:t>
      </w:r>
      <w:bookmarkEnd w:id="177"/>
    </w:p>
    <w:p w:rsidR="009B318D" w:rsidRDefault="009B318D" w:rsidP="009B318D">
      <w:pPr>
        <w:pStyle w:val="ListNumber"/>
      </w:pPr>
      <w:r>
        <w:fldChar w:fldCharType="begin"/>
      </w:r>
      <w:r>
        <w:instrText xml:space="preserve"> REF background \h </w:instrText>
      </w:r>
      <w:r>
        <w:fldChar w:fldCharType="separate"/>
      </w:r>
      <w:r w:rsidR="00C60349">
        <w:t xml:space="preserve">Ensure all background jobs, such as virus scans or software updates, are scheduled outside of test windows. For example, if </w:t>
      </w:r>
      <w:proofErr w:type="gramStart"/>
      <w:r w:rsidR="00C60349">
        <w:t>your</w:t>
      </w:r>
      <w:proofErr w:type="gramEnd"/>
      <w:r w:rsidR="00C60349">
        <w:t xml:space="preserve"> testing takes place between 8:00 a.m. and 3:00 p.m., schedule background jobs outside of these hours.</w:t>
      </w:r>
      <w:r>
        <w:fldChar w:fldCharType="end"/>
      </w:r>
    </w:p>
    <w:p w:rsidR="003D1655" w:rsidRDefault="007A37A8" w:rsidP="00EB3C6C">
      <w:pPr>
        <w:pStyle w:val="ListNumber"/>
      </w:pPr>
      <w:r>
        <w:t>D</w:t>
      </w:r>
      <w:r w:rsidRPr="00FC5EB2">
        <w:t xml:space="preserve">ouble-click the </w:t>
      </w:r>
      <w:r w:rsidR="00A17D18" w:rsidRPr="00A17D18">
        <w:rPr>
          <w:rStyle w:val="HTMLCode"/>
        </w:rPr>
        <w:fldChar w:fldCharType="begin"/>
      </w:r>
      <w:r w:rsidR="00A17D18" w:rsidRPr="00A17D18">
        <w:rPr>
          <w:rStyle w:val="HTMLCode"/>
        </w:rPr>
        <w:instrText xml:space="preserve"> DOCPROPERTY  </w:instrText>
      </w:r>
      <w:r w:rsidR="00A50900">
        <w:rPr>
          <w:rStyle w:val="HTMLCode"/>
        </w:rPr>
        <w:instrText>aSecureBrowserStatePrefix</w:instrText>
      </w:r>
      <w:r w:rsidR="00A17D18" w:rsidRPr="00A17D18">
        <w:rPr>
          <w:rStyle w:val="HTMLCode"/>
        </w:rPr>
        <w:instrText xml:space="preserve">  \* MERGEFORMAT </w:instrText>
      </w:r>
      <w:r w:rsidR="00A17D18" w:rsidRPr="00A17D18">
        <w:rPr>
          <w:rStyle w:val="HTMLCode"/>
        </w:rPr>
        <w:fldChar w:fldCharType="separate"/>
      </w:r>
      <w:r w:rsidR="00C60349">
        <w:rPr>
          <w:rStyle w:val="HTMLCode"/>
        </w:rPr>
        <w:t>OH</w:t>
      </w:r>
      <w:r w:rsidR="00A17D18" w:rsidRPr="00A17D18">
        <w:rPr>
          <w:rStyle w:val="HTMLCode"/>
        </w:rPr>
        <w:fldChar w:fldCharType="end"/>
      </w:r>
      <w:r w:rsidR="00A17D18" w:rsidRPr="00A17D18">
        <w:rPr>
          <w:rStyle w:val="HTMLCode"/>
        </w:rPr>
        <w:t>SecureBrowser6.5</w:t>
      </w:r>
      <w:r w:rsidR="00A17D18" w:rsidRPr="00A17D18">
        <w:t xml:space="preserve"> </w:t>
      </w:r>
      <w:r w:rsidRPr="00FC5EB2">
        <w:t xml:space="preserve">icon </w:t>
      </w:r>
      <w:r>
        <w:t xml:space="preserve">on the desktop </w:t>
      </w:r>
      <w:r w:rsidRPr="00FC5EB2">
        <w:t>to launch the secure browser</w:t>
      </w:r>
      <w:r w:rsidRPr="00130C54">
        <w:t>. (</w:t>
      </w:r>
      <w:r>
        <w:t>You must launch t</w:t>
      </w:r>
      <w:r w:rsidRPr="00130C54">
        <w:t>he secure browser to complete the installation.)</w:t>
      </w:r>
      <w:r>
        <w:t xml:space="preserve"> The secure browser</w:t>
      </w:r>
      <w:r w:rsidRPr="003511B3">
        <w:t xml:space="preserve"> </w:t>
      </w:r>
      <w:r>
        <w:t xml:space="preserve">opens displaying the </w:t>
      </w:r>
      <w:r w:rsidRPr="003511B3">
        <w:t>student login screen.</w:t>
      </w:r>
      <w:r w:rsidRPr="00EF6172">
        <w:t xml:space="preserve"> The browser fill</w:t>
      </w:r>
      <w:r>
        <w:t>s</w:t>
      </w:r>
      <w:r w:rsidRPr="00EF6172">
        <w:t xml:space="preserve"> the entire screen and hide</w:t>
      </w:r>
      <w:r>
        <w:t>s</w:t>
      </w:r>
      <w:r w:rsidRPr="00EF6172">
        <w:t xml:space="preserve"> the </w:t>
      </w:r>
      <w:r>
        <w:t>dock</w:t>
      </w:r>
      <w:r w:rsidRPr="00EF6172">
        <w:t>.</w:t>
      </w:r>
      <w:r w:rsidR="003D1655" w:rsidRPr="00915139">
        <w:t xml:space="preserve"> </w:t>
      </w:r>
    </w:p>
    <w:p w:rsidR="00496976" w:rsidRPr="00B2716F" w:rsidRDefault="00496976" w:rsidP="00496976">
      <w:pPr>
        <w:pStyle w:val="NormalIndent"/>
      </w:pPr>
      <w:r w:rsidRPr="000F15FF">
        <w:t>The secure browser disable</w:t>
      </w:r>
      <w:r>
        <w:t>s</w:t>
      </w:r>
      <w:r w:rsidRPr="000F15FF">
        <w:t xml:space="preserve"> Exposé (hot corner) settings if they are set</w:t>
      </w:r>
      <w:r>
        <w:t xml:space="preserve">, and the settings remain </w:t>
      </w:r>
      <w:r w:rsidRPr="000F15FF">
        <w:t>disabled after the browser is closed.</w:t>
      </w:r>
    </w:p>
    <w:p w:rsidR="000E53FD" w:rsidRDefault="000E53FD" w:rsidP="00EB3C6C">
      <w:pPr>
        <w:pStyle w:val="ListNumber"/>
      </w:pPr>
      <w:r>
        <w:t>To exit the browser, c</w:t>
      </w:r>
      <w:r w:rsidRPr="00E752DD">
        <w:t xml:space="preserve">lick </w:t>
      </w:r>
      <w:r w:rsidRPr="00015AA8">
        <w:rPr>
          <w:rStyle w:val="Strong"/>
        </w:rPr>
        <w:t xml:space="preserve">Close </w:t>
      </w:r>
      <w:r>
        <w:t>in the upper</w:t>
      </w:r>
      <w:r w:rsidR="005E7E39">
        <w:t>-</w:t>
      </w:r>
      <w:r w:rsidRPr="00E752DD">
        <w:t xml:space="preserve">right </w:t>
      </w:r>
      <w:r>
        <w:t>corner of the screen</w:t>
      </w:r>
      <w:r w:rsidR="003D1655" w:rsidRPr="00E400E9">
        <w:t xml:space="preserve">. </w:t>
      </w:r>
    </w:p>
    <w:p w:rsidR="005B5C8D" w:rsidRDefault="00A97F02" w:rsidP="005B5C8D">
      <w:pPr>
        <w:pStyle w:val="Heading3"/>
      </w:pPr>
      <w:bookmarkStart w:id="178" w:name="_Mac_Secure_Browser_1"/>
      <w:bookmarkStart w:id="179" w:name="_Mac_OS_X_1"/>
      <w:bookmarkStart w:id="180" w:name="_Uninstalling_the_Mac"/>
      <w:bookmarkStart w:id="181" w:name="_Toc369014048"/>
      <w:bookmarkStart w:id="182" w:name="_Toc369014227"/>
      <w:bookmarkStart w:id="183" w:name="_Toc378168044"/>
      <w:bookmarkStart w:id="184" w:name="_Ref390955266"/>
      <w:bookmarkStart w:id="185" w:name="_Toc412472795"/>
      <w:bookmarkEnd w:id="178"/>
      <w:bookmarkEnd w:id="179"/>
      <w:bookmarkEnd w:id="180"/>
      <w:r>
        <w:t xml:space="preserve">Uninstalling the </w:t>
      </w:r>
      <w:r w:rsidR="005B5C8D" w:rsidRPr="00B2143B">
        <w:t>Secure Browser</w:t>
      </w:r>
      <w:bookmarkEnd w:id="181"/>
      <w:bookmarkEnd w:id="182"/>
      <w:bookmarkEnd w:id="183"/>
      <w:bookmarkEnd w:id="184"/>
      <w:r w:rsidR="00164618">
        <w:t xml:space="preserve"> on OS X</w:t>
      </w:r>
      <w:bookmarkEnd w:id="185"/>
    </w:p>
    <w:p w:rsidR="0060081B" w:rsidRDefault="0060081B" w:rsidP="0060081B">
      <w:r>
        <w:t>To uninstall an OS X secure browser, drag its folder to the Trash.</w:t>
      </w:r>
    </w:p>
    <w:p w:rsidR="002205C0" w:rsidRPr="00052759" w:rsidRDefault="00C65E70" w:rsidP="002205C0">
      <w:pPr>
        <w:pStyle w:val="Heading2"/>
      </w:pPr>
      <w:bookmarkStart w:id="186" w:name="_Ref390954888"/>
      <w:bookmarkStart w:id="187" w:name="_Toc399950493"/>
      <w:bookmarkStart w:id="188" w:name="_Toc412472796"/>
      <w:r>
        <w:lastRenderedPageBreak/>
        <w:t xml:space="preserve">Installing the Secure Browser on </w:t>
      </w:r>
      <w:r w:rsidR="002205C0" w:rsidRPr="00052759">
        <w:t>Linux</w:t>
      </w:r>
      <w:bookmarkEnd w:id="186"/>
      <w:bookmarkEnd w:id="187"/>
      <w:bookmarkEnd w:id="188"/>
    </w:p>
    <w:p w:rsidR="002205C0" w:rsidRDefault="002205C0" w:rsidP="002205C0">
      <w:pPr>
        <w:keepNext/>
      </w:pPr>
      <w:r>
        <w:t xml:space="preserve">This section provides instructions for installing the secure browser on computers running a supported Linux distribution. </w:t>
      </w:r>
      <w:r w:rsidRPr="00C8076F">
        <w:t xml:space="preserve">For more information about Linux requirements, refer to the </w:t>
      </w:r>
      <w:r w:rsidRPr="00F350AD">
        <w:rPr>
          <w:rStyle w:val="Emphasis"/>
        </w:rPr>
        <w:t>Technical Specifications Manual for Online Testing</w:t>
      </w:r>
      <w:r w:rsidRPr="00D43026">
        <w:t xml:space="preserve">, </w:t>
      </w:r>
      <w:r>
        <w:t xml:space="preserve">available from the </w:t>
      </w:r>
      <w:r w:rsidR="00327968">
        <w:fldChar w:fldCharType="begin"/>
      </w:r>
      <w:r w:rsidR="00327968">
        <w:instrText xml:space="preserve"> DOCPROPERTY  </w:instrText>
      </w:r>
      <w:r w:rsidR="00CF7051">
        <w:instrText>aAssessmentProgramLong</w:instrText>
      </w:r>
      <w:r w:rsidR="00327968">
        <w:instrText xml:space="preserve">  \* MERGEFORMAT </w:instrText>
      </w:r>
      <w:r w:rsidR="00327968">
        <w:fldChar w:fldCharType="separate"/>
      </w:r>
      <w:r w:rsidR="00C60349">
        <w:t>Ohio Online</w:t>
      </w:r>
      <w:r w:rsidR="00327968">
        <w:fldChar w:fldCharType="end"/>
      </w:r>
      <w:r>
        <w:t xml:space="preserve"> portal (</w:t>
      </w:r>
      <w:fldSimple w:instr=" DOCPROPERTY  aPortalAddress  \* MERGEFORMAT ">
        <w:r w:rsidR="00C60349">
          <w:t>http://oh.portal.airast.org/ocba/</w:t>
        </w:r>
      </w:fldSimple>
      <w:r>
        <w:t xml:space="preserve">), Secure Browsers </w:t>
      </w:r>
      <w:r w:rsidR="00420AD7">
        <w:t>page</w:t>
      </w:r>
      <w:r>
        <w:t>.</w:t>
      </w:r>
    </w:p>
    <w:p w:rsidR="002205C0" w:rsidRPr="00B2143B" w:rsidRDefault="00C65E70" w:rsidP="002205C0">
      <w:pPr>
        <w:pStyle w:val="Heading3"/>
      </w:pPr>
      <w:bookmarkStart w:id="189" w:name="_Linux_Secure_Browser:"/>
      <w:bookmarkStart w:id="190" w:name="_Ref390955368"/>
      <w:bookmarkStart w:id="191" w:name="_Toc399950494"/>
      <w:bookmarkStart w:id="192" w:name="_Ref403025216"/>
      <w:bookmarkStart w:id="193" w:name="_Toc412472797"/>
      <w:bookmarkEnd w:id="189"/>
      <w:r>
        <w:t xml:space="preserve">Installing the Secure Browser on 32-Bit </w:t>
      </w:r>
      <w:bookmarkEnd w:id="190"/>
      <w:bookmarkEnd w:id="191"/>
      <w:r>
        <w:t>Distributions</w:t>
      </w:r>
      <w:bookmarkEnd w:id="192"/>
      <w:bookmarkEnd w:id="193"/>
    </w:p>
    <w:p w:rsidR="002205C0" w:rsidRDefault="002205C0" w:rsidP="002205C0">
      <w:pPr>
        <w:keepNext/>
      </w:pPr>
      <w:r>
        <w:t>The instructions in this section are for installing the Linux secure browser onto 32-bit versions of Linux systems. These instructions may vary for your individual Linux distribution.</w:t>
      </w:r>
    </w:p>
    <w:p w:rsidR="002205C0" w:rsidRPr="00CE5A33" w:rsidRDefault="002205C0" w:rsidP="003C7925">
      <w:pPr>
        <w:pStyle w:val="ListNumber"/>
        <w:numPr>
          <w:ilvl w:val="0"/>
          <w:numId w:val="36"/>
        </w:numPr>
      </w:pPr>
      <w:r>
        <w:t xml:space="preserve">Navigate to the </w:t>
      </w:r>
      <w:r w:rsidRPr="00015AA8">
        <w:rPr>
          <w:rStyle w:val="Strong"/>
        </w:rPr>
        <w:t>Secure Browser</w:t>
      </w:r>
      <w:r>
        <w:t xml:space="preserve"> page of the </w:t>
      </w:r>
      <w:r w:rsidR="00327968">
        <w:fldChar w:fldCharType="begin"/>
      </w:r>
      <w:r w:rsidR="00327968">
        <w:instrText xml:space="preserve"> DOCPROPERTY  </w:instrText>
      </w:r>
      <w:r w:rsidR="00CF7051">
        <w:instrText>aAssessmentProgramLong</w:instrText>
      </w:r>
      <w:r w:rsidR="00327968">
        <w:instrText xml:space="preserve">  \* MERGEFORMAT </w:instrText>
      </w:r>
      <w:r w:rsidR="00327968">
        <w:fldChar w:fldCharType="separate"/>
      </w:r>
      <w:r w:rsidR="00C60349">
        <w:t>Ohio Online</w:t>
      </w:r>
      <w:r w:rsidR="00327968">
        <w:fldChar w:fldCharType="end"/>
      </w:r>
      <w:r>
        <w:t xml:space="preserve"> portal at </w:t>
      </w:r>
      <w:fldSimple w:instr=" DOCPROPERTY  aPortalAddress  \* MERGEFORMAT ">
        <w:r w:rsidR="00C60349">
          <w:t>http://oh.portal.airast.org/ocba/</w:t>
        </w:r>
      </w:fldSimple>
      <w:r>
        <w:t xml:space="preserve">. Click the </w:t>
      </w:r>
      <w:r w:rsidRPr="00015AA8">
        <w:rPr>
          <w:rStyle w:val="Strong"/>
        </w:rPr>
        <w:t>Linux</w:t>
      </w:r>
      <w:r>
        <w:t xml:space="preserve"> tab, </w:t>
      </w:r>
      <w:proofErr w:type="gramStart"/>
      <w:r>
        <w:t>then</w:t>
      </w:r>
      <w:proofErr w:type="gramEnd"/>
      <w:r>
        <w:t xml:space="preserve"> </w:t>
      </w:r>
      <w:r w:rsidRPr="003511B3">
        <w:t xml:space="preserve">click </w:t>
      </w:r>
      <w:r w:rsidRPr="00015AA8">
        <w:rPr>
          <w:rStyle w:val="Strong"/>
        </w:rPr>
        <w:t>Download Browser</w:t>
      </w:r>
      <w:r w:rsidRPr="003511B3">
        <w:t xml:space="preserve">. </w:t>
      </w:r>
      <w:r>
        <w:t>Save the file to the desktop</w:t>
      </w:r>
      <w:r w:rsidRPr="00CE5A33">
        <w:t xml:space="preserve">. </w:t>
      </w:r>
    </w:p>
    <w:p w:rsidR="002205C0" w:rsidRDefault="002205C0" w:rsidP="002205C0">
      <w:pPr>
        <w:pStyle w:val="ListNumber"/>
      </w:pPr>
      <w:r w:rsidRPr="00CE5A33">
        <w:t xml:space="preserve">Right-click the downloaded file </w:t>
      </w:r>
      <w:r w:rsidR="00450F62" w:rsidRPr="00596C40">
        <w:rPr>
          <w:rStyle w:val="HTMLCode"/>
        </w:rPr>
        <w:fldChar w:fldCharType="begin"/>
      </w:r>
      <w:r w:rsidR="00450F62" w:rsidRPr="00596C40">
        <w:rPr>
          <w:rStyle w:val="HTMLCode"/>
        </w:rPr>
        <w:instrText xml:space="preserve"> DOCPROPERTY  </w:instrText>
      </w:r>
      <w:r w:rsidR="00A50900">
        <w:rPr>
          <w:rStyle w:val="HTMLCode"/>
        </w:rPr>
        <w:instrText>aSecureBrowserStatePrefix</w:instrText>
      </w:r>
      <w:r w:rsidR="00450F62" w:rsidRPr="00596C40">
        <w:rPr>
          <w:rStyle w:val="HTMLCode"/>
        </w:rPr>
        <w:instrText xml:space="preserve">  \* MERGEFORMAT </w:instrText>
      </w:r>
      <w:r w:rsidR="00450F62" w:rsidRPr="00596C40">
        <w:rPr>
          <w:rStyle w:val="HTMLCode"/>
        </w:rPr>
        <w:fldChar w:fldCharType="separate"/>
      </w:r>
      <w:proofErr w:type="gramStart"/>
      <w:r w:rsidR="00C60349">
        <w:rPr>
          <w:rStyle w:val="HTMLCode"/>
        </w:rPr>
        <w:t>OH</w:t>
      </w:r>
      <w:r w:rsidR="00450F62" w:rsidRPr="00596C40">
        <w:rPr>
          <w:rStyle w:val="HTMLCode"/>
        </w:rPr>
        <w:fldChar w:fldCharType="end"/>
      </w:r>
      <w:r w:rsidR="00450F62" w:rsidRPr="00596C40">
        <w:rPr>
          <w:rStyle w:val="HTMLCode"/>
        </w:rPr>
        <w:t>SecureBrowser</w:t>
      </w:r>
      <w:r w:rsidR="00450F62" w:rsidRPr="00596C40">
        <w:rPr>
          <w:rStyle w:val="HTMLCode"/>
        </w:rPr>
        <w:fldChar w:fldCharType="begin"/>
      </w:r>
      <w:r w:rsidR="00450F62" w:rsidRPr="00596C40">
        <w:rPr>
          <w:rStyle w:val="HTMLCode"/>
        </w:rPr>
        <w:instrText xml:space="preserve"> DOCPROPERTY  aSecureBrowser</w:instrText>
      </w:r>
      <w:r w:rsidR="00211DDD">
        <w:rPr>
          <w:rStyle w:val="HTMLCode"/>
        </w:rPr>
        <w:instrText>Linux</w:instrText>
      </w:r>
      <w:r w:rsidR="00450F62" w:rsidRPr="00596C40">
        <w:rPr>
          <w:rStyle w:val="HTMLCode"/>
        </w:rPr>
        <w:instrText xml:space="preserve">Version  \* MERGEFORMAT </w:instrText>
      </w:r>
      <w:r w:rsidR="00450F62" w:rsidRPr="00596C40">
        <w:rPr>
          <w:rStyle w:val="HTMLCode"/>
        </w:rPr>
        <w:fldChar w:fldCharType="separate"/>
      </w:r>
      <w:r w:rsidR="00C60349">
        <w:rPr>
          <w:rStyle w:val="HTMLCode"/>
        </w:rPr>
        <w:t>6.5</w:t>
      </w:r>
      <w:r w:rsidR="00450F62" w:rsidRPr="00596C40">
        <w:rPr>
          <w:rStyle w:val="HTMLCode"/>
        </w:rPr>
        <w:fldChar w:fldCharType="end"/>
      </w:r>
      <w:r w:rsidRPr="00236CB0">
        <w:rPr>
          <w:rStyle w:val="HTMLCode"/>
        </w:rPr>
        <w:t>-Linux.tar.bz2</w:t>
      </w:r>
      <w:r>
        <w:t>,</w:t>
      </w:r>
      <w:proofErr w:type="gramEnd"/>
      <w:r w:rsidRPr="00CE5A33">
        <w:t xml:space="preserve"> and select </w:t>
      </w:r>
      <w:r w:rsidRPr="00015AA8">
        <w:rPr>
          <w:rStyle w:val="Strong"/>
        </w:rPr>
        <w:t>Extract Here</w:t>
      </w:r>
      <w:r w:rsidRPr="00CE5A33">
        <w:t xml:space="preserve"> to expand the file. Th</w:t>
      </w:r>
      <w:r>
        <w:t xml:space="preserve">is creates the </w:t>
      </w:r>
      <w:r w:rsidR="00211DDD" w:rsidRPr="00596C40">
        <w:rPr>
          <w:rStyle w:val="HTMLCode"/>
        </w:rPr>
        <w:fldChar w:fldCharType="begin"/>
      </w:r>
      <w:r w:rsidR="00211DDD" w:rsidRPr="00596C40">
        <w:rPr>
          <w:rStyle w:val="HTMLCode"/>
        </w:rPr>
        <w:instrText xml:space="preserve"> DOCPROPERTY  </w:instrText>
      </w:r>
      <w:r w:rsidR="00A50900">
        <w:rPr>
          <w:rStyle w:val="HTMLCode"/>
        </w:rPr>
        <w:instrText>aSecureBrowserStatePrefix</w:instrText>
      </w:r>
      <w:r w:rsidR="00211DDD" w:rsidRPr="00596C40">
        <w:rPr>
          <w:rStyle w:val="HTMLCode"/>
        </w:rPr>
        <w:instrText xml:space="preserve">  \* MERGEFORMAT </w:instrText>
      </w:r>
      <w:r w:rsidR="00211DDD" w:rsidRPr="00596C40">
        <w:rPr>
          <w:rStyle w:val="HTMLCode"/>
        </w:rPr>
        <w:fldChar w:fldCharType="separate"/>
      </w:r>
      <w:r w:rsidR="00C60349">
        <w:rPr>
          <w:rStyle w:val="HTMLCode"/>
        </w:rPr>
        <w:t>OH</w:t>
      </w:r>
      <w:r w:rsidR="00211DDD" w:rsidRPr="00596C40">
        <w:rPr>
          <w:rStyle w:val="HTMLCode"/>
        </w:rPr>
        <w:fldChar w:fldCharType="end"/>
      </w:r>
      <w:r w:rsidR="00211DDD" w:rsidRPr="00596C40">
        <w:rPr>
          <w:rStyle w:val="HTMLCode"/>
        </w:rPr>
        <w:t>SecureBrowser</w:t>
      </w:r>
      <w:r w:rsidR="00211DDD" w:rsidRPr="00596C40">
        <w:rPr>
          <w:rStyle w:val="HTMLCode"/>
        </w:rPr>
        <w:fldChar w:fldCharType="begin"/>
      </w:r>
      <w:r w:rsidR="00211DDD" w:rsidRPr="00596C40">
        <w:rPr>
          <w:rStyle w:val="HTMLCode"/>
        </w:rPr>
        <w:instrText xml:space="preserve"> DOCPROPERTY  aSecureBrowser</w:instrText>
      </w:r>
      <w:r w:rsidR="00211DDD">
        <w:rPr>
          <w:rStyle w:val="HTMLCode"/>
        </w:rPr>
        <w:instrText>Linux</w:instrText>
      </w:r>
      <w:r w:rsidR="00211DDD" w:rsidRPr="00596C40">
        <w:rPr>
          <w:rStyle w:val="HTMLCode"/>
        </w:rPr>
        <w:instrText xml:space="preserve">Version  \* MERGEFORMAT </w:instrText>
      </w:r>
      <w:r w:rsidR="00211DDD" w:rsidRPr="00596C40">
        <w:rPr>
          <w:rStyle w:val="HTMLCode"/>
        </w:rPr>
        <w:fldChar w:fldCharType="separate"/>
      </w:r>
      <w:r w:rsidR="00C60349">
        <w:rPr>
          <w:rStyle w:val="HTMLCode"/>
        </w:rPr>
        <w:t>6.5</w:t>
      </w:r>
      <w:r w:rsidR="00211DDD" w:rsidRPr="00596C40">
        <w:rPr>
          <w:rStyle w:val="HTMLCode"/>
        </w:rPr>
        <w:fldChar w:fldCharType="end"/>
      </w:r>
      <w:r w:rsidR="00211DDD" w:rsidRPr="00211DDD">
        <w:t xml:space="preserve"> </w:t>
      </w:r>
      <w:r w:rsidRPr="00CE5A33">
        <w:t>folder on the desktop.</w:t>
      </w:r>
    </w:p>
    <w:p w:rsidR="002205C0" w:rsidRPr="00CE5A33" w:rsidRDefault="002205C0" w:rsidP="002205C0">
      <w:pPr>
        <w:pStyle w:val="ListNumber"/>
      </w:pPr>
      <w:r>
        <w:t>In a file manager, o</w:t>
      </w:r>
      <w:r w:rsidRPr="00CE5A33">
        <w:t xml:space="preserve">pen the </w:t>
      </w:r>
      <w:r w:rsidR="00211DDD" w:rsidRPr="00596C40">
        <w:rPr>
          <w:rStyle w:val="HTMLCode"/>
        </w:rPr>
        <w:fldChar w:fldCharType="begin"/>
      </w:r>
      <w:r w:rsidR="00211DDD" w:rsidRPr="00596C40">
        <w:rPr>
          <w:rStyle w:val="HTMLCode"/>
        </w:rPr>
        <w:instrText xml:space="preserve"> DOCPROPERTY  </w:instrText>
      </w:r>
      <w:r w:rsidR="00A50900">
        <w:rPr>
          <w:rStyle w:val="HTMLCode"/>
        </w:rPr>
        <w:instrText>aSecureBrowserStatePrefix</w:instrText>
      </w:r>
      <w:r w:rsidR="00211DDD" w:rsidRPr="00596C40">
        <w:rPr>
          <w:rStyle w:val="HTMLCode"/>
        </w:rPr>
        <w:instrText xml:space="preserve">  \* MERGEFORMAT </w:instrText>
      </w:r>
      <w:r w:rsidR="00211DDD" w:rsidRPr="00596C40">
        <w:rPr>
          <w:rStyle w:val="HTMLCode"/>
        </w:rPr>
        <w:fldChar w:fldCharType="separate"/>
      </w:r>
      <w:r w:rsidR="00C60349">
        <w:rPr>
          <w:rStyle w:val="HTMLCode"/>
        </w:rPr>
        <w:t>OH</w:t>
      </w:r>
      <w:r w:rsidR="00211DDD" w:rsidRPr="00596C40">
        <w:rPr>
          <w:rStyle w:val="HTMLCode"/>
        </w:rPr>
        <w:fldChar w:fldCharType="end"/>
      </w:r>
      <w:r w:rsidR="00211DDD" w:rsidRPr="00596C40">
        <w:rPr>
          <w:rStyle w:val="HTMLCode"/>
        </w:rPr>
        <w:t>SecureBrowser</w:t>
      </w:r>
      <w:r w:rsidR="00211DDD" w:rsidRPr="00596C40">
        <w:rPr>
          <w:rStyle w:val="HTMLCode"/>
        </w:rPr>
        <w:fldChar w:fldCharType="begin"/>
      </w:r>
      <w:r w:rsidR="00211DDD" w:rsidRPr="00596C40">
        <w:rPr>
          <w:rStyle w:val="HTMLCode"/>
        </w:rPr>
        <w:instrText xml:space="preserve"> DOCPROPERTY  aSecureBrowser</w:instrText>
      </w:r>
      <w:r w:rsidR="00211DDD">
        <w:rPr>
          <w:rStyle w:val="HTMLCode"/>
        </w:rPr>
        <w:instrText>Linux</w:instrText>
      </w:r>
      <w:r w:rsidR="00211DDD" w:rsidRPr="00596C40">
        <w:rPr>
          <w:rStyle w:val="HTMLCode"/>
        </w:rPr>
        <w:instrText xml:space="preserve">Version  \* MERGEFORMAT </w:instrText>
      </w:r>
      <w:r w:rsidR="00211DDD" w:rsidRPr="00596C40">
        <w:rPr>
          <w:rStyle w:val="HTMLCode"/>
        </w:rPr>
        <w:fldChar w:fldCharType="separate"/>
      </w:r>
      <w:r w:rsidR="00C60349">
        <w:rPr>
          <w:rStyle w:val="HTMLCode"/>
        </w:rPr>
        <w:t>6.5</w:t>
      </w:r>
      <w:r w:rsidR="00211DDD" w:rsidRPr="00596C40">
        <w:rPr>
          <w:rStyle w:val="HTMLCode"/>
        </w:rPr>
        <w:fldChar w:fldCharType="end"/>
      </w:r>
      <w:r w:rsidR="00211DDD" w:rsidRPr="00211DDD">
        <w:t xml:space="preserve"> </w:t>
      </w:r>
      <w:r w:rsidRPr="00CE5A33">
        <w:t xml:space="preserve">folder. </w:t>
      </w:r>
    </w:p>
    <w:p w:rsidR="002205C0" w:rsidRPr="00703C12" w:rsidRDefault="002205C0" w:rsidP="002205C0">
      <w:pPr>
        <w:pStyle w:val="ListNumber"/>
      </w:pPr>
      <w:r w:rsidRPr="00CE5A33">
        <w:t xml:space="preserve">Double-click the file </w:t>
      </w:r>
      <w:r w:rsidRPr="007B1B97">
        <w:rPr>
          <w:rStyle w:val="HTMLCode"/>
        </w:rPr>
        <w:t>install-icon.sh</w:t>
      </w:r>
      <w:r w:rsidRPr="00CE5A33">
        <w:t xml:space="preserve"> an</w:t>
      </w:r>
      <w:r>
        <w:t xml:space="preserve">d select </w:t>
      </w:r>
      <w:r w:rsidRPr="00015AA8">
        <w:rPr>
          <w:rStyle w:val="Strong"/>
        </w:rPr>
        <w:t>Run</w:t>
      </w:r>
      <w:r>
        <w:t xml:space="preserve"> from the prompt. The installation program runs and </w:t>
      </w:r>
      <w:r w:rsidRPr="006E121B">
        <w:t>create</w:t>
      </w:r>
      <w:r>
        <w:t>s</w:t>
      </w:r>
      <w:r w:rsidRPr="006E121B">
        <w:t xml:space="preserve"> </w:t>
      </w:r>
      <w:proofErr w:type="gramStart"/>
      <w:r w:rsidRPr="00236CB0">
        <w:t>a</w:t>
      </w:r>
      <w:proofErr w:type="gramEnd"/>
      <w:r w:rsidRPr="00236CB0">
        <w:t xml:space="preserve"> </w:t>
      </w:r>
      <w:r w:rsidR="00211DDD" w:rsidRPr="00596C40">
        <w:rPr>
          <w:rStyle w:val="HTMLCode"/>
        </w:rPr>
        <w:fldChar w:fldCharType="begin"/>
      </w:r>
      <w:r w:rsidR="00211DDD" w:rsidRPr="00596C40">
        <w:rPr>
          <w:rStyle w:val="HTMLCode"/>
        </w:rPr>
        <w:instrText xml:space="preserve"> DOCPROPERTY  </w:instrText>
      </w:r>
      <w:r w:rsidR="00A50900">
        <w:rPr>
          <w:rStyle w:val="HTMLCode"/>
        </w:rPr>
        <w:instrText>aSecureBrowserStatePrefix</w:instrText>
      </w:r>
      <w:r w:rsidR="00211DDD" w:rsidRPr="00596C40">
        <w:rPr>
          <w:rStyle w:val="HTMLCode"/>
        </w:rPr>
        <w:instrText xml:space="preserve">  \* MERGEFORMAT </w:instrText>
      </w:r>
      <w:r w:rsidR="00211DDD" w:rsidRPr="00596C40">
        <w:rPr>
          <w:rStyle w:val="HTMLCode"/>
        </w:rPr>
        <w:fldChar w:fldCharType="separate"/>
      </w:r>
      <w:r w:rsidR="00C60349">
        <w:rPr>
          <w:rStyle w:val="HTMLCode"/>
        </w:rPr>
        <w:t>OH</w:t>
      </w:r>
      <w:r w:rsidR="00211DDD" w:rsidRPr="00596C40">
        <w:rPr>
          <w:rStyle w:val="HTMLCode"/>
        </w:rPr>
        <w:fldChar w:fldCharType="end"/>
      </w:r>
      <w:r w:rsidR="00211DDD" w:rsidRPr="00596C40">
        <w:rPr>
          <w:rStyle w:val="HTMLCode"/>
        </w:rPr>
        <w:t>SecureBrowser</w:t>
      </w:r>
      <w:r w:rsidR="00211DDD" w:rsidRPr="00596C40">
        <w:rPr>
          <w:rStyle w:val="HTMLCode"/>
        </w:rPr>
        <w:fldChar w:fldCharType="begin"/>
      </w:r>
      <w:r w:rsidR="00211DDD" w:rsidRPr="00596C40">
        <w:rPr>
          <w:rStyle w:val="HTMLCode"/>
        </w:rPr>
        <w:instrText xml:space="preserve"> DOCPROPERTY  aSecureBrowser</w:instrText>
      </w:r>
      <w:r w:rsidR="00211DDD">
        <w:rPr>
          <w:rStyle w:val="HTMLCode"/>
        </w:rPr>
        <w:instrText>Linux</w:instrText>
      </w:r>
      <w:r w:rsidR="00211DDD" w:rsidRPr="00596C40">
        <w:rPr>
          <w:rStyle w:val="HTMLCode"/>
        </w:rPr>
        <w:instrText xml:space="preserve">Version  \* MERGEFORMAT </w:instrText>
      </w:r>
      <w:r w:rsidR="00211DDD" w:rsidRPr="00596C40">
        <w:rPr>
          <w:rStyle w:val="HTMLCode"/>
        </w:rPr>
        <w:fldChar w:fldCharType="separate"/>
      </w:r>
      <w:r w:rsidR="00C60349">
        <w:rPr>
          <w:rStyle w:val="HTMLCode"/>
        </w:rPr>
        <w:t>6.5</w:t>
      </w:r>
      <w:r w:rsidR="00211DDD" w:rsidRPr="00596C40">
        <w:rPr>
          <w:rStyle w:val="HTMLCode"/>
        </w:rPr>
        <w:fldChar w:fldCharType="end"/>
      </w:r>
      <w:r w:rsidR="00211DDD" w:rsidRPr="00211DDD">
        <w:t xml:space="preserve"> </w:t>
      </w:r>
      <w:r w:rsidRPr="006E121B">
        <w:t>icon on the desktop.</w:t>
      </w:r>
    </w:p>
    <w:p w:rsidR="002205C0" w:rsidRDefault="002205C0" w:rsidP="002205C0">
      <w:pPr>
        <w:pStyle w:val="ListNumber"/>
        <w:keepNext/>
      </w:pPr>
      <w:r>
        <w:fldChar w:fldCharType="begin"/>
      </w:r>
      <w:r>
        <w:instrText xml:space="preserve"> REF background \h </w:instrText>
      </w:r>
      <w:r>
        <w:fldChar w:fldCharType="separate"/>
      </w:r>
      <w:r w:rsidR="00C60349">
        <w:t xml:space="preserve">Ensure all background jobs, such as virus scans or software updates, are scheduled outside of test windows. For example, if </w:t>
      </w:r>
      <w:proofErr w:type="gramStart"/>
      <w:r w:rsidR="00C60349">
        <w:t>your</w:t>
      </w:r>
      <w:proofErr w:type="gramEnd"/>
      <w:r w:rsidR="00C60349">
        <w:t xml:space="preserve"> testing takes place between 8:00 a.m. and 3:00 p.m., schedule background jobs outside of these hours.</w:t>
      </w:r>
      <w:r>
        <w:fldChar w:fldCharType="end"/>
      </w:r>
    </w:p>
    <w:p w:rsidR="00BE6C9C" w:rsidRDefault="00BE6C9C" w:rsidP="002205C0">
      <w:pPr>
        <w:pStyle w:val="ListNumber"/>
        <w:keepNext/>
      </w:pPr>
      <w:r>
        <w:t>If text-to-speech testing is performed on this computer, reboot it.</w:t>
      </w:r>
    </w:p>
    <w:p w:rsidR="002205C0" w:rsidRDefault="002205C0" w:rsidP="002205C0">
      <w:pPr>
        <w:pStyle w:val="ListNumber"/>
        <w:keepNext/>
      </w:pPr>
      <w:r w:rsidRPr="00CE5A33">
        <w:t>From the desktop, do</w:t>
      </w:r>
      <w:r>
        <w:t>uble-click the</w:t>
      </w:r>
      <w:r w:rsidR="00211DDD">
        <w:t xml:space="preserve"> </w:t>
      </w:r>
      <w:r w:rsidR="00211DDD" w:rsidRPr="00596C40">
        <w:rPr>
          <w:rStyle w:val="HTMLCode"/>
        </w:rPr>
        <w:fldChar w:fldCharType="begin"/>
      </w:r>
      <w:r w:rsidR="00211DDD" w:rsidRPr="00596C40">
        <w:rPr>
          <w:rStyle w:val="HTMLCode"/>
        </w:rPr>
        <w:instrText xml:space="preserve"> DOCPROPERTY  </w:instrText>
      </w:r>
      <w:r w:rsidR="00A50900">
        <w:rPr>
          <w:rStyle w:val="HTMLCode"/>
        </w:rPr>
        <w:instrText>aSecureBrowserStatePrefix</w:instrText>
      </w:r>
      <w:r w:rsidR="00211DDD" w:rsidRPr="00596C40">
        <w:rPr>
          <w:rStyle w:val="HTMLCode"/>
        </w:rPr>
        <w:instrText xml:space="preserve">  \* MERGEFORMAT </w:instrText>
      </w:r>
      <w:r w:rsidR="00211DDD" w:rsidRPr="00596C40">
        <w:rPr>
          <w:rStyle w:val="HTMLCode"/>
        </w:rPr>
        <w:fldChar w:fldCharType="separate"/>
      </w:r>
      <w:r w:rsidR="00C60349">
        <w:rPr>
          <w:rStyle w:val="HTMLCode"/>
        </w:rPr>
        <w:t>OH</w:t>
      </w:r>
      <w:r w:rsidR="00211DDD" w:rsidRPr="00596C40">
        <w:rPr>
          <w:rStyle w:val="HTMLCode"/>
        </w:rPr>
        <w:fldChar w:fldCharType="end"/>
      </w:r>
      <w:r w:rsidR="00211DDD" w:rsidRPr="00596C40">
        <w:rPr>
          <w:rStyle w:val="HTMLCode"/>
        </w:rPr>
        <w:t>SecureBrowser</w:t>
      </w:r>
      <w:r w:rsidR="00211DDD" w:rsidRPr="00596C40">
        <w:rPr>
          <w:rStyle w:val="HTMLCode"/>
        </w:rPr>
        <w:fldChar w:fldCharType="begin"/>
      </w:r>
      <w:r w:rsidR="00211DDD" w:rsidRPr="00596C40">
        <w:rPr>
          <w:rStyle w:val="HTMLCode"/>
        </w:rPr>
        <w:instrText xml:space="preserve"> DOCPROPERTY  aSecureBrowser</w:instrText>
      </w:r>
      <w:r w:rsidR="00211DDD">
        <w:rPr>
          <w:rStyle w:val="HTMLCode"/>
        </w:rPr>
        <w:instrText>Linux</w:instrText>
      </w:r>
      <w:r w:rsidR="00211DDD" w:rsidRPr="00596C40">
        <w:rPr>
          <w:rStyle w:val="HTMLCode"/>
        </w:rPr>
        <w:instrText xml:space="preserve">Version  \* MERGEFORMAT </w:instrText>
      </w:r>
      <w:r w:rsidR="00211DDD" w:rsidRPr="00596C40">
        <w:rPr>
          <w:rStyle w:val="HTMLCode"/>
        </w:rPr>
        <w:fldChar w:fldCharType="separate"/>
      </w:r>
      <w:r w:rsidR="00C60349">
        <w:rPr>
          <w:rStyle w:val="HTMLCode"/>
        </w:rPr>
        <w:t>6.5</w:t>
      </w:r>
      <w:r w:rsidR="00211DDD" w:rsidRPr="00596C40">
        <w:rPr>
          <w:rStyle w:val="HTMLCode"/>
        </w:rPr>
        <w:fldChar w:fldCharType="end"/>
      </w:r>
      <w:r w:rsidRPr="00211DDD">
        <w:t xml:space="preserve"> </w:t>
      </w:r>
      <w:r w:rsidRPr="00CE5A33">
        <w:t xml:space="preserve">icon to launch the browser. </w:t>
      </w:r>
      <w:r>
        <w:t xml:space="preserve">The student login screen appears. </w:t>
      </w:r>
      <w:r w:rsidRPr="00236CB0">
        <w:t>The browser fill</w:t>
      </w:r>
      <w:r>
        <w:t>s</w:t>
      </w:r>
      <w:r w:rsidRPr="00236CB0">
        <w:t xml:space="preserve"> the entire screen and hide</w:t>
      </w:r>
      <w:r>
        <w:t>s</w:t>
      </w:r>
      <w:r w:rsidRPr="00236CB0">
        <w:t xml:space="preserve"> </w:t>
      </w:r>
      <w:r>
        <w:t>any panels or launchers</w:t>
      </w:r>
      <w:r w:rsidRPr="00236CB0">
        <w:t xml:space="preserve">. </w:t>
      </w:r>
    </w:p>
    <w:p w:rsidR="002205C0" w:rsidRDefault="002205C0" w:rsidP="002205C0">
      <w:pPr>
        <w:pStyle w:val="ListNumber"/>
      </w:pPr>
      <w:r>
        <w:t>T</w:t>
      </w:r>
      <w:r w:rsidRPr="00CE5A33">
        <w:t>o exit the browser</w:t>
      </w:r>
      <w:r>
        <w:t>, c</w:t>
      </w:r>
      <w:r w:rsidRPr="00CE5A33">
        <w:t xml:space="preserve">lick </w:t>
      </w:r>
      <w:r w:rsidRPr="00010AC4">
        <w:rPr>
          <w:noProof/>
        </w:rPr>
        <w:drawing>
          <wp:inline distT="0" distB="0" distL="0" distR="0" wp14:anchorId="1CCE28C1" wp14:editId="2BFE348E">
            <wp:extent cx="171450" cy="171450"/>
            <wp:effectExtent l="0" t="0" r="0" b="0"/>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1450" cy="171450"/>
                    </a:xfrm>
                    <a:prstGeom prst="rect">
                      <a:avLst/>
                    </a:prstGeom>
                  </pic:spPr>
                </pic:pic>
              </a:graphicData>
            </a:graphic>
          </wp:inline>
        </w:drawing>
      </w:r>
      <w:r>
        <w:t xml:space="preserve"> in the upper-</w:t>
      </w:r>
      <w:r w:rsidRPr="00CE5A33">
        <w:t>right corner</w:t>
      </w:r>
      <w:r>
        <w:t xml:space="preserve"> of the screen</w:t>
      </w:r>
      <w:r w:rsidRPr="00CE5A33">
        <w:t>.</w:t>
      </w:r>
    </w:p>
    <w:p w:rsidR="002205C0" w:rsidRPr="00B2143B" w:rsidRDefault="00190950" w:rsidP="002205C0">
      <w:pPr>
        <w:pStyle w:val="Heading3"/>
      </w:pPr>
      <w:bookmarkStart w:id="194" w:name="_Linux_Secure_Browser:_1"/>
      <w:bookmarkStart w:id="195" w:name="_Ref390955374"/>
      <w:bookmarkStart w:id="196" w:name="_Toc399950495"/>
      <w:bookmarkStart w:id="197" w:name="_Toc412472798"/>
      <w:bookmarkEnd w:id="194"/>
      <w:r>
        <w:lastRenderedPageBreak/>
        <w:t>Installing the Secure Browser on 64-Bit Distributions</w:t>
      </w:r>
      <w:bookmarkEnd w:id="195"/>
      <w:bookmarkEnd w:id="196"/>
      <w:bookmarkEnd w:id="197"/>
    </w:p>
    <w:p w:rsidR="002205C0" w:rsidRDefault="002205C0" w:rsidP="002205C0">
      <w:pPr>
        <w:keepNext/>
      </w:pPr>
      <w:r>
        <w:t>Use the following procedure to install the secure browser on 64</w:t>
      </w:r>
      <w:r>
        <w:noBreakHyphen/>
        <w:t>bit machines.</w:t>
      </w:r>
    </w:p>
    <w:p w:rsidR="002205C0" w:rsidRDefault="002205C0" w:rsidP="003C7925">
      <w:pPr>
        <w:pStyle w:val="ListNumber"/>
        <w:keepNext/>
        <w:numPr>
          <w:ilvl w:val="0"/>
          <w:numId w:val="37"/>
        </w:numPr>
      </w:pPr>
      <w:r>
        <w:t xml:space="preserve">Using </w:t>
      </w:r>
      <w:r w:rsidRPr="00C60349">
        <w:rPr>
          <w:rStyle w:val="CrossReference"/>
        </w:rPr>
        <w:fldChar w:fldCharType="begin"/>
      </w:r>
      <w:r w:rsidRPr="00C60349">
        <w:rPr>
          <w:rStyle w:val="CrossReference"/>
        </w:rPr>
        <w:instrText xml:space="preserve"> REF _Ref397923464  \* MERGEFORMAT \h </w:instrText>
      </w:r>
      <w:r w:rsidRPr="00C60349">
        <w:rPr>
          <w:rStyle w:val="CrossReference"/>
        </w:rPr>
      </w:r>
      <w:r w:rsidRPr="00C60349">
        <w:rPr>
          <w:rStyle w:val="CrossReference"/>
        </w:rPr>
        <w:fldChar w:fldCharType="separate"/>
      </w:r>
      <w:r w:rsidR="00C60349" w:rsidRPr="00C60349">
        <w:rPr>
          <w:rStyle w:val="CrossReference"/>
        </w:rPr>
        <w:t>Table 2</w:t>
      </w:r>
      <w:r w:rsidRPr="00C60349">
        <w:rPr>
          <w:rStyle w:val="CrossReference"/>
        </w:rPr>
        <w:fldChar w:fldCharType="end"/>
      </w:r>
      <w:r>
        <w:t xml:space="preserve"> as a guide, install the 32</w:t>
      </w:r>
      <w:r>
        <w:noBreakHyphen/>
        <w:t xml:space="preserve">bit compatibility libraries for your distribution. If your distribution does not appear in </w:t>
      </w:r>
      <w:r w:rsidRPr="00C60349">
        <w:rPr>
          <w:rStyle w:val="CrossReference"/>
        </w:rPr>
        <w:fldChar w:fldCharType="begin"/>
      </w:r>
      <w:r w:rsidRPr="00C60349">
        <w:rPr>
          <w:rStyle w:val="CrossReference"/>
        </w:rPr>
        <w:instrText xml:space="preserve"> REF _Ref397923464  \* MERGEFORMAT \h </w:instrText>
      </w:r>
      <w:r w:rsidRPr="00C60349">
        <w:rPr>
          <w:rStyle w:val="CrossReference"/>
        </w:rPr>
      </w:r>
      <w:r w:rsidRPr="00C60349">
        <w:rPr>
          <w:rStyle w:val="CrossReference"/>
        </w:rPr>
        <w:fldChar w:fldCharType="separate"/>
      </w:r>
      <w:r w:rsidR="00C60349" w:rsidRPr="00C60349">
        <w:rPr>
          <w:rStyle w:val="CrossReference"/>
        </w:rPr>
        <w:t>Table 2</w:t>
      </w:r>
      <w:r w:rsidRPr="00C60349">
        <w:rPr>
          <w:rStyle w:val="CrossReference"/>
        </w:rPr>
        <w:fldChar w:fldCharType="end"/>
      </w:r>
      <w:r>
        <w:t>, consult its documentation for 32-bit compatibility.</w:t>
      </w:r>
    </w:p>
    <w:p w:rsidR="002205C0" w:rsidRDefault="002205C0" w:rsidP="00F30B56">
      <w:pPr>
        <w:pStyle w:val="ListNumber"/>
        <w:keepNext/>
      </w:pPr>
      <w:r>
        <w:t>Install the secure browser by following the procedure in the section</w:t>
      </w:r>
      <w:r w:rsidR="00190950">
        <w:t> </w:t>
      </w:r>
      <w:r w:rsidR="00190950" w:rsidRPr="00C60349">
        <w:rPr>
          <w:rStyle w:val="CrossReference"/>
        </w:rPr>
        <w:fldChar w:fldCharType="begin"/>
      </w:r>
      <w:r w:rsidR="00C60349" w:rsidRPr="00C60349">
        <w:rPr>
          <w:rStyle w:val="CrossReference"/>
        </w:rPr>
        <w:instrText xml:space="preserve"> REF _Ref403025216  \* MERGEFORMAT \h </w:instrText>
      </w:r>
      <w:r w:rsidR="00190950" w:rsidRPr="00C60349">
        <w:rPr>
          <w:rStyle w:val="CrossReference"/>
        </w:rPr>
      </w:r>
      <w:r w:rsidR="00190950" w:rsidRPr="00C60349">
        <w:rPr>
          <w:rStyle w:val="CrossReference"/>
        </w:rPr>
        <w:fldChar w:fldCharType="separate"/>
      </w:r>
      <w:proofErr w:type="gramStart"/>
      <w:r w:rsidR="00C60349" w:rsidRPr="00C60349">
        <w:rPr>
          <w:rStyle w:val="CrossReference"/>
        </w:rPr>
        <w:t>Installing</w:t>
      </w:r>
      <w:proofErr w:type="gramEnd"/>
      <w:r w:rsidR="00C60349" w:rsidRPr="00C60349">
        <w:rPr>
          <w:rStyle w:val="CrossReference"/>
        </w:rPr>
        <w:t xml:space="preserve"> the Secure Browser on 32-Bit Distributions</w:t>
      </w:r>
      <w:r w:rsidR="00190950" w:rsidRPr="00C60349">
        <w:rPr>
          <w:rStyle w:val="CrossReference"/>
        </w:rPr>
        <w:fldChar w:fldCharType="end"/>
      </w:r>
      <w:r>
        <w:t>.</w:t>
      </w:r>
    </w:p>
    <w:p w:rsidR="002205C0" w:rsidRDefault="002205C0" w:rsidP="002205C0">
      <w:pPr>
        <w:keepNext/>
      </w:pPr>
      <w:r w:rsidRPr="00C60349">
        <w:rPr>
          <w:rStyle w:val="CrossReference"/>
        </w:rPr>
        <w:fldChar w:fldCharType="begin"/>
      </w:r>
      <w:r w:rsidRPr="00C60349">
        <w:rPr>
          <w:rStyle w:val="CrossReference"/>
        </w:rPr>
        <w:instrText xml:space="preserve"> REF _Ref397923464  \* MERGEFORMAT \h </w:instrText>
      </w:r>
      <w:r w:rsidRPr="00C60349">
        <w:rPr>
          <w:rStyle w:val="CrossReference"/>
        </w:rPr>
      </w:r>
      <w:r w:rsidRPr="00C60349">
        <w:rPr>
          <w:rStyle w:val="CrossReference"/>
        </w:rPr>
        <w:fldChar w:fldCharType="separate"/>
      </w:r>
      <w:r w:rsidR="00C60349" w:rsidRPr="00C60349">
        <w:rPr>
          <w:rStyle w:val="CrossReference"/>
        </w:rPr>
        <w:t>Table 2</w:t>
      </w:r>
      <w:r w:rsidRPr="00C60349">
        <w:rPr>
          <w:rStyle w:val="CrossReference"/>
        </w:rPr>
        <w:fldChar w:fldCharType="end"/>
      </w:r>
      <w:r>
        <w:t xml:space="preserve"> lists the commands for installing 32-bit compatibility libraries for popular Linux distributions.</w:t>
      </w:r>
    </w:p>
    <w:p w:rsidR="002205C0" w:rsidRPr="006E121B" w:rsidRDefault="002205C0" w:rsidP="002205C0">
      <w:pPr>
        <w:pStyle w:val="TableCaption"/>
      </w:pPr>
      <w:bookmarkStart w:id="198" w:name="_Ref397923464"/>
      <w:bookmarkStart w:id="199" w:name="_Toc399950532"/>
      <w:bookmarkStart w:id="200" w:name="_Toc405371523"/>
      <w:proofErr w:type="gramStart"/>
      <w:r>
        <w:t xml:space="preserve">Table </w:t>
      </w:r>
      <w:r w:rsidR="00A822AB">
        <w:fldChar w:fldCharType="begin"/>
      </w:r>
      <w:r w:rsidR="00A822AB">
        <w:instrText xml:space="preserve"> SEQ Table \* ARABIC </w:instrText>
      </w:r>
      <w:r w:rsidR="00A822AB">
        <w:fldChar w:fldCharType="separate"/>
      </w:r>
      <w:r w:rsidR="00C60349">
        <w:rPr>
          <w:noProof/>
        </w:rPr>
        <w:t>2</w:t>
      </w:r>
      <w:r w:rsidR="00A822AB">
        <w:rPr>
          <w:noProof/>
        </w:rPr>
        <w:fldChar w:fldCharType="end"/>
      </w:r>
      <w:bookmarkEnd w:id="198"/>
      <w:r>
        <w:t>.</w:t>
      </w:r>
      <w:proofErr w:type="gramEnd"/>
      <w:r>
        <w:t xml:space="preserve"> Commands for installing 32-bit compatibility libraries</w:t>
      </w:r>
      <w:bookmarkEnd w:id="199"/>
      <w:bookmarkEnd w:id="200"/>
    </w:p>
    <w:tbl>
      <w:tblPr>
        <w:tblStyle w:val="TableGrid"/>
        <w:tblW w:w="0" w:type="auto"/>
        <w:tblLayout w:type="fixed"/>
        <w:tblLook w:val="04A0" w:firstRow="1" w:lastRow="0" w:firstColumn="1" w:lastColumn="0" w:noHBand="0" w:noVBand="1"/>
      </w:tblPr>
      <w:tblGrid>
        <w:gridCol w:w="3168"/>
        <w:gridCol w:w="6192"/>
      </w:tblGrid>
      <w:tr w:rsidR="002205C0" w:rsidTr="0067336E">
        <w:trPr>
          <w:cnfStyle w:val="100000000000" w:firstRow="1" w:lastRow="0" w:firstColumn="0" w:lastColumn="0" w:oddVBand="0" w:evenVBand="0" w:oddHBand="0" w:evenHBand="0" w:firstRowFirstColumn="0" w:firstRowLastColumn="0" w:lastRowFirstColumn="0" w:lastRowLastColumn="0"/>
          <w:tblHeader/>
        </w:trPr>
        <w:tc>
          <w:tcPr>
            <w:tcW w:w="3168" w:type="dxa"/>
          </w:tcPr>
          <w:p w:rsidR="002205C0" w:rsidRDefault="002205C0" w:rsidP="0067336E">
            <w:pPr>
              <w:pStyle w:val="TableHeader"/>
            </w:pPr>
            <w:r>
              <w:t>Distribution</w:t>
            </w:r>
          </w:p>
        </w:tc>
        <w:tc>
          <w:tcPr>
            <w:tcW w:w="6192" w:type="dxa"/>
          </w:tcPr>
          <w:p w:rsidR="002205C0" w:rsidRPr="00042211" w:rsidRDefault="002205C0" w:rsidP="0067336E">
            <w:pPr>
              <w:pStyle w:val="TableHeader"/>
              <w:rPr>
                <w:rStyle w:val="HTMLCode"/>
              </w:rPr>
            </w:pPr>
            <w:r w:rsidRPr="00042211">
              <w:rPr>
                <w:rStyle w:val="HTMLCode"/>
              </w:rPr>
              <w:t>Command</w:t>
            </w:r>
          </w:p>
        </w:tc>
      </w:tr>
      <w:tr w:rsidR="002205C0" w:rsidTr="0067336E">
        <w:tc>
          <w:tcPr>
            <w:tcW w:w="3168" w:type="dxa"/>
          </w:tcPr>
          <w:p w:rsidR="002205C0" w:rsidRDefault="002205C0" w:rsidP="0067336E">
            <w:pPr>
              <w:pStyle w:val="TableText"/>
            </w:pPr>
            <w:r w:rsidRPr="008F2923">
              <w:t>Fedora</w:t>
            </w:r>
            <w:r>
              <w:t xml:space="preserve"> 16–20</w:t>
            </w:r>
          </w:p>
        </w:tc>
        <w:tc>
          <w:tcPr>
            <w:tcW w:w="6192" w:type="dxa"/>
          </w:tcPr>
          <w:p w:rsidR="002205C0" w:rsidRPr="00042211" w:rsidRDefault="002D330F" w:rsidP="0067336E">
            <w:pPr>
              <w:pStyle w:val="TableText"/>
              <w:rPr>
                <w:rStyle w:val="HTMLCode"/>
              </w:rPr>
            </w:pPr>
            <w:r>
              <w:rPr>
                <w:rStyle w:val="HTMLCode"/>
              </w:rPr>
              <w:t xml:space="preserve"> </w:t>
            </w:r>
            <w:proofErr w:type="spellStart"/>
            <w:r w:rsidRPr="00042211">
              <w:rPr>
                <w:rStyle w:val="HTMLCode"/>
              </w:rPr>
              <w:t>sudo</w:t>
            </w:r>
            <w:proofErr w:type="spellEnd"/>
            <w:r w:rsidRPr="00042211">
              <w:rPr>
                <w:rStyle w:val="HTMLCode"/>
              </w:rPr>
              <w:t xml:space="preserve"> yum install glibc.i686</w:t>
            </w:r>
            <w:r>
              <w:rPr>
                <w:rStyle w:val="HTMLCode"/>
              </w:rPr>
              <w:t xml:space="preserve"> </w:t>
            </w:r>
            <w:r w:rsidRPr="00042211">
              <w:rPr>
                <w:rStyle w:val="HTMLCode"/>
              </w:rPr>
              <w:t>nspr.i686</w:t>
            </w:r>
            <w:r>
              <w:rPr>
                <w:rStyle w:val="HTMLCode"/>
              </w:rPr>
              <w:t xml:space="preserve"> </w:t>
            </w:r>
            <w:r w:rsidRPr="00042211">
              <w:rPr>
                <w:rStyle w:val="HTMLCode"/>
              </w:rPr>
              <w:t>gtk2.i686</w:t>
            </w:r>
            <w:r>
              <w:rPr>
                <w:rStyle w:val="HTMLCode"/>
              </w:rPr>
              <w:t xml:space="preserve"> </w:t>
            </w:r>
            <w:r w:rsidRPr="00042211">
              <w:rPr>
                <w:rStyle w:val="HTMLCode"/>
              </w:rPr>
              <w:t>xulrunner.i686</w:t>
            </w:r>
          </w:p>
        </w:tc>
      </w:tr>
      <w:tr w:rsidR="002205C0" w:rsidTr="0067336E">
        <w:tc>
          <w:tcPr>
            <w:tcW w:w="3168" w:type="dxa"/>
          </w:tcPr>
          <w:p w:rsidR="002205C0" w:rsidRDefault="002205C0" w:rsidP="0067336E">
            <w:pPr>
              <w:pStyle w:val="TableText"/>
            </w:pPr>
            <w:proofErr w:type="spellStart"/>
            <w:r>
              <w:t>openSUSE</w:t>
            </w:r>
            <w:proofErr w:type="spellEnd"/>
            <w:r>
              <w:t xml:space="preserve"> 13.1</w:t>
            </w:r>
          </w:p>
        </w:tc>
        <w:tc>
          <w:tcPr>
            <w:tcW w:w="6192" w:type="dxa"/>
          </w:tcPr>
          <w:p w:rsidR="002205C0" w:rsidRPr="00042211" w:rsidRDefault="002205C0" w:rsidP="0067336E">
            <w:pPr>
              <w:pStyle w:val="TableText"/>
              <w:rPr>
                <w:rStyle w:val="HTMLCode"/>
              </w:rPr>
            </w:pPr>
            <w:proofErr w:type="spellStart"/>
            <w:r w:rsidRPr="00042211">
              <w:rPr>
                <w:rStyle w:val="HTMLCode"/>
              </w:rPr>
              <w:t>zypper</w:t>
            </w:r>
            <w:proofErr w:type="spellEnd"/>
            <w:r w:rsidRPr="00042211">
              <w:rPr>
                <w:rStyle w:val="HTMLCode"/>
              </w:rPr>
              <w:t xml:space="preserve"> install glibc-32bit</w:t>
            </w:r>
          </w:p>
        </w:tc>
      </w:tr>
      <w:tr w:rsidR="002205C0" w:rsidTr="0067336E">
        <w:tc>
          <w:tcPr>
            <w:tcW w:w="3168" w:type="dxa"/>
          </w:tcPr>
          <w:p w:rsidR="002205C0" w:rsidRDefault="002205C0" w:rsidP="0067336E">
            <w:pPr>
              <w:pStyle w:val="TableText"/>
            </w:pPr>
            <w:r>
              <w:t>Red Hat Enterprise Linux 6.5</w:t>
            </w:r>
          </w:p>
        </w:tc>
        <w:tc>
          <w:tcPr>
            <w:tcW w:w="6192" w:type="dxa"/>
          </w:tcPr>
          <w:p w:rsidR="002205C0" w:rsidRPr="00042211" w:rsidRDefault="002205C0" w:rsidP="0067336E">
            <w:pPr>
              <w:pStyle w:val="TableText"/>
              <w:rPr>
                <w:rStyle w:val="HTMLCode"/>
              </w:rPr>
            </w:pPr>
            <w:proofErr w:type="spellStart"/>
            <w:r w:rsidRPr="00042211">
              <w:rPr>
                <w:rStyle w:val="HTMLCode"/>
              </w:rPr>
              <w:t>sudo</w:t>
            </w:r>
            <w:proofErr w:type="spellEnd"/>
            <w:r w:rsidRPr="00042211">
              <w:rPr>
                <w:rStyle w:val="HTMLCode"/>
              </w:rPr>
              <w:t xml:space="preserve"> yum install xulrunner.i686</w:t>
            </w:r>
            <w:r w:rsidR="002D330F">
              <w:rPr>
                <w:rStyle w:val="HTMLCode"/>
              </w:rPr>
              <w:t xml:space="preserve"> </w:t>
            </w:r>
            <w:r w:rsidR="002D330F" w:rsidRPr="00042211">
              <w:rPr>
                <w:rStyle w:val="HTMLCode"/>
              </w:rPr>
              <w:t>libgtk-x11-2.0.50.0</w:t>
            </w:r>
            <w:r w:rsidR="002D330F">
              <w:rPr>
                <w:rStyle w:val="HTMLCode"/>
              </w:rPr>
              <w:t xml:space="preserve"> </w:t>
            </w:r>
            <w:r w:rsidR="002D330F" w:rsidRPr="00042211">
              <w:rPr>
                <w:rStyle w:val="HTMLCode"/>
              </w:rPr>
              <w:t>libxcom.so</w:t>
            </w:r>
            <w:r w:rsidR="002D330F">
              <w:rPr>
                <w:rStyle w:val="HTMLCode"/>
              </w:rPr>
              <w:t xml:space="preserve"> </w:t>
            </w:r>
            <w:r w:rsidR="002D330F" w:rsidRPr="00042211">
              <w:rPr>
                <w:rStyle w:val="HTMLCode"/>
              </w:rPr>
              <w:t>glibc.i686</w:t>
            </w:r>
          </w:p>
        </w:tc>
      </w:tr>
      <w:tr w:rsidR="002205C0" w:rsidTr="0067336E">
        <w:tc>
          <w:tcPr>
            <w:tcW w:w="3168" w:type="dxa"/>
          </w:tcPr>
          <w:p w:rsidR="002205C0" w:rsidRDefault="002205C0" w:rsidP="0067336E">
            <w:pPr>
              <w:pStyle w:val="TableText"/>
            </w:pPr>
            <w:r>
              <w:t>Ubuntu (LTS) 10.04, 12.04, 14.04</w:t>
            </w:r>
          </w:p>
        </w:tc>
        <w:tc>
          <w:tcPr>
            <w:tcW w:w="6192" w:type="dxa"/>
          </w:tcPr>
          <w:p w:rsidR="002205C0" w:rsidRPr="00042211" w:rsidRDefault="002205C0" w:rsidP="0067336E">
            <w:pPr>
              <w:pStyle w:val="TableText"/>
              <w:rPr>
                <w:rStyle w:val="HTMLCode"/>
              </w:rPr>
            </w:pPr>
            <w:proofErr w:type="spellStart"/>
            <w:r w:rsidRPr="00042211">
              <w:rPr>
                <w:rStyle w:val="HTMLCode"/>
              </w:rPr>
              <w:t>sudo</w:t>
            </w:r>
            <w:proofErr w:type="spellEnd"/>
            <w:r w:rsidRPr="00042211">
              <w:rPr>
                <w:rStyle w:val="HTMLCode"/>
              </w:rPr>
              <w:t xml:space="preserve"> apt-get install libgtk2.0.0:i386</w:t>
            </w:r>
            <w:r w:rsidR="002D330F">
              <w:rPr>
                <w:rStyle w:val="HTMLCode"/>
              </w:rPr>
              <w:t xml:space="preserve"> </w:t>
            </w:r>
            <w:proofErr w:type="spellStart"/>
            <w:r w:rsidR="002D330F" w:rsidRPr="00042211">
              <w:rPr>
                <w:rStyle w:val="HTMLCode"/>
              </w:rPr>
              <w:t>libstdc</w:t>
            </w:r>
            <w:proofErr w:type="spellEnd"/>
            <w:r w:rsidR="002D330F" w:rsidRPr="00042211">
              <w:rPr>
                <w:rStyle w:val="HTMLCode"/>
              </w:rPr>
              <w:t>++6:i386</w:t>
            </w:r>
            <w:r w:rsidR="002D330F">
              <w:rPr>
                <w:rStyle w:val="HTMLCode"/>
              </w:rPr>
              <w:t xml:space="preserve"> </w:t>
            </w:r>
            <w:r w:rsidR="002D330F" w:rsidRPr="00042211">
              <w:rPr>
                <w:rStyle w:val="HTMLCode"/>
              </w:rPr>
              <w:t>libasound2:i386 libasound2-plugins:i386</w:t>
            </w:r>
            <w:r w:rsidR="002D330F">
              <w:rPr>
                <w:rStyle w:val="HTMLCode"/>
              </w:rPr>
              <w:t xml:space="preserve"> </w:t>
            </w:r>
            <w:r w:rsidR="002D330F" w:rsidRPr="00042211">
              <w:rPr>
                <w:rStyle w:val="HTMLCode"/>
              </w:rPr>
              <w:t>libdbus-glib-1-2:i3</w:t>
            </w:r>
            <w:r w:rsidR="002D330F">
              <w:rPr>
                <w:rStyle w:val="HTMLCode"/>
              </w:rPr>
              <w:t>8</w:t>
            </w:r>
            <w:r w:rsidR="002D330F" w:rsidRPr="00042211">
              <w:rPr>
                <w:rStyle w:val="HTMLCode"/>
              </w:rPr>
              <w:t>6</w:t>
            </w:r>
            <w:r w:rsidR="002D330F">
              <w:rPr>
                <w:rStyle w:val="HTMLCode"/>
              </w:rPr>
              <w:t xml:space="preserve"> </w:t>
            </w:r>
            <w:r w:rsidR="002D330F" w:rsidRPr="00042211">
              <w:rPr>
                <w:rStyle w:val="HTMLCode"/>
              </w:rPr>
              <w:t>libXt6:i386</w:t>
            </w:r>
          </w:p>
        </w:tc>
      </w:tr>
    </w:tbl>
    <w:p w:rsidR="002205C0" w:rsidRPr="006E121B" w:rsidRDefault="002205C0" w:rsidP="002205C0"/>
    <w:p w:rsidR="002205C0" w:rsidRPr="00B2143B" w:rsidRDefault="002205C0" w:rsidP="002205C0">
      <w:pPr>
        <w:pStyle w:val="Heading3"/>
      </w:pPr>
      <w:bookmarkStart w:id="201" w:name="_Linux_Secure_Browser:_2"/>
      <w:bookmarkStart w:id="202" w:name="_Ref390955461"/>
      <w:bookmarkStart w:id="203" w:name="_Toc399950496"/>
      <w:bookmarkStart w:id="204" w:name="_Toc412472799"/>
      <w:bookmarkEnd w:id="201"/>
      <w:r>
        <w:t>Linux</w:t>
      </w:r>
      <w:r w:rsidRPr="00B2143B">
        <w:t xml:space="preserve"> Secure Browser</w:t>
      </w:r>
      <w:bookmarkEnd w:id="202"/>
      <w:r>
        <w:t>: Uninstallation</w:t>
      </w:r>
      <w:bookmarkEnd w:id="203"/>
      <w:bookmarkEnd w:id="204"/>
    </w:p>
    <w:p w:rsidR="002205C0" w:rsidRPr="0060081B" w:rsidRDefault="002205C0" w:rsidP="0060081B">
      <w:r w:rsidRPr="00CE5A33">
        <w:t xml:space="preserve">Before installing </w:t>
      </w:r>
      <w:r>
        <w:t>a new Linux secure browser</w:t>
      </w:r>
      <w:r w:rsidRPr="00CE5A33">
        <w:t>, you will need to uninstall the previous version</w:t>
      </w:r>
      <w:r>
        <w:t xml:space="preserve">, if you have one. To uninstall a secure browser, delete the directory containing it. </w:t>
      </w:r>
    </w:p>
    <w:p w:rsidR="001E08FA" w:rsidRDefault="002B5AE1" w:rsidP="005C0C74">
      <w:pPr>
        <w:pStyle w:val="Heading1"/>
      </w:pPr>
      <w:bookmarkStart w:id="205" w:name="_Linux_Secure_Browser"/>
      <w:bookmarkStart w:id="206" w:name="_Section_IV._Proxy"/>
      <w:bookmarkStart w:id="207" w:name="_Section_V._Mobile"/>
      <w:bookmarkStart w:id="208" w:name="_Ref397426444"/>
      <w:bookmarkStart w:id="209" w:name="_Ref397426446"/>
      <w:bookmarkStart w:id="210" w:name="_Toc412472800"/>
      <w:bookmarkEnd w:id="205"/>
      <w:bookmarkEnd w:id="206"/>
      <w:bookmarkEnd w:id="207"/>
      <w:r>
        <w:lastRenderedPageBreak/>
        <w:t xml:space="preserve">Installing the </w:t>
      </w:r>
      <w:r w:rsidR="001E08FA">
        <w:t>Secure Browser</w:t>
      </w:r>
      <w:r>
        <w:t xml:space="preserve"> on Mobile Devices</w:t>
      </w:r>
      <w:bookmarkEnd w:id="208"/>
      <w:bookmarkEnd w:id="209"/>
      <w:bookmarkEnd w:id="210"/>
    </w:p>
    <w:p w:rsidR="00F03B63" w:rsidRDefault="00F03B63" w:rsidP="00F03B63">
      <w:r>
        <w:t xml:space="preserve">This section contains information about </w:t>
      </w:r>
      <w:r w:rsidR="00A44BB1">
        <w:t xml:space="preserve">installing </w:t>
      </w:r>
      <w:proofErr w:type="spellStart"/>
      <w:r w:rsidR="00607C17">
        <w:t>AIRSecureTest</w:t>
      </w:r>
      <w:proofErr w:type="spellEnd"/>
      <w:r w:rsidR="00607C17">
        <w:t xml:space="preserve">, </w:t>
      </w:r>
      <w:r>
        <w:t xml:space="preserve">the </w:t>
      </w:r>
      <w:r w:rsidR="00607C17">
        <w:t xml:space="preserve">secure browser </w:t>
      </w:r>
      <w:r>
        <w:t>app for iOS, Android, and Chrome OS.</w:t>
      </w:r>
      <w:r w:rsidR="00922C86" w:rsidRPr="00922C86">
        <w:t xml:space="preserve"> </w:t>
      </w:r>
      <w:r w:rsidR="00922C86">
        <w:t xml:space="preserve">For information about configuring supported tablets and Chromebooks to work with the secure browser, refer to the </w:t>
      </w:r>
      <w:r w:rsidR="00922C86" w:rsidRPr="00703C12">
        <w:rPr>
          <w:rStyle w:val="Emphasis"/>
        </w:rPr>
        <w:t>Technical Specifications Manual for Online Testing</w:t>
      </w:r>
      <w:r w:rsidR="00D43026">
        <w:t xml:space="preserve">, available from the </w:t>
      </w:r>
      <w:r w:rsidR="00327968">
        <w:fldChar w:fldCharType="begin"/>
      </w:r>
      <w:r w:rsidR="00327968">
        <w:instrText xml:space="preserve"> DOCPROPERTY  </w:instrText>
      </w:r>
      <w:r w:rsidR="00CF7051">
        <w:instrText>aAssessmentProgramLong</w:instrText>
      </w:r>
      <w:r w:rsidR="00327968">
        <w:instrText xml:space="preserve">  \* MERGEFORMAT </w:instrText>
      </w:r>
      <w:r w:rsidR="00327968">
        <w:fldChar w:fldCharType="separate"/>
      </w:r>
      <w:r w:rsidR="00C60349">
        <w:t>Ohio Online</w:t>
      </w:r>
      <w:r w:rsidR="00327968">
        <w:fldChar w:fldCharType="end"/>
      </w:r>
      <w:r w:rsidR="00D43026">
        <w:t xml:space="preserve"> portal</w:t>
      </w:r>
      <w:r w:rsidR="003828F3">
        <w:t xml:space="preserve"> (</w:t>
      </w:r>
      <w:fldSimple w:instr=" DOCPROPERTY  aPortalAddress  \* MERGEFORMAT ">
        <w:r w:rsidR="00C60349">
          <w:t>http://oh.portal.airast.org/ocba/</w:t>
        </w:r>
      </w:fldSimple>
      <w:r w:rsidR="003828F3">
        <w:t>)</w:t>
      </w:r>
      <w:r w:rsidR="00D43026">
        <w:t xml:space="preserve">, Secure Browsers </w:t>
      </w:r>
      <w:r w:rsidR="00C519C5">
        <w:t>page</w:t>
      </w:r>
      <w:r w:rsidR="00922C86">
        <w:t>.</w:t>
      </w:r>
    </w:p>
    <w:p w:rsidR="00F03B63" w:rsidRDefault="0079159D" w:rsidP="00F03B63">
      <w:pPr>
        <w:pStyle w:val="Heading2"/>
      </w:pPr>
      <w:bookmarkStart w:id="211" w:name="_Introduction_to_Testing"/>
      <w:bookmarkStart w:id="212" w:name="_iOS_AIRSecureTest_Mobile"/>
      <w:bookmarkStart w:id="213" w:name="_Ref390955523"/>
      <w:bookmarkStart w:id="214" w:name="_Toc412472801"/>
      <w:bookmarkEnd w:id="211"/>
      <w:bookmarkEnd w:id="212"/>
      <w:r>
        <w:t>Installing the Secure Browser on iOS</w:t>
      </w:r>
      <w:bookmarkEnd w:id="213"/>
      <w:bookmarkEnd w:id="214"/>
    </w:p>
    <w:p w:rsidR="009A1D24" w:rsidRDefault="009A1D24" w:rsidP="00E90B94">
      <w:r>
        <w:t xml:space="preserve">This section contains instructions for downloading and installing </w:t>
      </w:r>
      <w:proofErr w:type="spellStart"/>
      <w:r>
        <w:t>AIRSecureTest</w:t>
      </w:r>
      <w:proofErr w:type="spellEnd"/>
      <w:r>
        <w:t xml:space="preserve">, selecting your state and assessment program, and activating Guided Access. </w:t>
      </w:r>
      <w:r w:rsidR="00A44BB1">
        <w:t>The process for installing the secure browser is the same as for any other iOS application.</w:t>
      </w:r>
    </w:p>
    <w:p w:rsidR="00F03B63" w:rsidRPr="00703C12" w:rsidRDefault="00F03B63" w:rsidP="00F03B63">
      <w:pPr>
        <w:pStyle w:val="Heading3"/>
      </w:pPr>
      <w:bookmarkStart w:id="215" w:name="_Downloading_and_Installing"/>
      <w:bookmarkStart w:id="216" w:name="_Toc412472802"/>
      <w:bookmarkStart w:id="217" w:name="_Toc369014258"/>
      <w:bookmarkStart w:id="218" w:name="_Toc378168075"/>
      <w:bookmarkEnd w:id="215"/>
      <w:r w:rsidRPr="00703C12">
        <w:t xml:space="preserve">Installing </w:t>
      </w:r>
      <w:proofErr w:type="spellStart"/>
      <w:r w:rsidR="00791961" w:rsidRPr="00703C12">
        <w:t>AIRSecureTest</w:t>
      </w:r>
      <w:proofErr w:type="spellEnd"/>
      <w:r w:rsidR="00791961" w:rsidRPr="00703C12">
        <w:t xml:space="preserve"> </w:t>
      </w:r>
      <w:r w:rsidR="00626D0F">
        <w:t>on iOS</w:t>
      </w:r>
      <w:bookmarkEnd w:id="216"/>
      <w:r w:rsidRPr="00703C12">
        <w:t xml:space="preserve"> </w:t>
      </w:r>
      <w:bookmarkEnd w:id="217"/>
      <w:bookmarkEnd w:id="218"/>
    </w:p>
    <w:tbl>
      <w:tblPr>
        <w:tblStyle w:val="TableProcedureImages"/>
        <w:tblW w:w="0" w:type="auto"/>
        <w:tblCellMar>
          <w:left w:w="72" w:type="dxa"/>
          <w:right w:w="72" w:type="dxa"/>
        </w:tblCellMar>
        <w:tblLook w:val="04A0" w:firstRow="1" w:lastRow="0" w:firstColumn="1" w:lastColumn="0" w:noHBand="0" w:noVBand="1"/>
      </w:tblPr>
      <w:tblGrid>
        <w:gridCol w:w="4620"/>
        <w:gridCol w:w="4884"/>
      </w:tblGrid>
      <w:tr w:rsidR="00FE4B8F" w:rsidTr="00626D0F">
        <w:tc>
          <w:tcPr>
            <w:tcW w:w="4620" w:type="dxa"/>
          </w:tcPr>
          <w:p w:rsidR="00FE4B8F" w:rsidRPr="007B1B97" w:rsidRDefault="00FE4B8F" w:rsidP="003C7925">
            <w:pPr>
              <w:pStyle w:val="ListNumber"/>
              <w:numPr>
                <w:ilvl w:val="0"/>
                <w:numId w:val="35"/>
              </w:numPr>
            </w:pPr>
            <w:r>
              <w:t xml:space="preserve">On your iPad, navigate to the </w:t>
            </w:r>
            <w:r w:rsidRPr="00015AA8">
              <w:rPr>
                <w:rStyle w:val="Strong"/>
              </w:rPr>
              <w:t>Secure Browser</w:t>
            </w:r>
            <w:r>
              <w:t xml:space="preserve"> page of the </w:t>
            </w:r>
            <w:r w:rsidR="005A2813">
              <w:fldChar w:fldCharType="begin"/>
            </w:r>
            <w:r w:rsidR="005A2813">
              <w:instrText xml:space="preserve"> DOCPROPERTY  </w:instrText>
            </w:r>
            <w:r w:rsidR="00CF7051">
              <w:instrText>aAssessmentProgramLong</w:instrText>
            </w:r>
            <w:r w:rsidR="005A2813">
              <w:instrText xml:space="preserve">  \* MERGEFORMAT </w:instrText>
            </w:r>
            <w:r w:rsidR="005A2813">
              <w:fldChar w:fldCharType="separate"/>
            </w:r>
            <w:r w:rsidR="00C60349">
              <w:t>Ohio Online</w:t>
            </w:r>
            <w:r w:rsidR="005A2813">
              <w:fldChar w:fldCharType="end"/>
            </w:r>
            <w:r w:rsidR="00685187">
              <w:t xml:space="preserve"> </w:t>
            </w:r>
            <w:r w:rsidR="008A0493">
              <w:t xml:space="preserve">portal </w:t>
            </w:r>
            <w:r w:rsidR="00685187">
              <w:t xml:space="preserve">at </w:t>
            </w:r>
            <w:fldSimple w:instr=" DOCPROPERTY  aPortalAddress  \* MERGEFORMAT ">
              <w:r w:rsidR="00C60349">
                <w:t>http://oh.portal.airast.org/ocba/</w:t>
              </w:r>
            </w:fldSimple>
            <w:r w:rsidR="00685187">
              <w:t>,</w:t>
            </w:r>
            <w:r>
              <w:t xml:space="preserve"> and </w:t>
            </w:r>
            <w:r w:rsidR="00692CBA">
              <w:t xml:space="preserve">click </w:t>
            </w:r>
            <w:r>
              <w:t>the iOS tab. Click</w:t>
            </w:r>
            <w:r w:rsidR="0027633C">
              <w:t xml:space="preserve"> </w:t>
            </w:r>
            <w:r w:rsidRPr="00015AA8">
              <w:rPr>
                <w:rStyle w:val="Strong"/>
              </w:rPr>
              <w:t>Download</w:t>
            </w:r>
            <w:r>
              <w:t xml:space="preserve">. </w:t>
            </w:r>
            <w:r w:rsidR="007B1B97">
              <w:t>(</w:t>
            </w:r>
            <w:r w:rsidRPr="007B1B97">
              <w:t xml:space="preserve">You </w:t>
            </w:r>
            <w:r w:rsidR="007B1B97">
              <w:t xml:space="preserve">can </w:t>
            </w:r>
            <w:r w:rsidRPr="007B1B97">
              <w:t xml:space="preserve">also search for </w:t>
            </w:r>
            <w:proofErr w:type="spellStart"/>
            <w:r w:rsidRPr="00015AA8">
              <w:rPr>
                <w:rStyle w:val="Strong"/>
              </w:rPr>
              <w:t>AIRSecureTest</w:t>
            </w:r>
            <w:proofErr w:type="spellEnd"/>
            <w:r w:rsidRPr="007B1B97">
              <w:t xml:space="preserve"> in the App store to find the secure browser app.</w:t>
            </w:r>
            <w:r w:rsidR="007B1B97">
              <w:t>)</w:t>
            </w:r>
          </w:p>
          <w:p w:rsidR="00FE4B8F" w:rsidRDefault="00FE4B8F" w:rsidP="007B1B97">
            <w:pPr>
              <w:pStyle w:val="ListNumber"/>
            </w:pPr>
            <w:r>
              <w:t xml:space="preserve">The </w:t>
            </w:r>
            <w:proofErr w:type="spellStart"/>
            <w:r>
              <w:t>AIRSecureTest</w:t>
            </w:r>
            <w:proofErr w:type="spellEnd"/>
            <w:r>
              <w:t xml:space="preserve"> application download page open</w:t>
            </w:r>
            <w:r w:rsidR="007B1B97">
              <w:t>s</w:t>
            </w:r>
            <w:r>
              <w:t>.</w:t>
            </w:r>
          </w:p>
        </w:tc>
        <w:tc>
          <w:tcPr>
            <w:tcW w:w="4884" w:type="dxa"/>
          </w:tcPr>
          <w:p w:rsidR="00FE4B8F" w:rsidRDefault="00FE4B8F" w:rsidP="00623535">
            <w:pPr>
              <w:pStyle w:val="ImageRight"/>
            </w:pPr>
            <w:r w:rsidRPr="00074736">
              <w:drawing>
                <wp:inline distT="0" distB="0" distL="0" distR="0" wp14:anchorId="5232E727" wp14:editId="05DAAC85">
                  <wp:extent cx="2971800" cy="2228850"/>
                  <wp:effectExtent l="19050" t="19050" r="19050"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2-27-15-45-04.pn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971800" cy="2228850"/>
                          </a:xfrm>
                          <a:prstGeom prst="rect">
                            <a:avLst/>
                          </a:prstGeom>
                          <a:ln>
                            <a:solidFill>
                              <a:schemeClr val="bg1">
                                <a:lumMod val="65000"/>
                              </a:schemeClr>
                            </a:solidFill>
                          </a:ln>
                          <a:extLst>
                            <a:ext uri="{53640926-AAD7-44D8-BBD7-CCE9431645EC}">
                              <a14:shadowObscured xmlns:a14="http://schemas.microsoft.com/office/drawing/2010/main"/>
                            </a:ext>
                          </a:extLst>
                        </pic:spPr>
                      </pic:pic>
                    </a:graphicData>
                  </a:graphic>
                </wp:inline>
              </w:drawing>
            </w:r>
          </w:p>
        </w:tc>
      </w:tr>
      <w:tr w:rsidR="00FE4B8F" w:rsidTr="00626D0F">
        <w:tc>
          <w:tcPr>
            <w:tcW w:w="4620" w:type="dxa"/>
          </w:tcPr>
          <w:p w:rsidR="00FE4B8F" w:rsidRDefault="00FE4B8F" w:rsidP="00692CBA">
            <w:pPr>
              <w:pStyle w:val="ListNumber"/>
            </w:pPr>
            <w:r w:rsidRPr="00FE4B8F">
              <w:t xml:space="preserve">Tap </w:t>
            </w:r>
            <w:r w:rsidRPr="00015AA8">
              <w:rPr>
                <w:rStyle w:val="Strong"/>
              </w:rPr>
              <w:t>Free</w:t>
            </w:r>
            <w:r w:rsidRPr="00FE4B8F">
              <w:t>. The button change</w:t>
            </w:r>
            <w:r w:rsidR="00636A41">
              <w:t>s</w:t>
            </w:r>
            <w:r w:rsidRPr="00FE4B8F">
              <w:t xml:space="preserve"> to </w:t>
            </w:r>
            <w:r w:rsidRPr="00015AA8">
              <w:rPr>
                <w:rStyle w:val="Strong"/>
              </w:rPr>
              <w:t>Install App</w:t>
            </w:r>
            <w:r w:rsidRPr="00FE4B8F">
              <w:t>.</w:t>
            </w:r>
          </w:p>
        </w:tc>
        <w:tc>
          <w:tcPr>
            <w:tcW w:w="4884" w:type="dxa"/>
          </w:tcPr>
          <w:p w:rsidR="00FE4B8F" w:rsidRDefault="00FE4B8F" w:rsidP="00623535">
            <w:pPr>
              <w:pStyle w:val="ImageRight"/>
            </w:pPr>
            <w:r w:rsidRPr="00074736">
              <w:drawing>
                <wp:inline distT="0" distB="0" distL="0" distR="0" wp14:anchorId="31192CA1" wp14:editId="2DD1ECD0">
                  <wp:extent cx="628650" cy="30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28650" cy="304800"/>
                          </a:xfrm>
                          <a:prstGeom prst="rect">
                            <a:avLst/>
                          </a:prstGeom>
                        </pic:spPr>
                      </pic:pic>
                    </a:graphicData>
                  </a:graphic>
                </wp:inline>
              </w:drawing>
            </w:r>
          </w:p>
        </w:tc>
      </w:tr>
      <w:tr w:rsidR="00FE4B8F" w:rsidTr="00626D0F">
        <w:tc>
          <w:tcPr>
            <w:tcW w:w="4620" w:type="dxa"/>
          </w:tcPr>
          <w:p w:rsidR="00FE4B8F" w:rsidRDefault="00FE4B8F" w:rsidP="006F22C6">
            <w:pPr>
              <w:pStyle w:val="ListNumber"/>
            </w:pPr>
            <w:r>
              <w:t xml:space="preserve">Tap </w:t>
            </w:r>
            <w:r w:rsidRPr="00015AA8">
              <w:rPr>
                <w:rStyle w:val="Strong"/>
              </w:rPr>
              <w:t>Install App</w:t>
            </w:r>
            <w:r>
              <w:t xml:space="preserve">. </w:t>
            </w:r>
          </w:p>
          <w:p w:rsidR="00FE4B8F" w:rsidRDefault="00FE4B8F" w:rsidP="006F22C6">
            <w:pPr>
              <w:pStyle w:val="ListNumber"/>
            </w:pPr>
            <w:r>
              <w:t>Enter your Apple ID password.</w:t>
            </w:r>
          </w:p>
        </w:tc>
        <w:tc>
          <w:tcPr>
            <w:tcW w:w="4884" w:type="dxa"/>
          </w:tcPr>
          <w:p w:rsidR="00FE4B8F" w:rsidRPr="00074736" w:rsidRDefault="00FE4B8F" w:rsidP="00623535">
            <w:pPr>
              <w:pStyle w:val="ImageRight"/>
            </w:pPr>
            <w:r w:rsidRPr="00074736">
              <w:drawing>
                <wp:inline distT="0" distB="0" distL="0" distR="0" wp14:anchorId="6976B69C" wp14:editId="0A4870B7">
                  <wp:extent cx="1076325" cy="295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076325" cy="295275"/>
                          </a:xfrm>
                          <a:prstGeom prst="rect">
                            <a:avLst/>
                          </a:prstGeom>
                        </pic:spPr>
                      </pic:pic>
                    </a:graphicData>
                  </a:graphic>
                </wp:inline>
              </w:drawing>
            </w:r>
          </w:p>
        </w:tc>
      </w:tr>
      <w:tr w:rsidR="00FE4B8F" w:rsidTr="00626D0F">
        <w:tc>
          <w:tcPr>
            <w:tcW w:w="4620" w:type="dxa"/>
          </w:tcPr>
          <w:p w:rsidR="00FE4B8F" w:rsidRDefault="00FE4B8F" w:rsidP="00A44BB1">
            <w:r w:rsidRPr="00074736">
              <w:t xml:space="preserve">The </w:t>
            </w:r>
            <w:proofErr w:type="spellStart"/>
            <w:r>
              <w:t>AIRSecureTest</w:t>
            </w:r>
            <w:proofErr w:type="spellEnd"/>
            <w:r>
              <w:t xml:space="preserve"> </w:t>
            </w:r>
            <w:r w:rsidRPr="00074736">
              <w:t xml:space="preserve">mobile </w:t>
            </w:r>
            <w:r>
              <w:t xml:space="preserve">secure </w:t>
            </w:r>
            <w:r w:rsidRPr="00074736">
              <w:t>browser download</w:t>
            </w:r>
            <w:r w:rsidR="00C519C5">
              <w:t>s</w:t>
            </w:r>
            <w:r w:rsidRPr="00074736">
              <w:t xml:space="preserve"> and install</w:t>
            </w:r>
            <w:r w:rsidR="00A44BB1">
              <w:t>s</w:t>
            </w:r>
            <w:r w:rsidRPr="00074736">
              <w:t xml:space="preserve"> onto your iPad. Look for the </w:t>
            </w:r>
            <w:proofErr w:type="spellStart"/>
            <w:r w:rsidRPr="00074736">
              <w:t>AIRSecureTest</w:t>
            </w:r>
            <w:proofErr w:type="spellEnd"/>
            <w:r w:rsidRPr="00074736">
              <w:t xml:space="preserve"> icon.</w:t>
            </w:r>
          </w:p>
        </w:tc>
        <w:tc>
          <w:tcPr>
            <w:tcW w:w="4884" w:type="dxa"/>
          </w:tcPr>
          <w:p w:rsidR="00FE4B8F" w:rsidRPr="00074736" w:rsidRDefault="00FE4B8F" w:rsidP="00623535">
            <w:pPr>
              <w:pStyle w:val="ImageRight"/>
            </w:pPr>
            <w:r w:rsidRPr="00074736">
              <w:drawing>
                <wp:inline distT="0" distB="0" distL="0" distR="0" wp14:anchorId="1818E17E" wp14:editId="0D8F5D6B">
                  <wp:extent cx="685800" cy="685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inline>
              </w:drawing>
            </w:r>
          </w:p>
        </w:tc>
      </w:tr>
      <w:tr w:rsidR="00626D0F" w:rsidTr="00626D0F">
        <w:tc>
          <w:tcPr>
            <w:tcW w:w="4620" w:type="dxa"/>
          </w:tcPr>
          <w:p w:rsidR="00626D0F" w:rsidRPr="00074736" w:rsidRDefault="00626D0F" w:rsidP="00A44BB1">
            <w:r w:rsidRPr="00FA1E3F">
              <w:rPr>
                <w:rFonts w:cs="Calibri"/>
              </w:rPr>
              <w:lastRenderedPageBreak/>
              <w:t xml:space="preserve">The first time you open </w:t>
            </w:r>
            <w:proofErr w:type="spellStart"/>
            <w:r>
              <w:rPr>
                <w:rFonts w:cs="Calibri"/>
              </w:rPr>
              <w:t>AIRSecureTest</w:t>
            </w:r>
            <w:proofErr w:type="spellEnd"/>
            <w:r w:rsidRPr="00FA1E3F">
              <w:rPr>
                <w:rFonts w:cs="Calibri"/>
              </w:rPr>
              <w:t xml:space="preserve">, </w:t>
            </w:r>
            <w:r w:rsidRPr="00AF62D7">
              <w:t>a Launchpad</w:t>
            </w:r>
            <w:r w:rsidRPr="00FA1E3F">
              <w:rPr>
                <w:rFonts w:cs="Calibri"/>
              </w:rPr>
              <w:t xml:space="preserve"> </w:t>
            </w:r>
            <w:r>
              <w:rPr>
                <w:rFonts w:cs="Calibri"/>
              </w:rPr>
              <w:t>appears</w:t>
            </w:r>
            <w:r w:rsidRPr="00FA1E3F">
              <w:rPr>
                <w:rFonts w:cs="Calibri"/>
              </w:rPr>
              <w:t xml:space="preserve">. </w:t>
            </w:r>
            <w:r>
              <w:rPr>
                <w:rFonts w:cs="Calibri"/>
              </w:rPr>
              <w:t xml:space="preserve">The </w:t>
            </w:r>
            <w:r w:rsidRPr="00FA1E3F">
              <w:rPr>
                <w:rFonts w:cs="Calibri"/>
              </w:rPr>
              <w:t xml:space="preserve">Launchpad establishes the test administration </w:t>
            </w:r>
            <w:r>
              <w:rPr>
                <w:rFonts w:cs="Calibri"/>
              </w:rPr>
              <w:t>for your students</w:t>
            </w:r>
            <w:r w:rsidRPr="00FA1E3F">
              <w:rPr>
                <w:rFonts w:cs="Calibri"/>
              </w:rPr>
              <w:t>.</w:t>
            </w:r>
          </w:p>
        </w:tc>
        <w:tc>
          <w:tcPr>
            <w:tcW w:w="4884" w:type="dxa"/>
          </w:tcPr>
          <w:p w:rsidR="00626D0F" w:rsidRPr="00074736" w:rsidRDefault="00626D0F" w:rsidP="00623535">
            <w:pPr>
              <w:pStyle w:val="ImageRight"/>
            </w:pPr>
          </w:p>
        </w:tc>
      </w:tr>
      <w:tr w:rsidR="00626D0F" w:rsidTr="00626D0F">
        <w:tc>
          <w:tcPr>
            <w:tcW w:w="4620" w:type="dxa"/>
          </w:tcPr>
          <w:p w:rsidR="00626D0F" w:rsidRDefault="00626D0F" w:rsidP="007B5804">
            <w:pPr>
              <w:pStyle w:val="ListNumber"/>
            </w:pPr>
            <w:r>
              <w:t xml:space="preserve">Under </w:t>
            </w:r>
            <w:r w:rsidRPr="00015AA8">
              <w:rPr>
                <w:rStyle w:val="Strong"/>
              </w:rPr>
              <w:t>Please Select Your State</w:t>
            </w:r>
            <w:r w:rsidRPr="00C853DC">
              <w:t>,</w:t>
            </w:r>
            <w:r>
              <w:t xml:space="preserve"> select </w:t>
            </w:r>
            <w:r w:rsidR="00327968">
              <w:fldChar w:fldCharType="begin"/>
            </w:r>
            <w:r w:rsidR="00327968">
              <w:instrText xml:space="preserve"> DOCPROPERTY aState</w:instrText>
            </w:r>
            <w:r w:rsidR="004A5A18">
              <w:instrText>Name</w:instrText>
            </w:r>
            <w:r w:rsidR="00327968">
              <w:instrText xml:space="preserve"> \* MERGEFORMAT </w:instrText>
            </w:r>
            <w:r w:rsidR="00327968">
              <w:fldChar w:fldCharType="separate"/>
            </w:r>
            <w:r w:rsidR="00C60349" w:rsidRPr="00C60349">
              <w:rPr>
                <w:b/>
                <w:bCs/>
              </w:rPr>
              <w:t>Ohio</w:t>
            </w:r>
            <w:r w:rsidR="00327968">
              <w:fldChar w:fldCharType="end"/>
            </w:r>
            <w:r>
              <w:t xml:space="preserve"> from the drop-down list. </w:t>
            </w:r>
          </w:p>
        </w:tc>
        <w:tc>
          <w:tcPr>
            <w:tcW w:w="4884" w:type="dxa"/>
          </w:tcPr>
          <w:p w:rsidR="00626D0F" w:rsidRDefault="00626D0F" w:rsidP="001F35BB">
            <w:pPr>
              <w:pStyle w:val="ImageRight"/>
            </w:pPr>
            <w:r w:rsidRPr="00FA1E3F">
              <w:drawing>
                <wp:inline distT="0" distB="0" distL="0" distR="0" wp14:anchorId="4FFF7FA7" wp14:editId="17D102D6">
                  <wp:extent cx="2971800" cy="1684020"/>
                  <wp:effectExtent l="19050" t="19050" r="1905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71800" cy="1684020"/>
                          </a:xfrm>
                          <a:prstGeom prst="rect">
                            <a:avLst/>
                          </a:prstGeom>
                          <a:ln>
                            <a:solidFill>
                              <a:schemeClr val="bg1">
                                <a:lumMod val="65000"/>
                              </a:schemeClr>
                            </a:solidFill>
                          </a:ln>
                        </pic:spPr>
                      </pic:pic>
                    </a:graphicData>
                  </a:graphic>
                </wp:inline>
              </w:drawing>
            </w:r>
          </w:p>
        </w:tc>
      </w:tr>
      <w:tr w:rsidR="00626D0F" w:rsidTr="00626D0F">
        <w:tc>
          <w:tcPr>
            <w:tcW w:w="4620" w:type="dxa"/>
          </w:tcPr>
          <w:p w:rsidR="00626D0F" w:rsidRDefault="00626D0F" w:rsidP="001F35BB">
            <w:pPr>
              <w:pStyle w:val="ListNumber"/>
            </w:pPr>
            <w:r>
              <w:t xml:space="preserve">Under </w:t>
            </w:r>
            <w:r w:rsidRPr="00015AA8">
              <w:rPr>
                <w:rStyle w:val="Strong"/>
              </w:rPr>
              <w:t>Choose Your Assessment Program</w:t>
            </w:r>
            <w:r w:rsidRPr="00C853DC">
              <w:t>,</w:t>
            </w:r>
            <w:r>
              <w:t xml:space="preserve"> select </w:t>
            </w:r>
            <w:r w:rsidR="006F5C60" w:rsidRPr="00DD4B82">
              <w:rPr>
                <w:rStyle w:val="Strong"/>
              </w:rPr>
              <w:t xml:space="preserve">Ohio </w:t>
            </w:r>
            <w:r w:rsidR="00C519C5" w:rsidRPr="00DD4B82">
              <w:rPr>
                <w:rStyle w:val="Strong"/>
              </w:rPr>
              <w:t>Science and Social Studies Tests</w:t>
            </w:r>
            <w:r>
              <w:t>.</w:t>
            </w:r>
          </w:p>
          <w:p w:rsidR="00626D0F" w:rsidRDefault="00626D0F" w:rsidP="001F35BB">
            <w:pPr>
              <w:pStyle w:val="ListNumber"/>
            </w:pPr>
            <w:r>
              <w:t xml:space="preserve">Tap or click </w:t>
            </w:r>
            <w:r w:rsidRPr="00015AA8">
              <w:rPr>
                <w:rStyle w:val="Strong"/>
              </w:rPr>
              <w:t>OK</w:t>
            </w:r>
            <w:r>
              <w:t>. The student login page opens. The secure browser is now ready for students to use.</w:t>
            </w:r>
          </w:p>
          <w:p w:rsidR="00626D0F" w:rsidRPr="009A1D24" w:rsidRDefault="00626D0F" w:rsidP="001F35BB">
            <w:r w:rsidRPr="009A1D24">
              <w:t xml:space="preserve">The Launchpad screen </w:t>
            </w:r>
            <w:r>
              <w:t xml:space="preserve">appears </w:t>
            </w:r>
            <w:r w:rsidRPr="009A1D24">
              <w:t>only on</w:t>
            </w:r>
            <w:r>
              <w:t>c</w:t>
            </w:r>
            <w:r w:rsidRPr="009A1D24">
              <w:t xml:space="preserve">e. The student login page </w:t>
            </w:r>
            <w:r>
              <w:t>appears</w:t>
            </w:r>
            <w:r w:rsidRPr="009A1D24">
              <w:t xml:space="preserve"> automatically the next time the secure browser is launched.</w:t>
            </w:r>
          </w:p>
        </w:tc>
        <w:tc>
          <w:tcPr>
            <w:tcW w:w="4884" w:type="dxa"/>
          </w:tcPr>
          <w:p w:rsidR="00626D0F" w:rsidRDefault="00626D0F" w:rsidP="001F35BB">
            <w:pPr>
              <w:pStyle w:val="ImageRight"/>
            </w:pPr>
            <w:r w:rsidRPr="00FA1E3F">
              <w:drawing>
                <wp:inline distT="0" distB="0" distL="0" distR="0" wp14:anchorId="48668510" wp14:editId="200B8EEE">
                  <wp:extent cx="2971800" cy="1671638"/>
                  <wp:effectExtent l="19050" t="19050" r="19050"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1800" cy="1671638"/>
                          </a:xfrm>
                          <a:prstGeom prst="rect">
                            <a:avLst/>
                          </a:prstGeom>
                          <a:ln>
                            <a:solidFill>
                              <a:schemeClr val="bg1">
                                <a:lumMod val="65000"/>
                              </a:schemeClr>
                            </a:solidFill>
                          </a:ln>
                        </pic:spPr>
                      </pic:pic>
                    </a:graphicData>
                  </a:graphic>
                </wp:inline>
              </w:drawing>
            </w:r>
          </w:p>
        </w:tc>
      </w:tr>
    </w:tbl>
    <w:p w:rsidR="00FE4B8F" w:rsidRPr="00FE4B8F" w:rsidRDefault="00FE4B8F" w:rsidP="003C606D"/>
    <w:p w:rsidR="00814C28" w:rsidRPr="00B345E5" w:rsidRDefault="00814C28" w:rsidP="00814C28">
      <w:pPr>
        <w:pStyle w:val="Heading3"/>
      </w:pPr>
      <w:bookmarkStart w:id="219" w:name="_Opening_the_AIRSecureTest"/>
      <w:bookmarkStart w:id="220" w:name="_Activating_Guided_Access"/>
      <w:bookmarkStart w:id="221" w:name="_Toc349835250"/>
      <w:bookmarkStart w:id="222" w:name="_Toc351366381"/>
      <w:bookmarkStart w:id="223" w:name="_Toc369014261"/>
      <w:bookmarkStart w:id="224" w:name="_Toc378168078"/>
      <w:bookmarkStart w:id="225" w:name="_Toc412472803"/>
      <w:bookmarkEnd w:id="219"/>
      <w:bookmarkEnd w:id="220"/>
      <w:r w:rsidRPr="00B345E5">
        <w:lastRenderedPageBreak/>
        <w:t xml:space="preserve">Activating Guided Access </w:t>
      </w:r>
      <w:r w:rsidR="00882F42">
        <w:t>B</w:t>
      </w:r>
      <w:r w:rsidRPr="00B345E5">
        <w:t>efore a Test Session Begins</w:t>
      </w:r>
      <w:bookmarkEnd w:id="221"/>
      <w:bookmarkEnd w:id="222"/>
      <w:bookmarkEnd w:id="223"/>
      <w:bookmarkEnd w:id="224"/>
      <w:bookmarkEnd w:id="225"/>
    </w:p>
    <w:p w:rsidR="008511E8" w:rsidRDefault="00814C28" w:rsidP="00A44BB1">
      <w:pPr>
        <w:keepNext/>
        <w:keepLines/>
      </w:pPr>
      <w:r>
        <w:t>Guided Access must already be enabled via iOS Settings prior to completing these steps</w:t>
      </w:r>
      <w:r w:rsidR="009A1D24">
        <w:t>.</w:t>
      </w:r>
      <w:r w:rsidR="00E15B66">
        <w:t xml:space="preserve"> </w:t>
      </w:r>
      <w:r w:rsidR="008511E8">
        <w:t xml:space="preserve">More information about Guided Access and how to enable it is located in the </w:t>
      </w:r>
      <w:r w:rsidR="008511E8" w:rsidRPr="00703C12">
        <w:rPr>
          <w:rStyle w:val="Emphasis"/>
        </w:rPr>
        <w:t>Technical Specifications Manual for Online Testing</w:t>
      </w:r>
      <w:r w:rsidR="00D43026">
        <w:t xml:space="preserve">, available from the </w:t>
      </w:r>
      <w:r w:rsidR="00327968">
        <w:fldChar w:fldCharType="begin"/>
      </w:r>
      <w:r w:rsidR="00327968">
        <w:instrText xml:space="preserve"> DOCPROPERTY  </w:instrText>
      </w:r>
      <w:r w:rsidR="00CF7051">
        <w:instrText>aAssessmentProgramLong</w:instrText>
      </w:r>
      <w:r w:rsidR="00327968">
        <w:instrText xml:space="preserve">  \* MERGEFORMAT </w:instrText>
      </w:r>
      <w:r w:rsidR="00327968">
        <w:fldChar w:fldCharType="separate"/>
      </w:r>
      <w:r w:rsidR="00C60349">
        <w:t>Ohio Online</w:t>
      </w:r>
      <w:r w:rsidR="00327968">
        <w:fldChar w:fldCharType="end"/>
      </w:r>
      <w:r w:rsidR="00D43026">
        <w:t xml:space="preserve"> </w:t>
      </w:r>
      <w:r w:rsidR="003828F3">
        <w:t>portal (</w:t>
      </w:r>
      <w:fldSimple w:instr=" DOCPROPERTY  aPortalAddress  \* MERGEFORMAT ">
        <w:r w:rsidR="00C60349">
          <w:t>http://oh.portal.airast.org/ocba/</w:t>
        </w:r>
      </w:fldSimple>
      <w:r w:rsidR="003828F3">
        <w:t>),</w:t>
      </w:r>
      <w:r w:rsidR="00D43026">
        <w:t xml:space="preserve"> Secure Browsers </w:t>
      </w:r>
      <w:r w:rsidR="00625E85">
        <w:t>page</w:t>
      </w:r>
      <w:r w:rsidR="008511E8">
        <w:t>.</w:t>
      </w:r>
    </w:p>
    <w:p w:rsidR="00814C28" w:rsidRDefault="00E15B66" w:rsidP="007B5804">
      <w:pPr>
        <w:keepNext/>
      </w:pPr>
      <w:r>
        <w:t xml:space="preserve">If students are using iPads with iOS 7, the volume buttons </w:t>
      </w:r>
      <w:r w:rsidR="00550582">
        <w:t xml:space="preserve">should </w:t>
      </w:r>
      <w:r>
        <w:t>be enabled prior to starting Guided Access.</w:t>
      </w:r>
    </w:p>
    <w:tbl>
      <w:tblPr>
        <w:tblStyle w:val="TableProcedureImages"/>
        <w:tblW w:w="0" w:type="auto"/>
        <w:tblCellMar>
          <w:left w:w="72" w:type="dxa"/>
          <w:right w:w="72" w:type="dxa"/>
        </w:tblCellMar>
        <w:tblLook w:val="04A0" w:firstRow="1" w:lastRow="0" w:firstColumn="1" w:lastColumn="0" w:noHBand="0" w:noVBand="1"/>
      </w:tblPr>
      <w:tblGrid>
        <w:gridCol w:w="4260"/>
        <w:gridCol w:w="5244"/>
      </w:tblGrid>
      <w:tr w:rsidR="009A1D24" w:rsidTr="00F465D7">
        <w:tc>
          <w:tcPr>
            <w:tcW w:w="4260" w:type="dxa"/>
          </w:tcPr>
          <w:p w:rsidR="009A1D24" w:rsidRDefault="009A1D24" w:rsidP="003C7925">
            <w:pPr>
              <w:pStyle w:val="ListNumber"/>
              <w:numPr>
                <w:ilvl w:val="0"/>
                <w:numId w:val="22"/>
              </w:numPr>
            </w:pPr>
            <w:r w:rsidRPr="006F22C6">
              <w:rPr>
                <w:rFonts w:cstheme="minorHAnsi"/>
                <w:szCs w:val="24"/>
              </w:rPr>
              <w:t xml:space="preserve">Open the </w:t>
            </w:r>
            <w:proofErr w:type="spellStart"/>
            <w:r w:rsidRPr="006F22C6">
              <w:rPr>
                <w:rFonts w:cstheme="minorHAnsi"/>
                <w:szCs w:val="24"/>
              </w:rPr>
              <w:t>AIRSecureTest</w:t>
            </w:r>
            <w:proofErr w:type="spellEnd"/>
            <w:r w:rsidRPr="006F22C6">
              <w:rPr>
                <w:rFonts w:cstheme="minorHAnsi"/>
                <w:szCs w:val="24"/>
              </w:rPr>
              <w:t xml:space="preserve"> secure browser app. The student login page </w:t>
            </w:r>
            <w:r w:rsidR="00DE3A6F">
              <w:rPr>
                <w:rFonts w:cstheme="minorHAnsi"/>
                <w:szCs w:val="24"/>
              </w:rPr>
              <w:t>appears</w:t>
            </w:r>
            <w:r>
              <w:t xml:space="preserve">. </w:t>
            </w:r>
          </w:p>
        </w:tc>
        <w:tc>
          <w:tcPr>
            <w:tcW w:w="5244" w:type="dxa"/>
          </w:tcPr>
          <w:p w:rsidR="009A1D24" w:rsidRDefault="009A1D24" w:rsidP="00623535">
            <w:pPr>
              <w:pStyle w:val="ImageRight"/>
            </w:pPr>
            <w:r w:rsidRPr="00B75C64">
              <w:drawing>
                <wp:inline distT="0" distB="0" distL="0" distR="0" wp14:anchorId="76770B50" wp14:editId="4FF9E782">
                  <wp:extent cx="2971800" cy="1761495"/>
                  <wp:effectExtent l="19050" t="19050" r="1905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1800" cy="1761495"/>
                          </a:xfrm>
                          <a:prstGeom prst="rect">
                            <a:avLst/>
                          </a:prstGeom>
                          <a:ln>
                            <a:solidFill>
                              <a:schemeClr val="bg1">
                                <a:lumMod val="65000"/>
                              </a:schemeClr>
                            </a:solidFill>
                          </a:ln>
                        </pic:spPr>
                      </pic:pic>
                    </a:graphicData>
                  </a:graphic>
                </wp:inline>
              </w:drawing>
            </w:r>
          </w:p>
        </w:tc>
      </w:tr>
      <w:tr w:rsidR="009A1D24" w:rsidTr="00F465D7">
        <w:tc>
          <w:tcPr>
            <w:tcW w:w="4260" w:type="dxa"/>
          </w:tcPr>
          <w:p w:rsidR="00616112" w:rsidRPr="009A1D24" w:rsidRDefault="009A1D24" w:rsidP="00BF0C9D">
            <w:pPr>
              <w:pStyle w:val="ListNumber"/>
            </w:pPr>
            <w:r w:rsidRPr="00B75C64">
              <w:rPr>
                <w:rFonts w:cstheme="minorHAnsi"/>
                <w:szCs w:val="24"/>
              </w:rPr>
              <w:t xml:space="preserve">Triple-click (press) the Home button </w:t>
            </w:r>
            <w:r>
              <w:rPr>
                <w:rFonts w:cstheme="minorHAnsi"/>
                <w:szCs w:val="24"/>
              </w:rPr>
              <w:t>on</w:t>
            </w:r>
            <w:r w:rsidRPr="00B75C64">
              <w:rPr>
                <w:rFonts w:cstheme="minorHAnsi"/>
                <w:szCs w:val="24"/>
              </w:rPr>
              <w:t xml:space="preserve"> the iPad</w:t>
            </w:r>
            <w:r>
              <w:t>.</w:t>
            </w:r>
            <w:r w:rsidR="005025B0" w:rsidRPr="00B75C64">
              <w:t xml:space="preserve"> The Guided Access options appear </w:t>
            </w:r>
            <w:r w:rsidR="005025B0">
              <w:t>at the bottom of the screen</w:t>
            </w:r>
            <w:r w:rsidR="005025B0" w:rsidRPr="00B75C64">
              <w:t>.</w:t>
            </w:r>
          </w:p>
        </w:tc>
        <w:tc>
          <w:tcPr>
            <w:tcW w:w="5244" w:type="dxa"/>
          </w:tcPr>
          <w:p w:rsidR="009A1D24" w:rsidRDefault="000D206F" w:rsidP="00623535">
            <w:pPr>
              <w:pStyle w:val="ImageRight"/>
            </w:pPr>
            <w:r w:rsidRPr="00B75C64">
              <w:drawing>
                <wp:inline distT="0" distB="0" distL="0" distR="0" wp14:anchorId="41335259" wp14:editId="68EAFE4A">
                  <wp:extent cx="2971800" cy="2089546"/>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971800" cy="2089546"/>
                          </a:xfrm>
                          <a:prstGeom prst="rect">
                            <a:avLst/>
                          </a:prstGeom>
                          <a:ln>
                            <a:noFill/>
                          </a:ln>
                          <a:extLst>
                            <a:ext uri="{53640926-AAD7-44D8-BBD7-CCE9431645EC}">
                              <a14:shadowObscured xmlns:a14="http://schemas.microsoft.com/office/drawing/2010/main"/>
                            </a:ext>
                          </a:extLst>
                        </pic:spPr>
                      </pic:pic>
                    </a:graphicData>
                  </a:graphic>
                </wp:inline>
              </w:drawing>
            </w:r>
          </w:p>
        </w:tc>
      </w:tr>
      <w:tr w:rsidR="009A1D24" w:rsidTr="00F465D7">
        <w:tc>
          <w:tcPr>
            <w:tcW w:w="4260" w:type="dxa"/>
          </w:tcPr>
          <w:p w:rsidR="009A1D24" w:rsidRPr="00B75C64" w:rsidRDefault="000D420F" w:rsidP="006F22C6">
            <w:pPr>
              <w:pStyle w:val="ListNumber"/>
            </w:pPr>
            <w:bookmarkStart w:id="226" w:name="_Ref403032246"/>
            <w:r>
              <w:t>For iOS 7.0 and later:</w:t>
            </w:r>
            <w:bookmarkEnd w:id="226"/>
          </w:p>
          <w:p w:rsidR="00E922B4" w:rsidRDefault="00E922B4" w:rsidP="00623535">
            <w:pPr>
              <w:pStyle w:val="ListNumber2"/>
            </w:pPr>
            <w:r>
              <w:t xml:space="preserve">Tap </w:t>
            </w:r>
            <w:r w:rsidRPr="00E90B94">
              <w:rPr>
                <w:rStyle w:val="Strong"/>
              </w:rPr>
              <w:t>Options</w:t>
            </w:r>
            <w:r>
              <w:t xml:space="preserve"> under </w:t>
            </w:r>
            <w:r w:rsidR="007B1B97" w:rsidRPr="007B1B97">
              <w:rPr>
                <w:rStyle w:val="Strong"/>
              </w:rPr>
              <w:t>Hardware Buttons</w:t>
            </w:r>
            <w:r w:rsidR="007B1B97" w:rsidRPr="00C853DC">
              <w:t>.</w:t>
            </w:r>
            <w:r>
              <w:t xml:space="preserve"> A pop-up menu appears.</w:t>
            </w:r>
          </w:p>
          <w:p w:rsidR="00E922B4" w:rsidRDefault="00E922B4" w:rsidP="00623535">
            <w:pPr>
              <w:pStyle w:val="ListNumber2"/>
            </w:pPr>
            <w:r>
              <w:t xml:space="preserve">Tap </w:t>
            </w:r>
            <w:r w:rsidR="007B1B97" w:rsidRPr="007B1B97">
              <w:rPr>
                <w:rStyle w:val="Strong"/>
              </w:rPr>
              <w:t>Volume Buttons</w:t>
            </w:r>
            <w:r>
              <w:t xml:space="preserve"> so that it is enabled. </w:t>
            </w:r>
            <w:r w:rsidRPr="00E90B94">
              <w:t>This allow</w:t>
            </w:r>
            <w:r w:rsidR="00DE3A6F">
              <w:t>s</w:t>
            </w:r>
            <w:r w:rsidRPr="00E90B94">
              <w:t xml:space="preserve"> students to</w:t>
            </w:r>
            <w:r w:rsidR="00E90B94">
              <w:t xml:space="preserve"> adjust volume during the test.</w:t>
            </w:r>
          </w:p>
          <w:p w:rsidR="009A1D24" w:rsidRDefault="009A1D24" w:rsidP="000D206F">
            <w:pPr>
              <w:pStyle w:val="ListNumber"/>
            </w:pPr>
            <w:r w:rsidRPr="00B75C64">
              <w:t xml:space="preserve">Tap </w:t>
            </w:r>
            <w:r w:rsidRPr="00E90B94">
              <w:rPr>
                <w:rStyle w:val="Strong"/>
              </w:rPr>
              <w:t>Start</w:t>
            </w:r>
            <w:r w:rsidRPr="00B75C64">
              <w:t xml:space="preserve"> in the upper</w:t>
            </w:r>
            <w:r w:rsidR="00DE3A6F">
              <w:t>-</w:t>
            </w:r>
            <w:r w:rsidRPr="00B75C64">
              <w:t xml:space="preserve">right corner. A </w:t>
            </w:r>
            <w:r w:rsidR="00DE3A6F">
              <w:t xml:space="preserve">confirmation </w:t>
            </w:r>
            <w:r w:rsidRPr="00B75C64">
              <w:t>message appear</w:t>
            </w:r>
            <w:r w:rsidR="00DE3A6F">
              <w:t>s</w:t>
            </w:r>
            <w:r w:rsidR="007B1B97" w:rsidRPr="00C853DC">
              <w:t>.</w:t>
            </w:r>
          </w:p>
        </w:tc>
        <w:tc>
          <w:tcPr>
            <w:tcW w:w="5244" w:type="dxa"/>
          </w:tcPr>
          <w:p w:rsidR="009A1D24" w:rsidRPr="00B75C64" w:rsidRDefault="009A1D24" w:rsidP="00623535">
            <w:pPr>
              <w:pStyle w:val="ImageRight"/>
            </w:pPr>
          </w:p>
        </w:tc>
      </w:tr>
    </w:tbl>
    <w:p w:rsidR="00F7675D" w:rsidRPr="00917578" w:rsidRDefault="00F7675D" w:rsidP="00917578"/>
    <w:tbl>
      <w:tblPr>
        <w:tblStyle w:val="TableNote"/>
        <w:tblW w:w="0" w:type="auto"/>
        <w:jc w:val="center"/>
        <w:tblLayout w:type="fixed"/>
        <w:tblLook w:val="04A0" w:firstRow="1" w:lastRow="0" w:firstColumn="1" w:lastColumn="0" w:noHBand="0" w:noVBand="1"/>
        <w:tblCaption w:val="Note for Headphones"/>
        <w:tblDescription w:val="This table provides additional information about using headphones with online tests."/>
      </w:tblPr>
      <w:tblGrid>
        <w:gridCol w:w="720"/>
        <w:gridCol w:w="8640"/>
      </w:tblGrid>
      <w:tr w:rsidR="00F7675D" w:rsidRPr="0097361D" w:rsidTr="007A2ED4">
        <w:trPr>
          <w:jc w:val="center"/>
        </w:trPr>
        <w:tc>
          <w:tcPr>
            <w:tcW w:w="720" w:type="dxa"/>
          </w:tcPr>
          <w:p w:rsidR="00F7675D" w:rsidRPr="0097361D" w:rsidRDefault="00F7675D" w:rsidP="007A2ED4">
            <w:pPr>
              <w:pStyle w:val="NoteIcon"/>
            </w:pPr>
            <w:r w:rsidRPr="0097361D">
              <w:lastRenderedPageBreak/>
              <w:drawing>
                <wp:inline distT="0" distB="0" distL="0" distR="0" wp14:anchorId="1A2A548C" wp14:editId="64FA3568">
                  <wp:extent cx="320040" cy="428107"/>
                  <wp:effectExtent l="0" t="0" r="3810" b="0"/>
                  <wp:docPr id="4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20040" cy="428107"/>
                          </a:xfrm>
                          <a:prstGeom prst="rect">
                            <a:avLst/>
                          </a:prstGeom>
                          <a:noFill/>
                          <a:ln w="9525">
                            <a:noFill/>
                            <a:miter lim="800000"/>
                            <a:headEnd/>
                            <a:tailEnd/>
                          </a:ln>
                        </pic:spPr>
                      </pic:pic>
                    </a:graphicData>
                  </a:graphic>
                </wp:inline>
              </w:drawing>
            </w:r>
          </w:p>
        </w:tc>
        <w:tc>
          <w:tcPr>
            <w:tcW w:w="8640" w:type="dxa"/>
          </w:tcPr>
          <w:p w:rsidR="00F7675D" w:rsidRPr="007A2ED4" w:rsidRDefault="00F7675D" w:rsidP="007A2ED4">
            <w:pPr>
              <w:pStyle w:val="NoteText"/>
              <w:rPr>
                <w:rStyle w:val="Strong"/>
              </w:rPr>
            </w:pPr>
            <w:r w:rsidRPr="007A2ED4">
              <w:rPr>
                <w:rStyle w:val="Strong"/>
              </w:rPr>
              <w:t>Notes:</w:t>
            </w:r>
          </w:p>
          <w:p w:rsidR="008511E8" w:rsidRDefault="008511E8" w:rsidP="007A2ED4">
            <w:pPr>
              <w:pStyle w:val="TableTextBullet"/>
            </w:pPr>
            <w:r w:rsidRPr="007A2ED4">
              <w:t>Guided Access is not the same as Single App Mode.</w:t>
            </w:r>
            <w:r>
              <w:t xml:space="preserve"> It cannot be enabled or activated via a Mobile Device Management program.</w:t>
            </w:r>
          </w:p>
          <w:p w:rsidR="008511E8" w:rsidRDefault="008511E8" w:rsidP="007A2ED4">
            <w:pPr>
              <w:pStyle w:val="TableTextBullet"/>
            </w:pPr>
            <w:r w:rsidRPr="00F7675D">
              <w:t>When Guided Access is activated, students cannot switch to other applications or take screenshots</w:t>
            </w:r>
            <w:r w:rsidR="00550582">
              <w:t>.</w:t>
            </w:r>
          </w:p>
          <w:p w:rsidR="00F7675D" w:rsidRPr="00F7675D" w:rsidRDefault="00F7675D" w:rsidP="007A2ED4">
            <w:pPr>
              <w:pStyle w:val="TableTextBullet"/>
            </w:pPr>
            <w:r w:rsidRPr="00F7675D">
              <w:t xml:space="preserve">If you are using iOS 6, the Hardware Buttons are completely </w:t>
            </w:r>
            <w:r w:rsidR="008511E8">
              <w:t>disabled and cannot be enabled.</w:t>
            </w:r>
          </w:p>
        </w:tc>
      </w:tr>
    </w:tbl>
    <w:p w:rsidR="00882F42" w:rsidRDefault="00882F42" w:rsidP="00882F42"/>
    <w:p w:rsidR="00882F42" w:rsidRPr="00B345E5" w:rsidRDefault="00882F42" w:rsidP="00882F42">
      <w:pPr>
        <w:pStyle w:val="Heading3"/>
      </w:pPr>
      <w:bookmarkStart w:id="227" w:name="_Deactivating_Guided_Access"/>
      <w:bookmarkStart w:id="228" w:name="_Toc412472804"/>
      <w:bookmarkEnd w:id="227"/>
      <w:r>
        <w:t>Dea</w:t>
      </w:r>
      <w:r w:rsidRPr="00B345E5">
        <w:t xml:space="preserve">ctivating Guided Access </w:t>
      </w:r>
      <w:r>
        <w:t>After</w:t>
      </w:r>
      <w:r w:rsidRPr="00B345E5">
        <w:t xml:space="preserve"> a Test Session </w:t>
      </w:r>
      <w:r>
        <w:t>Ends</w:t>
      </w:r>
      <w:bookmarkEnd w:id="228"/>
    </w:p>
    <w:tbl>
      <w:tblPr>
        <w:tblStyle w:val="TableProcedureImages"/>
        <w:tblW w:w="0" w:type="auto"/>
        <w:tblCellMar>
          <w:left w:w="72" w:type="dxa"/>
          <w:right w:w="72" w:type="dxa"/>
        </w:tblCellMar>
        <w:tblLook w:val="04A0" w:firstRow="1" w:lastRow="0" w:firstColumn="1" w:lastColumn="0" w:noHBand="0" w:noVBand="1"/>
      </w:tblPr>
      <w:tblGrid>
        <w:gridCol w:w="4260"/>
        <w:gridCol w:w="5244"/>
      </w:tblGrid>
      <w:tr w:rsidR="00882F42" w:rsidTr="00F465D7">
        <w:tc>
          <w:tcPr>
            <w:tcW w:w="4260" w:type="dxa"/>
          </w:tcPr>
          <w:p w:rsidR="00882F42" w:rsidRPr="009A1D24" w:rsidRDefault="00882F42" w:rsidP="00B50B6B">
            <w:pPr>
              <w:pStyle w:val="ListNumber"/>
              <w:keepNext/>
              <w:numPr>
                <w:ilvl w:val="0"/>
                <w:numId w:val="11"/>
              </w:numPr>
            </w:pPr>
            <w:r w:rsidRPr="00882F42">
              <w:rPr>
                <w:rFonts w:cstheme="minorHAnsi"/>
                <w:szCs w:val="24"/>
              </w:rPr>
              <w:t>Triple-click (press) the Home button on the iPad</w:t>
            </w:r>
            <w:r>
              <w:t>.</w:t>
            </w:r>
          </w:p>
        </w:tc>
        <w:tc>
          <w:tcPr>
            <w:tcW w:w="5244" w:type="dxa"/>
          </w:tcPr>
          <w:p w:rsidR="00882F42" w:rsidRDefault="00882F42" w:rsidP="00AB2EA9">
            <w:pPr>
              <w:pStyle w:val="ImageRight"/>
              <w:keepNext/>
            </w:pPr>
            <w:r w:rsidRPr="00B75C64">
              <w:drawing>
                <wp:inline distT="0" distB="0" distL="0" distR="0" wp14:anchorId="6DDFB99C" wp14:editId="3AE085EA">
                  <wp:extent cx="503726" cy="5238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0089" cy="530492"/>
                          </a:xfrm>
                          <a:prstGeom prst="rect">
                            <a:avLst/>
                          </a:prstGeom>
                        </pic:spPr>
                      </pic:pic>
                    </a:graphicData>
                  </a:graphic>
                </wp:inline>
              </w:drawing>
            </w:r>
          </w:p>
        </w:tc>
      </w:tr>
      <w:tr w:rsidR="00882F42" w:rsidTr="00F465D7">
        <w:tc>
          <w:tcPr>
            <w:tcW w:w="4260" w:type="dxa"/>
          </w:tcPr>
          <w:p w:rsidR="00882F42" w:rsidRPr="00882F42" w:rsidRDefault="00882F42" w:rsidP="00B50B6B">
            <w:pPr>
              <w:pStyle w:val="ListNumber"/>
              <w:numPr>
                <w:ilvl w:val="0"/>
                <w:numId w:val="11"/>
              </w:numPr>
              <w:rPr>
                <w:rFonts w:cstheme="minorHAnsi"/>
                <w:szCs w:val="24"/>
              </w:rPr>
            </w:pPr>
            <w:r w:rsidRPr="00B75C64">
              <w:rPr>
                <w:rFonts w:cstheme="minorHAnsi"/>
              </w:rPr>
              <w:t xml:space="preserve">Enter </w:t>
            </w:r>
            <w:r>
              <w:rPr>
                <w:rFonts w:cstheme="minorHAnsi"/>
              </w:rPr>
              <w:t>the</w:t>
            </w:r>
            <w:r w:rsidRPr="00B75C64">
              <w:rPr>
                <w:rFonts w:cstheme="minorHAnsi"/>
              </w:rPr>
              <w:t xml:space="preserve"> Guided Access passcode. This must be the same passcode </w:t>
            </w:r>
            <w:r>
              <w:rPr>
                <w:rFonts w:cstheme="minorHAnsi"/>
              </w:rPr>
              <w:t>used</w:t>
            </w:r>
            <w:r w:rsidRPr="00B75C64">
              <w:rPr>
                <w:rFonts w:cstheme="minorHAnsi"/>
              </w:rPr>
              <w:t xml:space="preserve"> when </w:t>
            </w:r>
            <w:r>
              <w:rPr>
                <w:rFonts w:cstheme="minorHAnsi"/>
              </w:rPr>
              <w:t xml:space="preserve">Guided Access was </w:t>
            </w:r>
            <w:r w:rsidRPr="00B75C64">
              <w:rPr>
                <w:rFonts w:cstheme="minorHAnsi"/>
              </w:rPr>
              <w:t>enabled</w:t>
            </w:r>
            <w:r>
              <w:rPr>
                <w:rFonts w:cstheme="minorHAnsi"/>
              </w:rPr>
              <w:t>.</w:t>
            </w:r>
          </w:p>
        </w:tc>
        <w:tc>
          <w:tcPr>
            <w:tcW w:w="5244" w:type="dxa"/>
          </w:tcPr>
          <w:p w:rsidR="00882F42" w:rsidRPr="00B75C64" w:rsidRDefault="00882F42" w:rsidP="00623535">
            <w:pPr>
              <w:pStyle w:val="ImageRight"/>
            </w:pPr>
            <w:r w:rsidRPr="00B75C64">
              <w:drawing>
                <wp:inline distT="0" distB="0" distL="0" distR="0" wp14:anchorId="527E3FBE" wp14:editId="50603EC7">
                  <wp:extent cx="1828800" cy="232623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828800" cy="2326234"/>
                          </a:xfrm>
                          <a:prstGeom prst="rect">
                            <a:avLst/>
                          </a:prstGeom>
                        </pic:spPr>
                      </pic:pic>
                    </a:graphicData>
                  </a:graphic>
                </wp:inline>
              </w:drawing>
            </w:r>
          </w:p>
        </w:tc>
      </w:tr>
      <w:tr w:rsidR="00882F42" w:rsidTr="00F465D7">
        <w:tc>
          <w:tcPr>
            <w:tcW w:w="4260" w:type="dxa"/>
          </w:tcPr>
          <w:p w:rsidR="00882F42" w:rsidRDefault="00882F42" w:rsidP="00B50B6B">
            <w:pPr>
              <w:pStyle w:val="ListNumber"/>
              <w:numPr>
                <w:ilvl w:val="0"/>
                <w:numId w:val="11"/>
              </w:numPr>
            </w:pPr>
            <w:r w:rsidRPr="00B75C64">
              <w:rPr>
                <w:rFonts w:cstheme="minorHAnsi"/>
              </w:rPr>
              <w:t xml:space="preserve">Tap </w:t>
            </w:r>
            <w:r w:rsidRPr="00015AA8">
              <w:rPr>
                <w:rStyle w:val="Strong"/>
              </w:rPr>
              <w:t>End</w:t>
            </w:r>
            <w:r w:rsidRPr="00B75C64">
              <w:rPr>
                <w:rFonts w:cstheme="minorHAnsi"/>
              </w:rPr>
              <w:t xml:space="preserve"> in the upper</w:t>
            </w:r>
            <w:r w:rsidR="00DE3A6F">
              <w:rPr>
                <w:rFonts w:cstheme="minorHAnsi"/>
              </w:rPr>
              <w:t>-</w:t>
            </w:r>
            <w:r w:rsidRPr="00B75C64">
              <w:rPr>
                <w:rFonts w:cstheme="minorHAnsi"/>
              </w:rPr>
              <w:t>left corner. A pop-up message appear</w:t>
            </w:r>
            <w:r w:rsidR="00DE3A6F">
              <w:rPr>
                <w:rFonts w:cstheme="minorHAnsi"/>
              </w:rPr>
              <w:t>s</w:t>
            </w:r>
            <w:r w:rsidRPr="00B75C64">
              <w:rPr>
                <w:rFonts w:cstheme="minorHAnsi"/>
              </w:rPr>
              <w:t xml:space="preserve"> saying </w:t>
            </w:r>
            <w:r w:rsidR="007B1B97" w:rsidRPr="00015AA8">
              <w:rPr>
                <w:rStyle w:val="Strong"/>
              </w:rPr>
              <w:t>Guided Access ended</w:t>
            </w:r>
            <w:r w:rsidR="007B1B97" w:rsidRPr="00C853DC">
              <w:t>.</w:t>
            </w:r>
            <w:r w:rsidRPr="00B75C64">
              <w:t xml:space="preserve"> </w:t>
            </w:r>
          </w:p>
        </w:tc>
        <w:tc>
          <w:tcPr>
            <w:tcW w:w="5244" w:type="dxa"/>
          </w:tcPr>
          <w:p w:rsidR="00882F42" w:rsidRPr="00B75C64" w:rsidRDefault="00882F42" w:rsidP="00623535">
            <w:pPr>
              <w:pStyle w:val="ImageRight"/>
            </w:pPr>
            <w:r w:rsidRPr="00B75C64">
              <w:drawing>
                <wp:inline distT="0" distB="0" distL="0" distR="0" wp14:anchorId="17554192" wp14:editId="3CC13962">
                  <wp:extent cx="2971800" cy="2089546"/>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971800" cy="2089546"/>
                          </a:xfrm>
                          <a:prstGeom prst="rect">
                            <a:avLst/>
                          </a:prstGeom>
                          <a:ln>
                            <a:noFill/>
                          </a:ln>
                          <a:extLst>
                            <a:ext uri="{53640926-AAD7-44D8-BBD7-CCE9431645EC}">
                              <a14:shadowObscured xmlns:a14="http://schemas.microsoft.com/office/drawing/2010/main"/>
                            </a:ext>
                          </a:extLst>
                        </pic:spPr>
                      </pic:pic>
                    </a:graphicData>
                  </a:graphic>
                </wp:inline>
              </w:drawing>
            </w:r>
          </w:p>
        </w:tc>
      </w:tr>
    </w:tbl>
    <w:p w:rsidR="00B35A4F" w:rsidRPr="00703C12" w:rsidRDefault="00882F42" w:rsidP="00882F42">
      <w:pPr>
        <w:pStyle w:val="Heading3"/>
      </w:pPr>
      <w:bookmarkStart w:id="229" w:name="_Closing_the_AIRSecureTest"/>
      <w:bookmarkStart w:id="230" w:name="_Toc349835252"/>
      <w:bookmarkStart w:id="231" w:name="_Toc351366383"/>
      <w:bookmarkStart w:id="232" w:name="_Toc412472805"/>
      <w:bookmarkStart w:id="233" w:name="_Toc369014263"/>
      <w:bookmarkStart w:id="234" w:name="_Toc378168080"/>
      <w:bookmarkEnd w:id="229"/>
      <w:r>
        <w:lastRenderedPageBreak/>
        <w:t xml:space="preserve">Closing </w:t>
      </w:r>
      <w:bookmarkEnd w:id="230"/>
      <w:bookmarkEnd w:id="231"/>
      <w:proofErr w:type="spellStart"/>
      <w:r>
        <w:t>AIRSecureTest</w:t>
      </w:r>
      <w:bookmarkEnd w:id="232"/>
      <w:proofErr w:type="spellEnd"/>
      <w:r>
        <w:t xml:space="preserve"> </w:t>
      </w:r>
    </w:p>
    <w:p w:rsidR="007D6077" w:rsidRPr="007D6077" w:rsidRDefault="007D6077" w:rsidP="00402612">
      <w:pPr>
        <w:keepNext/>
      </w:pPr>
      <w:r>
        <w:t xml:space="preserve">Closing the </w:t>
      </w:r>
      <w:proofErr w:type="spellStart"/>
      <w:r>
        <w:t>AIRSecureTest</w:t>
      </w:r>
      <w:proofErr w:type="spellEnd"/>
      <w:r>
        <w:t xml:space="preserve"> browser is the same as closing any other iOS application.</w:t>
      </w:r>
    </w:p>
    <w:p w:rsidR="00882F42" w:rsidRDefault="00237B55" w:rsidP="00B35A4F">
      <w:pPr>
        <w:pStyle w:val="Heading4"/>
      </w:pPr>
      <w:bookmarkStart w:id="235" w:name="_Toc412472806"/>
      <w:r>
        <w:t xml:space="preserve">Closing </w:t>
      </w:r>
      <w:proofErr w:type="spellStart"/>
      <w:r>
        <w:t>AIRSecureTest</w:t>
      </w:r>
      <w:proofErr w:type="spellEnd"/>
      <w:r>
        <w:t xml:space="preserve"> under </w:t>
      </w:r>
      <w:r w:rsidR="00B35A4F">
        <w:t xml:space="preserve">iOS </w:t>
      </w:r>
      <w:r w:rsidR="00882F42">
        <w:t>6.0–6.1</w:t>
      </w:r>
      <w:bookmarkEnd w:id="233"/>
      <w:bookmarkEnd w:id="234"/>
      <w:bookmarkEnd w:id="235"/>
    </w:p>
    <w:p w:rsidR="00882F42" w:rsidRPr="00B75C64" w:rsidRDefault="00882F42" w:rsidP="003C7925">
      <w:pPr>
        <w:pStyle w:val="ListNumber"/>
        <w:keepNext/>
        <w:numPr>
          <w:ilvl w:val="0"/>
          <w:numId w:val="18"/>
        </w:numPr>
      </w:pPr>
      <w:r w:rsidRPr="00B75C64">
        <w:t>Double-</w:t>
      </w:r>
      <w:r w:rsidR="006675F2">
        <w:t xml:space="preserve">tap </w:t>
      </w:r>
      <w:r w:rsidRPr="00B75C64">
        <w:t xml:space="preserve">the Home button. </w:t>
      </w:r>
      <w:r w:rsidR="00167441">
        <w:t>T</w:t>
      </w:r>
      <w:r w:rsidRPr="00B75C64">
        <w:t xml:space="preserve">he multitasking </w:t>
      </w:r>
      <w:r>
        <w:t>bar</w:t>
      </w:r>
      <w:r w:rsidR="00167441">
        <w:t xml:space="preserve"> app</w:t>
      </w:r>
      <w:r w:rsidR="00353C1D">
        <w:t>e</w:t>
      </w:r>
      <w:r w:rsidR="00167441">
        <w:t>ars</w:t>
      </w:r>
      <w:r w:rsidRPr="00B75C64">
        <w:t>.</w:t>
      </w:r>
    </w:p>
    <w:p w:rsidR="00882F42" w:rsidRDefault="00882F42" w:rsidP="00402612">
      <w:pPr>
        <w:pStyle w:val="ListNumber"/>
        <w:keepNext/>
      </w:pPr>
      <w:r w:rsidRPr="00B75C64">
        <w:t>Press</w:t>
      </w:r>
      <w:r>
        <w:t xml:space="preserve"> the</w:t>
      </w:r>
      <w:r w:rsidRPr="00B75C64">
        <w:t xml:space="preserve"> </w:t>
      </w:r>
      <w:proofErr w:type="spellStart"/>
      <w:r w:rsidRPr="00015AA8">
        <w:rPr>
          <w:rStyle w:val="Strong"/>
        </w:rPr>
        <w:t>AIRSecureTest</w:t>
      </w:r>
      <w:proofErr w:type="spellEnd"/>
      <w:r w:rsidRPr="00B75C64">
        <w:t xml:space="preserve"> icon until</w:t>
      </w:r>
      <w:r>
        <w:t xml:space="preserve"> it wiggles and the red minus sign appears</w:t>
      </w:r>
      <w:r w:rsidRPr="00B75C64">
        <w:t>.</w:t>
      </w:r>
    </w:p>
    <w:p w:rsidR="00882F42" w:rsidRPr="00B75C64" w:rsidRDefault="00882F42" w:rsidP="00917578">
      <w:pPr>
        <w:pStyle w:val="ListNumber"/>
      </w:pPr>
      <w:r>
        <w:t>Tap the red minus sign and then press the Home button.</w:t>
      </w:r>
    </w:p>
    <w:p w:rsidR="00882F42" w:rsidRDefault="00237B55" w:rsidP="00B35A4F">
      <w:pPr>
        <w:pStyle w:val="Heading4"/>
      </w:pPr>
      <w:bookmarkStart w:id="236" w:name="_Toc369014264"/>
      <w:bookmarkStart w:id="237" w:name="_Toc378168081"/>
      <w:bookmarkStart w:id="238" w:name="_Toc412472807"/>
      <w:r>
        <w:t xml:space="preserve">Closing </w:t>
      </w:r>
      <w:proofErr w:type="spellStart"/>
      <w:r>
        <w:t>AIRSecureTest</w:t>
      </w:r>
      <w:proofErr w:type="spellEnd"/>
      <w:r>
        <w:t xml:space="preserve"> under </w:t>
      </w:r>
      <w:r w:rsidR="00B35A4F">
        <w:t xml:space="preserve">iOS </w:t>
      </w:r>
      <w:r w:rsidR="00882F42">
        <w:t>7.0–7.1</w:t>
      </w:r>
      <w:bookmarkEnd w:id="236"/>
      <w:bookmarkEnd w:id="237"/>
      <w:bookmarkEnd w:id="238"/>
    </w:p>
    <w:p w:rsidR="00882F42" w:rsidRPr="00B75C64" w:rsidRDefault="00882F42" w:rsidP="003C7925">
      <w:pPr>
        <w:pStyle w:val="ListNumber"/>
        <w:keepNext/>
        <w:numPr>
          <w:ilvl w:val="0"/>
          <w:numId w:val="19"/>
        </w:numPr>
      </w:pPr>
      <w:r w:rsidRPr="00B75C64">
        <w:t>Double-</w:t>
      </w:r>
      <w:r w:rsidR="00353C1D">
        <w:t xml:space="preserve">tap </w:t>
      </w:r>
      <w:r w:rsidRPr="00B75C64">
        <w:t xml:space="preserve">the Home button. </w:t>
      </w:r>
      <w:r w:rsidR="00167441">
        <w:t>T</w:t>
      </w:r>
      <w:r w:rsidR="00167441" w:rsidRPr="00B75C64">
        <w:t xml:space="preserve">he multitasking </w:t>
      </w:r>
      <w:r w:rsidR="00167441">
        <w:t xml:space="preserve">bar </w:t>
      </w:r>
      <w:r w:rsidR="003D7266">
        <w:t>appears</w:t>
      </w:r>
      <w:r w:rsidRPr="00B75C64">
        <w:t>.</w:t>
      </w:r>
    </w:p>
    <w:p w:rsidR="00882F42" w:rsidRDefault="00882F42" w:rsidP="003D6972">
      <w:pPr>
        <w:pStyle w:val="ListNumber"/>
      </w:pPr>
      <w:r>
        <w:t>Locate the</w:t>
      </w:r>
      <w:r w:rsidRPr="00B75C64">
        <w:t xml:space="preserve"> </w:t>
      </w:r>
      <w:proofErr w:type="spellStart"/>
      <w:r w:rsidRPr="00015AA8">
        <w:rPr>
          <w:rStyle w:val="Strong"/>
        </w:rPr>
        <w:t>AIRSecureTest</w:t>
      </w:r>
      <w:proofErr w:type="spellEnd"/>
      <w:r w:rsidRPr="00B75C64">
        <w:t xml:space="preserve"> </w:t>
      </w:r>
      <w:r>
        <w:t>app preview</w:t>
      </w:r>
      <w:r w:rsidRPr="00B75C64">
        <w:t xml:space="preserve"> </w:t>
      </w:r>
      <w:r>
        <w:t>and slide it upwards.</w:t>
      </w:r>
    </w:p>
    <w:p w:rsidR="00882F42" w:rsidRDefault="00920922" w:rsidP="00882F42">
      <w:pPr>
        <w:pStyle w:val="Heading2"/>
      </w:pPr>
      <w:bookmarkStart w:id="239" w:name="_Android_AIRSecureTest_Mobile"/>
      <w:bookmarkStart w:id="240" w:name="_Ref390955529"/>
      <w:bookmarkStart w:id="241" w:name="_Toc412472808"/>
      <w:bookmarkEnd w:id="239"/>
      <w:r>
        <w:t xml:space="preserve">Installing </w:t>
      </w:r>
      <w:proofErr w:type="spellStart"/>
      <w:r w:rsidR="00882F42">
        <w:t>AIRSecureTest</w:t>
      </w:r>
      <w:proofErr w:type="spellEnd"/>
      <w:r w:rsidR="00882F42">
        <w:t xml:space="preserve"> </w:t>
      </w:r>
      <w:r>
        <w:t>on Android</w:t>
      </w:r>
      <w:bookmarkEnd w:id="240"/>
      <w:bookmarkEnd w:id="241"/>
    </w:p>
    <w:p w:rsidR="00882F42" w:rsidRDefault="00920922" w:rsidP="00882F42">
      <w:r>
        <w:t xml:space="preserve">You can download </w:t>
      </w:r>
      <w:proofErr w:type="spellStart"/>
      <w:r w:rsidR="00882F42">
        <w:t>AIRSecureTest</w:t>
      </w:r>
      <w:proofErr w:type="spellEnd"/>
      <w:r w:rsidR="00882F42">
        <w:t xml:space="preserve"> from</w:t>
      </w:r>
      <w:r w:rsidR="00550582">
        <w:t xml:space="preserve"> the </w:t>
      </w:r>
      <w:r w:rsidR="00327968">
        <w:fldChar w:fldCharType="begin"/>
      </w:r>
      <w:r w:rsidR="00327968">
        <w:instrText xml:space="preserve"> DOCPROPERTY  </w:instrText>
      </w:r>
      <w:r w:rsidR="00CF7051">
        <w:instrText>aAssessmentProgramLong</w:instrText>
      </w:r>
      <w:r w:rsidR="00327968">
        <w:instrText xml:space="preserve">  \* MERGEFORMAT </w:instrText>
      </w:r>
      <w:r w:rsidR="00327968">
        <w:fldChar w:fldCharType="separate"/>
      </w:r>
      <w:r w:rsidR="00C60349">
        <w:t>Ohio Online</w:t>
      </w:r>
      <w:r w:rsidR="00327968">
        <w:fldChar w:fldCharType="end"/>
      </w:r>
      <w:r w:rsidR="00F40D05">
        <w:t xml:space="preserve"> </w:t>
      </w:r>
      <w:r w:rsidR="00550582">
        <w:t>portal or from</w:t>
      </w:r>
      <w:r w:rsidR="00882F42">
        <w:t xml:space="preserve"> the Google Play store. The process for installing the secure browser is the same as for any other Android application. </w:t>
      </w:r>
    </w:p>
    <w:p w:rsidR="00412603" w:rsidRDefault="00882F42" w:rsidP="003D6972">
      <w:r>
        <w:t xml:space="preserve">This section contains instructions for downloading and installing </w:t>
      </w:r>
      <w:proofErr w:type="spellStart"/>
      <w:r>
        <w:t>AIRSecureTest</w:t>
      </w:r>
      <w:proofErr w:type="spellEnd"/>
      <w:r>
        <w:t xml:space="preserve"> and selecting your state and assessment program.</w:t>
      </w:r>
    </w:p>
    <w:p w:rsidR="00F465D7" w:rsidRPr="00703C12" w:rsidRDefault="00F465D7" w:rsidP="00F465D7">
      <w:pPr>
        <w:pStyle w:val="Heading3"/>
      </w:pPr>
      <w:bookmarkStart w:id="242" w:name="_Downloading_and_Installing_1"/>
      <w:bookmarkStart w:id="243" w:name="_Toc412472809"/>
      <w:bookmarkEnd w:id="242"/>
      <w:r w:rsidRPr="00703C12">
        <w:t xml:space="preserve">Downloading and Installing the Android </w:t>
      </w:r>
      <w:proofErr w:type="spellStart"/>
      <w:r w:rsidRPr="00703C12">
        <w:t>AIRSecureTest</w:t>
      </w:r>
      <w:proofErr w:type="spellEnd"/>
      <w:r w:rsidRPr="00703C12">
        <w:t xml:space="preserve"> Mobile Secure Browser</w:t>
      </w:r>
      <w:bookmarkEnd w:id="243"/>
      <w:r w:rsidRPr="00703C12">
        <w:t xml:space="preserve"> </w:t>
      </w:r>
    </w:p>
    <w:tbl>
      <w:tblPr>
        <w:tblStyle w:val="TableProcedureImages"/>
        <w:tblW w:w="0" w:type="auto"/>
        <w:tblCellMar>
          <w:left w:w="72" w:type="dxa"/>
          <w:right w:w="72" w:type="dxa"/>
        </w:tblCellMar>
        <w:tblLook w:val="04A0" w:firstRow="1" w:lastRow="0" w:firstColumn="1" w:lastColumn="0" w:noHBand="0" w:noVBand="1"/>
      </w:tblPr>
      <w:tblGrid>
        <w:gridCol w:w="4620"/>
        <w:gridCol w:w="4884"/>
      </w:tblGrid>
      <w:tr w:rsidR="00F465D7" w:rsidTr="00F465D7">
        <w:tc>
          <w:tcPr>
            <w:tcW w:w="4724" w:type="dxa"/>
          </w:tcPr>
          <w:p w:rsidR="00F465D7" w:rsidRPr="00015AA8" w:rsidRDefault="00F465D7" w:rsidP="00B50B6B">
            <w:pPr>
              <w:pStyle w:val="ListNumber"/>
              <w:numPr>
                <w:ilvl w:val="0"/>
                <w:numId w:val="12"/>
              </w:numPr>
            </w:pPr>
            <w:r>
              <w:t xml:space="preserve">On your Android tablet, navigate to the </w:t>
            </w:r>
            <w:r w:rsidRPr="00015AA8">
              <w:rPr>
                <w:rStyle w:val="Strong"/>
              </w:rPr>
              <w:t>Secure Browser</w:t>
            </w:r>
            <w:r w:rsidRPr="007B1B97">
              <w:t xml:space="preserve"> page</w:t>
            </w:r>
            <w:r>
              <w:t xml:space="preserve"> of the </w:t>
            </w:r>
            <w:r w:rsidR="005A2813">
              <w:fldChar w:fldCharType="begin"/>
            </w:r>
            <w:r w:rsidR="005A2813">
              <w:instrText xml:space="preserve"> DOCPROPERTY  </w:instrText>
            </w:r>
            <w:r w:rsidR="00CF7051">
              <w:instrText>aAssessmentProgramLong</w:instrText>
            </w:r>
            <w:r w:rsidR="005A2813">
              <w:instrText xml:space="preserve">  \* MERGEFORMAT </w:instrText>
            </w:r>
            <w:r w:rsidR="005A2813">
              <w:fldChar w:fldCharType="separate"/>
            </w:r>
            <w:r w:rsidR="00C60349">
              <w:t>Ohio Online</w:t>
            </w:r>
            <w:r w:rsidR="005A2813">
              <w:fldChar w:fldCharType="end"/>
            </w:r>
            <w:r w:rsidR="00685187">
              <w:t xml:space="preserve"> </w:t>
            </w:r>
            <w:r w:rsidR="00892843">
              <w:t xml:space="preserve">portal </w:t>
            </w:r>
            <w:r w:rsidR="00685187">
              <w:t xml:space="preserve">at </w:t>
            </w:r>
            <w:fldSimple w:instr=" DOCPROPERTY  aPortalAddress  \* MERGEFORMAT ">
              <w:r w:rsidR="00C60349">
                <w:t>http://oh.portal.airast.org/ocba/</w:t>
              </w:r>
            </w:fldSimple>
            <w:r>
              <w:t xml:space="preserve"> and </w:t>
            </w:r>
            <w:r w:rsidR="00692CBA">
              <w:t xml:space="preserve">tap the </w:t>
            </w:r>
            <w:r>
              <w:t xml:space="preserve">Android tab. Click </w:t>
            </w:r>
            <w:r w:rsidRPr="00015AA8">
              <w:rPr>
                <w:rStyle w:val="Strong"/>
              </w:rPr>
              <w:t>Download Browser</w:t>
            </w:r>
            <w:r>
              <w:t xml:space="preserve">. </w:t>
            </w:r>
            <w:r w:rsidR="007B1B97" w:rsidRPr="007B1B97">
              <w:t>(</w:t>
            </w:r>
            <w:r w:rsidRPr="007B1B97">
              <w:t xml:space="preserve">You </w:t>
            </w:r>
            <w:r w:rsidR="007B1B97" w:rsidRPr="007B1B97">
              <w:t xml:space="preserve">can </w:t>
            </w:r>
            <w:r w:rsidRPr="007B1B97">
              <w:t>also search for “</w:t>
            </w:r>
            <w:proofErr w:type="spellStart"/>
            <w:r w:rsidRPr="007B1B97">
              <w:t>AIRSecureTest</w:t>
            </w:r>
            <w:proofErr w:type="spellEnd"/>
            <w:r w:rsidRPr="007B1B97">
              <w:t>” in the Google Play store to find the secure browser app.</w:t>
            </w:r>
            <w:r w:rsidR="007B1B97" w:rsidRPr="007B1B97">
              <w:t>)</w:t>
            </w:r>
          </w:p>
          <w:p w:rsidR="00F465D7" w:rsidRDefault="00F465D7" w:rsidP="00A42BD2">
            <w:pPr>
              <w:pStyle w:val="ListNumber"/>
            </w:pPr>
            <w:r>
              <w:t xml:space="preserve">The </w:t>
            </w:r>
            <w:proofErr w:type="spellStart"/>
            <w:r>
              <w:t>AIRSecureTest</w:t>
            </w:r>
            <w:proofErr w:type="spellEnd"/>
            <w:r>
              <w:t xml:space="preserve"> application download page </w:t>
            </w:r>
            <w:r w:rsidR="00A42BD2">
              <w:t>appears</w:t>
            </w:r>
            <w:r>
              <w:t>.</w:t>
            </w:r>
          </w:p>
        </w:tc>
        <w:tc>
          <w:tcPr>
            <w:tcW w:w="4780" w:type="dxa"/>
          </w:tcPr>
          <w:p w:rsidR="00F465D7" w:rsidRDefault="00F465D7" w:rsidP="00623535">
            <w:pPr>
              <w:pStyle w:val="ImageRight"/>
            </w:pPr>
            <w:r w:rsidRPr="00464F8C">
              <w:drawing>
                <wp:inline distT="0" distB="0" distL="0" distR="0" wp14:anchorId="5BC3390B" wp14:editId="6B705008">
                  <wp:extent cx="2971800" cy="1857375"/>
                  <wp:effectExtent l="19050" t="19050" r="19050" b="285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13-02-27-15-45-0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71800" cy="1857375"/>
                          </a:xfrm>
                          <a:prstGeom prst="rect">
                            <a:avLst/>
                          </a:prstGeom>
                          <a:ln>
                            <a:solidFill>
                              <a:schemeClr val="bg1">
                                <a:lumMod val="65000"/>
                              </a:schemeClr>
                            </a:solidFill>
                          </a:ln>
                        </pic:spPr>
                      </pic:pic>
                    </a:graphicData>
                  </a:graphic>
                </wp:inline>
              </w:drawing>
            </w:r>
          </w:p>
        </w:tc>
      </w:tr>
      <w:tr w:rsidR="00F465D7" w:rsidTr="00F465D7">
        <w:tc>
          <w:tcPr>
            <w:tcW w:w="4724" w:type="dxa"/>
          </w:tcPr>
          <w:p w:rsidR="00F465D7" w:rsidRDefault="00F465D7" w:rsidP="00B50B6B">
            <w:pPr>
              <w:pStyle w:val="ListNumber"/>
              <w:numPr>
                <w:ilvl w:val="0"/>
                <w:numId w:val="12"/>
              </w:numPr>
            </w:pPr>
            <w:r w:rsidRPr="00FE4B8F">
              <w:t xml:space="preserve">Tap </w:t>
            </w:r>
            <w:r w:rsidRPr="00015AA8">
              <w:rPr>
                <w:rStyle w:val="Strong"/>
              </w:rPr>
              <w:t>Install</w:t>
            </w:r>
            <w:r>
              <w:t>.</w:t>
            </w:r>
          </w:p>
        </w:tc>
        <w:tc>
          <w:tcPr>
            <w:tcW w:w="4780" w:type="dxa"/>
          </w:tcPr>
          <w:p w:rsidR="00F465D7" w:rsidRDefault="00F465D7" w:rsidP="00623535">
            <w:pPr>
              <w:pStyle w:val="ImageRight"/>
            </w:pPr>
            <w:r w:rsidRPr="00464F8C">
              <w:drawing>
                <wp:inline distT="0" distB="0" distL="0" distR="0" wp14:anchorId="4EBB3878" wp14:editId="7F722D48">
                  <wp:extent cx="914400" cy="409903"/>
                  <wp:effectExtent l="19050" t="19050" r="19050" b="285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14400" cy="409903"/>
                          </a:xfrm>
                          <a:prstGeom prst="rect">
                            <a:avLst/>
                          </a:prstGeom>
                          <a:ln>
                            <a:solidFill>
                              <a:schemeClr val="bg1">
                                <a:lumMod val="65000"/>
                              </a:schemeClr>
                            </a:solidFill>
                          </a:ln>
                        </pic:spPr>
                      </pic:pic>
                    </a:graphicData>
                  </a:graphic>
                </wp:inline>
              </w:drawing>
            </w:r>
          </w:p>
        </w:tc>
      </w:tr>
      <w:tr w:rsidR="00F465D7" w:rsidTr="00F465D7">
        <w:tc>
          <w:tcPr>
            <w:tcW w:w="4724" w:type="dxa"/>
          </w:tcPr>
          <w:p w:rsidR="00F465D7" w:rsidRDefault="00F465D7" w:rsidP="00B50B6B">
            <w:pPr>
              <w:pStyle w:val="ListNumber"/>
              <w:numPr>
                <w:ilvl w:val="0"/>
                <w:numId w:val="12"/>
              </w:numPr>
            </w:pPr>
            <w:r w:rsidRPr="00074736">
              <w:lastRenderedPageBreak/>
              <w:t xml:space="preserve">The </w:t>
            </w:r>
            <w:proofErr w:type="spellStart"/>
            <w:r>
              <w:t>AIRSecureTest</w:t>
            </w:r>
            <w:proofErr w:type="spellEnd"/>
            <w:r>
              <w:t xml:space="preserve"> </w:t>
            </w:r>
            <w:r w:rsidRPr="00074736">
              <w:t xml:space="preserve">mobile </w:t>
            </w:r>
            <w:r>
              <w:t xml:space="preserve">secure </w:t>
            </w:r>
            <w:r w:rsidRPr="00074736">
              <w:t>browser download</w:t>
            </w:r>
            <w:r w:rsidR="00A42BD2">
              <w:t>s</w:t>
            </w:r>
            <w:r w:rsidRPr="00074736">
              <w:t xml:space="preserve"> and install</w:t>
            </w:r>
            <w:r w:rsidR="00A42BD2">
              <w:t>s</w:t>
            </w:r>
            <w:r w:rsidRPr="00074736">
              <w:t xml:space="preserve"> onto your </w:t>
            </w:r>
            <w:r w:rsidR="00B97489">
              <w:t>tablet</w:t>
            </w:r>
            <w:r w:rsidRPr="00074736">
              <w:t xml:space="preserve">. Look for the </w:t>
            </w:r>
            <w:proofErr w:type="spellStart"/>
            <w:r w:rsidRPr="00074736">
              <w:t>AIRSecureTest</w:t>
            </w:r>
            <w:proofErr w:type="spellEnd"/>
            <w:r w:rsidRPr="00074736">
              <w:t xml:space="preserve"> icon.</w:t>
            </w:r>
            <w:r>
              <w:t xml:space="preserve"> (The name may be truncated.)</w:t>
            </w:r>
          </w:p>
          <w:p w:rsidR="00F01CF8" w:rsidRDefault="00F01CF8" w:rsidP="00F01CF8">
            <w:pPr>
              <w:pStyle w:val="ListNumber"/>
              <w:numPr>
                <w:ilvl w:val="0"/>
                <w:numId w:val="12"/>
              </w:numPr>
            </w:pPr>
            <w:r>
              <w:t xml:space="preserve">Configure the test administration by following the procedure in the section </w:t>
            </w:r>
            <w:r w:rsidRPr="00C60349">
              <w:rPr>
                <w:rStyle w:val="CrossReference"/>
              </w:rPr>
              <w:fldChar w:fldCharType="begin"/>
            </w:r>
            <w:r w:rsidR="00C60349" w:rsidRPr="00C60349">
              <w:rPr>
                <w:rStyle w:val="CrossReference"/>
              </w:rPr>
              <w:instrText xml:space="preserve"> REF _Ref403030295  \* MERGEFORMAT \h </w:instrText>
            </w:r>
            <w:r w:rsidRPr="00C60349">
              <w:rPr>
                <w:rStyle w:val="CrossReference"/>
              </w:rPr>
            </w:r>
            <w:r w:rsidRPr="00C60349">
              <w:rPr>
                <w:rStyle w:val="CrossReference"/>
              </w:rPr>
              <w:fldChar w:fldCharType="separate"/>
            </w:r>
            <w:r w:rsidR="00C60349" w:rsidRPr="00C60349">
              <w:rPr>
                <w:rStyle w:val="CrossReference"/>
              </w:rPr>
              <w:t xml:space="preserve">Opening the </w:t>
            </w:r>
            <w:proofErr w:type="spellStart"/>
            <w:r w:rsidR="00C60349" w:rsidRPr="00C60349">
              <w:rPr>
                <w:rStyle w:val="CrossReference"/>
              </w:rPr>
              <w:t>AIRSecureTest</w:t>
            </w:r>
            <w:proofErr w:type="spellEnd"/>
            <w:r w:rsidR="00C60349" w:rsidRPr="00C60349">
              <w:rPr>
                <w:rStyle w:val="CrossReference"/>
              </w:rPr>
              <w:t xml:space="preserve"> Browser and Selecting the Assessment Program</w:t>
            </w:r>
            <w:r w:rsidRPr="00C60349">
              <w:rPr>
                <w:rStyle w:val="CrossReference"/>
              </w:rPr>
              <w:fldChar w:fldCharType="end"/>
            </w:r>
            <w:r>
              <w:t>.</w:t>
            </w:r>
          </w:p>
        </w:tc>
        <w:tc>
          <w:tcPr>
            <w:tcW w:w="4780" w:type="dxa"/>
          </w:tcPr>
          <w:p w:rsidR="00F465D7" w:rsidRPr="00074736" w:rsidRDefault="00F465D7" w:rsidP="00623535">
            <w:pPr>
              <w:pStyle w:val="ImageRight"/>
            </w:pPr>
            <w:r w:rsidRPr="00464F8C">
              <w:drawing>
                <wp:inline distT="0" distB="0" distL="0" distR="0" wp14:anchorId="5A400D41" wp14:editId="6649583E">
                  <wp:extent cx="914400" cy="864066"/>
                  <wp:effectExtent l="19050" t="19050" r="19050" b="127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914400" cy="864066"/>
                          </a:xfrm>
                          <a:prstGeom prst="rect">
                            <a:avLst/>
                          </a:prstGeom>
                          <a:ln>
                            <a:solidFill>
                              <a:schemeClr val="bg1">
                                <a:lumMod val="65000"/>
                              </a:schemeClr>
                            </a:solidFill>
                          </a:ln>
                        </pic:spPr>
                      </pic:pic>
                    </a:graphicData>
                  </a:graphic>
                </wp:inline>
              </w:drawing>
            </w:r>
          </w:p>
        </w:tc>
      </w:tr>
    </w:tbl>
    <w:p w:rsidR="00F465D7" w:rsidRDefault="00F465D7" w:rsidP="005E0FD2"/>
    <w:tbl>
      <w:tblPr>
        <w:tblStyle w:val="TableNote"/>
        <w:tblW w:w="0" w:type="auto"/>
        <w:jc w:val="center"/>
        <w:tblLayout w:type="fixed"/>
        <w:tblLook w:val="04A0" w:firstRow="1" w:lastRow="0" w:firstColumn="1" w:lastColumn="0" w:noHBand="0" w:noVBand="1"/>
        <w:tblCaption w:val="Note for Headphones"/>
        <w:tblDescription w:val="This table provides additional information about using headphones with online tests."/>
      </w:tblPr>
      <w:tblGrid>
        <w:gridCol w:w="720"/>
        <w:gridCol w:w="8640"/>
      </w:tblGrid>
      <w:tr w:rsidR="00F465D7" w:rsidRPr="0097361D" w:rsidTr="007A2ED4">
        <w:trPr>
          <w:jc w:val="center"/>
        </w:trPr>
        <w:tc>
          <w:tcPr>
            <w:tcW w:w="720" w:type="dxa"/>
          </w:tcPr>
          <w:p w:rsidR="00F465D7" w:rsidRPr="00677896" w:rsidRDefault="00F465D7" w:rsidP="007A2ED4">
            <w:pPr>
              <w:pStyle w:val="NoteIcon"/>
            </w:pPr>
            <w:r w:rsidRPr="00677896">
              <w:drawing>
                <wp:inline distT="0" distB="0" distL="0" distR="0" wp14:anchorId="26CB365D" wp14:editId="5CF16094">
                  <wp:extent cx="320040" cy="263151"/>
                  <wp:effectExtent l="0" t="0" r="3810" b="381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0040" cy="263151"/>
                          </a:xfrm>
                          <a:prstGeom prst="rect">
                            <a:avLst/>
                          </a:prstGeom>
                          <a:noFill/>
                          <a:ln w="9525">
                            <a:noFill/>
                            <a:miter lim="800000"/>
                            <a:headEnd/>
                            <a:tailEnd/>
                          </a:ln>
                        </pic:spPr>
                      </pic:pic>
                    </a:graphicData>
                  </a:graphic>
                </wp:inline>
              </w:drawing>
            </w:r>
          </w:p>
        </w:tc>
        <w:tc>
          <w:tcPr>
            <w:tcW w:w="8640" w:type="dxa"/>
          </w:tcPr>
          <w:p w:rsidR="00F465D7" w:rsidRPr="00677896" w:rsidRDefault="00F465D7" w:rsidP="007A2ED4">
            <w:pPr>
              <w:pStyle w:val="NoteText"/>
              <w:rPr>
                <w:rStyle w:val="Strong"/>
              </w:rPr>
            </w:pPr>
            <w:r w:rsidRPr="00677896">
              <w:rPr>
                <w:rStyle w:val="Strong"/>
              </w:rPr>
              <w:t>Android Secure Browser Keyboard</w:t>
            </w:r>
          </w:p>
          <w:p w:rsidR="00F465D7" w:rsidRPr="00677896" w:rsidRDefault="00F465D7" w:rsidP="007A2ED4">
            <w:pPr>
              <w:pStyle w:val="NoteText"/>
            </w:pPr>
            <w:r w:rsidRPr="00677896">
              <w:t xml:space="preserve">If the secure browser keyboard has not been </w:t>
            </w:r>
            <w:r w:rsidR="00077964" w:rsidRPr="00677896">
              <w:t>selected</w:t>
            </w:r>
            <w:r w:rsidRPr="00677896">
              <w:t xml:space="preserve"> via device settings on Android tablets, it will need to be </w:t>
            </w:r>
            <w:r w:rsidR="00077964" w:rsidRPr="00677896">
              <w:t>selected</w:t>
            </w:r>
            <w:r w:rsidRPr="00677896">
              <w:t xml:space="preserve"> upon opening the </w:t>
            </w:r>
            <w:proofErr w:type="spellStart"/>
            <w:r w:rsidRPr="00677896">
              <w:t>AIRSecureTest</w:t>
            </w:r>
            <w:proofErr w:type="spellEnd"/>
            <w:r w:rsidRPr="00677896">
              <w:t xml:space="preserve"> app.</w:t>
            </w:r>
          </w:p>
          <w:p w:rsidR="00F465D7" w:rsidRPr="0023231D" w:rsidRDefault="00F465D7" w:rsidP="00AF23C2">
            <w:pPr>
              <w:pStyle w:val="NoteText"/>
            </w:pPr>
            <w:r w:rsidRPr="00677896">
              <w:t xml:space="preserve">For more information about the </w:t>
            </w:r>
            <w:r w:rsidR="00077964" w:rsidRPr="00677896">
              <w:t xml:space="preserve">Android </w:t>
            </w:r>
            <w:r w:rsidRPr="00677896">
              <w:t xml:space="preserve">secure browser keyboard, including instructions for enabling it, refer to the </w:t>
            </w:r>
            <w:r w:rsidRPr="00677896">
              <w:rPr>
                <w:rStyle w:val="Emphasis"/>
              </w:rPr>
              <w:t>Technical Specifications Manual for Online Testing</w:t>
            </w:r>
            <w:r w:rsidR="00D43026" w:rsidRPr="00677896">
              <w:t xml:space="preserve">, available from the </w:t>
            </w:r>
            <w:r w:rsidR="00327968">
              <w:fldChar w:fldCharType="begin"/>
            </w:r>
            <w:r w:rsidR="00327968">
              <w:instrText xml:space="preserve"> DOCPROPERTY  </w:instrText>
            </w:r>
            <w:r w:rsidR="00CF7051">
              <w:instrText>aAssessmentProgramLong</w:instrText>
            </w:r>
            <w:r w:rsidR="00327968">
              <w:instrText xml:space="preserve">  \* MERGEFORMAT </w:instrText>
            </w:r>
            <w:r w:rsidR="00327968">
              <w:fldChar w:fldCharType="separate"/>
            </w:r>
            <w:r w:rsidR="00C60349">
              <w:t>Ohio Online</w:t>
            </w:r>
            <w:r w:rsidR="00327968">
              <w:fldChar w:fldCharType="end"/>
            </w:r>
            <w:r w:rsidR="00D43026" w:rsidRPr="00677896">
              <w:t xml:space="preserve"> </w:t>
            </w:r>
            <w:r w:rsidR="003828F3" w:rsidRPr="00677896">
              <w:t>portal (</w:t>
            </w:r>
            <w:fldSimple w:instr=" DOCPROPERTY  aPortalAddress  \* MERGEFORMAT ">
              <w:r w:rsidR="00C60349">
                <w:t>http://oh.portal.airast.org/ocba/</w:t>
              </w:r>
            </w:fldSimple>
            <w:r w:rsidR="003828F3" w:rsidRPr="00677896">
              <w:t>),</w:t>
            </w:r>
            <w:r w:rsidR="00D43026" w:rsidRPr="00677896">
              <w:t xml:space="preserve"> Secure Browsers </w:t>
            </w:r>
            <w:r w:rsidR="00AF23C2">
              <w:t>page</w:t>
            </w:r>
            <w:r w:rsidRPr="00677896">
              <w:t>.</w:t>
            </w:r>
          </w:p>
        </w:tc>
      </w:tr>
    </w:tbl>
    <w:p w:rsidR="00F465D7" w:rsidRDefault="00F465D7" w:rsidP="00F465D7"/>
    <w:p w:rsidR="00F465D7" w:rsidRPr="00703C12" w:rsidRDefault="00F465D7" w:rsidP="00F465D7">
      <w:pPr>
        <w:pStyle w:val="Heading3"/>
      </w:pPr>
      <w:bookmarkStart w:id="244" w:name="_Opening_the_AIRSecureTest_1"/>
      <w:bookmarkStart w:id="245" w:name="_Ref403030131"/>
      <w:bookmarkStart w:id="246" w:name="_Ref403030295"/>
      <w:bookmarkStart w:id="247" w:name="_Toc412472810"/>
      <w:bookmarkEnd w:id="244"/>
      <w:r w:rsidRPr="00703C12">
        <w:t xml:space="preserve">Opening the </w:t>
      </w:r>
      <w:proofErr w:type="spellStart"/>
      <w:r w:rsidRPr="00703C12">
        <w:t>AIRSecureTest</w:t>
      </w:r>
      <w:proofErr w:type="spellEnd"/>
      <w:r w:rsidRPr="00703C12">
        <w:t xml:space="preserve"> Browser and Selecting the Assessment Program</w:t>
      </w:r>
      <w:bookmarkEnd w:id="245"/>
      <w:bookmarkEnd w:id="246"/>
      <w:bookmarkEnd w:id="247"/>
    </w:p>
    <w:p w:rsidR="00F465D7" w:rsidRDefault="00F465D7" w:rsidP="006F22C6">
      <w:pPr>
        <w:keepNext/>
        <w:rPr>
          <w:rFonts w:cs="Calibri"/>
        </w:rPr>
      </w:pPr>
      <w:r w:rsidRPr="00FA1E3F">
        <w:rPr>
          <w:rFonts w:cs="Calibri"/>
        </w:rPr>
        <w:t>The first time you open the</w:t>
      </w:r>
      <w:r>
        <w:rPr>
          <w:rFonts w:cs="Calibri"/>
        </w:rPr>
        <w:t xml:space="preserve"> </w:t>
      </w:r>
      <w:proofErr w:type="spellStart"/>
      <w:r>
        <w:rPr>
          <w:rFonts w:cs="Calibri"/>
        </w:rPr>
        <w:t>AIRSecureTest</w:t>
      </w:r>
      <w:proofErr w:type="spellEnd"/>
      <w:r w:rsidRPr="00FA1E3F">
        <w:rPr>
          <w:rFonts w:cs="Calibri"/>
        </w:rPr>
        <w:t xml:space="preserve"> </w:t>
      </w:r>
      <w:r>
        <w:rPr>
          <w:rFonts w:cs="Calibri"/>
        </w:rPr>
        <w:t>mob</w:t>
      </w:r>
      <w:r w:rsidRPr="00FA1E3F">
        <w:rPr>
          <w:rFonts w:cs="Calibri"/>
        </w:rPr>
        <w:t xml:space="preserve">ile </w:t>
      </w:r>
      <w:r>
        <w:rPr>
          <w:rFonts w:cs="Calibri"/>
        </w:rPr>
        <w:t>secure b</w:t>
      </w:r>
      <w:r w:rsidRPr="00FA1E3F">
        <w:rPr>
          <w:rFonts w:cs="Calibri"/>
        </w:rPr>
        <w:t xml:space="preserve">rowser, </w:t>
      </w:r>
      <w:r w:rsidR="00C215E1">
        <w:rPr>
          <w:rFonts w:cs="Calibri"/>
        </w:rPr>
        <w:t>the</w:t>
      </w:r>
      <w:r w:rsidRPr="00FA1E3F">
        <w:rPr>
          <w:rFonts w:cs="Calibri"/>
        </w:rPr>
        <w:t xml:space="preserve"> </w:t>
      </w:r>
      <w:r w:rsidR="007B1B97" w:rsidRPr="007B1B97">
        <w:rPr>
          <w:rStyle w:val="Strong"/>
        </w:rPr>
        <w:t>Launchpad</w:t>
      </w:r>
      <w:r w:rsidRPr="00FA1E3F">
        <w:rPr>
          <w:rFonts w:cs="Calibri"/>
        </w:rPr>
        <w:t xml:space="preserve"> </w:t>
      </w:r>
      <w:r>
        <w:rPr>
          <w:rFonts w:cs="Calibri"/>
        </w:rPr>
        <w:t>screen</w:t>
      </w:r>
      <w:r w:rsidR="00C215E1">
        <w:rPr>
          <w:rFonts w:cs="Calibri"/>
        </w:rPr>
        <w:t xml:space="preserve"> appears</w:t>
      </w:r>
      <w:r w:rsidRPr="00FA1E3F">
        <w:rPr>
          <w:rFonts w:cs="Calibri"/>
        </w:rPr>
        <w:t xml:space="preserve">. </w:t>
      </w:r>
      <w:r w:rsidR="00C215E1">
        <w:rPr>
          <w:rFonts w:cs="Calibri"/>
        </w:rPr>
        <w:t xml:space="preserve">The </w:t>
      </w:r>
      <w:r w:rsidRPr="00FA1E3F">
        <w:rPr>
          <w:rFonts w:cs="Calibri"/>
        </w:rPr>
        <w:t xml:space="preserve">Launchpad establishes the test administration </w:t>
      </w:r>
      <w:r w:rsidR="00C215E1">
        <w:rPr>
          <w:rFonts w:cs="Calibri"/>
        </w:rPr>
        <w:t>for your students</w:t>
      </w:r>
      <w:r w:rsidRPr="00FA1E3F">
        <w:rPr>
          <w:rFonts w:cs="Calibri"/>
        </w:rPr>
        <w:t xml:space="preserve">. </w:t>
      </w:r>
    </w:p>
    <w:tbl>
      <w:tblPr>
        <w:tblStyle w:val="TableProcedureImages"/>
        <w:tblW w:w="0" w:type="auto"/>
        <w:tblCellMar>
          <w:left w:w="72" w:type="dxa"/>
          <w:right w:w="72" w:type="dxa"/>
        </w:tblCellMar>
        <w:tblLook w:val="04A0" w:firstRow="1" w:lastRow="0" w:firstColumn="1" w:lastColumn="0" w:noHBand="0" w:noVBand="1"/>
      </w:tblPr>
      <w:tblGrid>
        <w:gridCol w:w="4260"/>
        <w:gridCol w:w="5244"/>
      </w:tblGrid>
      <w:tr w:rsidR="00F465D7" w:rsidTr="00F465D7">
        <w:tc>
          <w:tcPr>
            <w:tcW w:w="4260" w:type="dxa"/>
          </w:tcPr>
          <w:p w:rsidR="00F465D7" w:rsidRDefault="00F465D7" w:rsidP="00A17D18">
            <w:pPr>
              <w:pStyle w:val="ListNumber"/>
              <w:numPr>
                <w:ilvl w:val="0"/>
                <w:numId w:val="21"/>
              </w:numPr>
            </w:pPr>
            <w:r>
              <w:t xml:space="preserve">Under </w:t>
            </w:r>
            <w:r w:rsidR="007B1B97" w:rsidRPr="00015AA8">
              <w:rPr>
                <w:rStyle w:val="Strong"/>
              </w:rPr>
              <w:t>Please Select Your State</w:t>
            </w:r>
            <w:r w:rsidR="007B1B97" w:rsidRPr="00C853DC">
              <w:t>,</w:t>
            </w:r>
            <w:r>
              <w:t xml:space="preserve"> select </w:t>
            </w:r>
            <w:r w:rsidR="005A2813">
              <w:fldChar w:fldCharType="begin"/>
            </w:r>
            <w:r w:rsidR="005A2813">
              <w:instrText xml:space="preserve"> DOCPROPERTY </w:instrText>
            </w:r>
            <w:r w:rsidR="00CC767B">
              <w:instrText>aState</w:instrText>
            </w:r>
            <w:r w:rsidR="00A17D18">
              <w:instrText>Name</w:instrText>
            </w:r>
            <w:r w:rsidR="005A2813">
              <w:instrText xml:space="preserve"> \* MERGEFORMAT </w:instrText>
            </w:r>
            <w:r w:rsidR="005A2813">
              <w:fldChar w:fldCharType="separate"/>
            </w:r>
            <w:r w:rsidR="00C60349">
              <w:t>Ohio</w:t>
            </w:r>
            <w:r w:rsidR="005A2813">
              <w:fldChar w:fldCharType="end"/>
            </w:r>
            <w:r w:rsidR="00AE3E9E">
              <w:t xml:space="preserve"> </w:t>
            </w:r>
            <w:r>
              <w:t xml:space="preserve">from the drop-down list. </w:t>
            </w:r>
          </w:p>
        </w:tc>
        <w:tc>
          <w:tcPr>
            <w:tcW w:w="5244" w:type="dxa"/>
          </w:tcPr>
          <w:p w:rsidR="00F465D7" w:rsidRDefault="00F465D7" w:rsidP="00623535">
            <w:pPr>
              <w:pStyle w:val="ImageRight"/>
            </w:pPr>
            <w:r w:rsidRPr="00FA1E3F">
              <w:drawing>
                <wp:inline distT="0" distB="0" distL="0" distR="0" wp14:anchorId="331302F4" wp14:editId="7B6527C6">
                  <wp:extent cx="2971800" cy="1684020"/>
                  <wp:effectExtent l="19050" t="19050" r="1905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71800" cy="1684020"/>
                          </a:xfrm>
                          <a:prstGeom prst="rect">
                            <a:avLst/>
                          </a:prstGeom>
                          <a:ln>
                            <a:solidFill>
                              <a:schemeClr val="bg1">
                                <a:lumMod val="65000"/>
                              </a:schemeClr>
                            </a:solidFill>
                          </a:ln>
                        </pic:spPr>
                      </pic:pic>
                    </a:graphicData>
                  </a:graphic>
                </wp:inline>
              </w:drawing>
            </w:r>
          </w:p>
        </w:tc>
      </w:tr>
      <w:tr w:rsidR="00F465D7" w:rsidTr="00F465D7">
        <w:tc>
          <w:tcPr>
            <w:tcW w:w="4260" w:type="dxa"/>
          </w:tcPr>
          <w:p w:rsidR="00F465D7" w:rsidRDefault="00F465D7" w:rsidP="006F22C6">
            <w:pPr>
              <w:pStyle w:val="ListNumber"/>
            </w:pPr>
            <w:r>
              <w:lastRenderedPageBreak/>
              <w:t xml:space="preserve">Under </w:t>
            </w:r>
            <w:r w:rsidR="007B1B97" w:rsidRPr="00015AA8">
              <w:rPr>
                <w:rStyle w:val="Strong"/>
              </w:rPr>
              <w:t>Choose Your Assessment Program</w:t>
            </w:r>
            <w:r w:rsidR="007B1B97" w:rsidRPr="00C853DC">
              <w:t>,</w:t>
            </w:r>
            <w:r>
              <w:t xml:space="preserve"> </w:t>
            </w:r>
            <w:r w:rsidR="00C215E1">
              <w:t xml:space="preserve">select </w:t>
            </w:r>
            <w:r w:rsidR="00AF23C2" w:rsidRPr="005948AE">
              <w:rPr>
                <w:rStyle w:val="Strong"/>
              </w:rPr>
              <w:t>Ohio Science and Social Studies Tests</w:t>
            </w:r>
            <w:r>
              <w:t>.</w:t>
            </w:r>
          </w:p>
          <w:p w:rsidR="00F465D7" w:rsidRDefault="00F465D7" w:rsidP="006F22C6">
            <w:pPr>
              <w:pStyle w:val="ListNumber"/>
            </w:pPr>
            <w:r>
              <w:t xml:space="preserve">Tap </w:t>
            </w:r>
            <w:r w:rsidRPr="00015AA8">
              <w:rPr>
                <w:rStyle w:val="Strong"/>
              </w:rPr>
              <w:t>OK</w:t>
            </w:r>
            <w:r>
              <w:t xml:space="preserve">. The student login page </w:t>
            </w:r>
            <w:r w:rsidR="00C215E1">
              <w:t>appears</w:t>
            </w:r>
            <w:r>
              <w:t>. The secure browser is now ready for students to use.</w:t>
            </w:r>
          </w:p>
          <w:p w:rsidR="00F465D7" w:rsidRPr="009A1D24" w:rsidRDefault="00F465D7" w:rsidP="00891119">
            <w:r w:rsidRPr="009A1D24">
              <w:t xml:space="preserve">The Launchpad screen </w:t>
            </w:r>
            <w:r w:rsidR="00C215E1">
              <w:t>appears only once</w:t>
            </w:r>
            <w:r w:rsidRPr="009A1D24">
              <w:t xml:space="preserve">. The student login page </w:t>
            </w:r>
            <w:r w:rsidR="00C215E1">
              <w:t xml:space="preserve">appears </w:t>
            </w:r>
            <w:r w:rsidRPr="009A1D24">
              <w:t>the next time the secure browser is launched.</w:t>
            </w:r>
          </w:p>
        </w:tc>
        <w:tc>
          <w:tcPr>
            <w:tcW w:w="5244" w:type="dxa"/>
          </w:tcPr>
          <w:p w:rsidR="00F465D7" w:rsidRDefault="00F465D7" w:rsidP="00623535">
            <w:pPr>
              <w:pStyle w:val="ImageRight"/>
            </w:pPr>
            <w:r w:rsidRPr="00FA1E3F">
              <w:drawing>
                <wp:inline distT="0" distB="0" distL="0" distR="0" wp14:anchorId="72B3CEAA" wp14:editId="770C33C9">
                  <wp:extent cx="2971800" cy="1671638"/>
                  <wp:effectExtent l="19050" t="19050" r="19050"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1800" cy="1671638"/>
                          </a:xfrm>
                          <a:prstGeom prst="rect">
                            <a:avLst/>
                          </a:prstGeom>
                          <a:ln>
                            <a:solidFill>
                              <a:schemeClr val="bg1">
                                <a:lumMod val="65000"/>
                              </a:schemeClr>
                            </a:solidFill>
                          </a:ln>
                        </pic:spPr>
                      </pic:pic>
                    </a:graphicData>
                  </a:graphic>
                </wp:inline>
              </w:drawing>
            </w:r>
          </w:p>
        </w:tc>
      </w:tr>
    </w:tbl>
    <w:p w:rsidR="005172E2" w:rsidRDefault="005172E2" w:rsidP="005172E2">
      <w:pPr>
        <w:pStyle w:val="Heading3"/>
      </w:pPr>
      <w:bookmarkStart w:id="248" w:name="_Closing_the_AIRSecureTest_1"/>
      <w:bookmarkStart w:id="249" w:name="_Toc348516342"/>
      <w:bookmarkStart w:id="250" w:name="_Toc349835256"/>
      <w:bookmarkStart w:id="251" w:name="_Toc351366376"/>
      <w:bookmarkStart w:id="252" w:name="_Toc369014256"/>
      <w:bookmarkStart w:id="253" w:name="_Toc378168073"/>
      <w:bookmarkStart w:id="254" w:name="_Toc412472811"/>
      <w:bookmarkEnd w:id="248"/>
      <w:r>
        <w:t xml:space="preserve">Closing the </w:t>
      </w:r>
      <w:bookmarkEnd w:id="249"/>
      <w:bookmarkEnd w:id="250"/>
      <w:bookmarkEnd w:id="251"/>
      <w:bookmarkEnd w:id="252"/>
      <w:bookmarkEnd w:id="253"/>
      <w:proofErr w:type="spellStart"/>
      <w:r w:rsidR="00C8076F">
        <w:t>AIRSecureTest</w:t>
      </w:r>
      <w:proofErr w:type="spellEnd"/>
      <w:r w:rsidR="00C8076F">
        <w:t xml:space="preserve"> Mobile Secure Browser</w:t>
      </w:r>
      <w:bookmarkEnd w:id="254"/>
    </w:p>
    <w:p w:rsidR="007D6077" w:rsidRPr="007D6077" w:rsidRDefault="007D6077" w:rsidP="005948AE">
      <w:pPr>
        <w:keepNext/>
      </w:pPr>
      <w:r>
        <w:t xml:space="preserve">Closing the </w:t>
      </w:r>
      <w:proofErr w:type="spellStart"/>
      <w:r>
        <w:t>AIRSecureTest</w:t>
      </w:r>
      <w:proofErr w:type="spellEnd"/>
      <w:r>
        <w:t xml:space="preserve"> browser is the same as closing any other Android application.</w:t>
      </w:r>
    </w:p>
    <w:p w:rsidR="005172E2" w:rsidRPr="00464F8C" w:rsidRDefault="005172E2" w:rsidP="005948AE">
      <w:pPr>
        <w:pStyle w:val="ListNumber"/>
        <w:keepNext/>
        <w:numPr>
          <w:ilvl w:val="0"/>
          <w:numId w:val="48"/>
        </w:numPr>
      </w:pPr>
      <w:r w:rsidRPr="00464F8C">
        <w:t xml:space="preserve">Tap the Menu icon </w:t>
      </w:r>
      <w:r w:rsidRPr="00464F8C">
        <w:rPr>
          <w:noProof/>
        </w:rPr>
        <w:t xml:space="preserve"> </w:t>
      </w:r>
      <w:r w:rsidRPr="00464F8C">
        <w:rPr>
          <w:noProof/>
        </w:rPr>
        <w:drawing>
          <wp:inline distT="0" distB="0" distL="0" distR="0" wp14:anchorId="2A2B92BE" wp14:editId="64A94C14">
            <wp:extent cx="95250" cy="202405"/>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96384" cy="204814"/>
                    </a:xfrm>
                    <a:prstGeom prst="rect">
                      <a:avLst/>
                    </a:prstGeom>
                  </pic:spPr>
                </pic:pic>
              </a:graphicData>
            </a:graphic>
          </wp:inline>
        </w:drawing>
      </w:r>
      <w:r w:rsidRPr="00464F8C">
        <w:rPr>
          <w:noProof/>
        </w:rPr>
        <w:t xml:space="preserve"> </w:t>
      </w:r>
      <w:r w:rsidRPr="00464F8C">
        <w:t xml:space="preserve"> in the upper</w:t>
      </w:r>
      <w:r w:rsidR="005E7E39">
        <w:t>-</w:t>
      </w:r>
      <w:r w:rsidRPr="00464F8C">
        <w:t>right corner.</w:t>
      </w:r>
    </w:p>
    <w:p w:rsidR="005172E2" w:rsidRPr="00464F8C" w:rsidRDefault="005172E2" w:rsidP="005948AE">
      <w:pPr>
        <w:pStyle w:val="ListNumber"/>
        <w:keepNext/>
      </w:pPr>
      <w:r w:rsidRPr="00464F8C">
        <w:t xml:space="preserve">Tap </w:t>
      </w:r>
      <w:r w:rsidRPr="00015AA8">
        <w:rPr>
          <w:rStyle w:val="Strong"/>
        </w:rPr>
        <w:t>Exit</w:t>
      </w:r>
      <w:r w:rsidRPr="00464F8C">
        <w:t xml:space="preserve">. A </w:t>
      </w:r>
      <w:r w:rsidR="00C215E1">
        <w:t xml:space="preserve">confirmation </w:t>
      </w:r>
      <w:r w:rsidRPr="00464F8C">
        <w:t>message appear</w:t>
      </w:r>
      <w:r w:rsidR="00C215E1">
        <w:t>s</w:t>
      </w:r>
      <w:r w:rsidRPr="00464F8C">
        <w:t xml:space="preserve">. </w:t>
      </w:r>
    </w:p>
    <w:p w:rsidR="005172E2" w:rsidRPr="00464F8C" w:rsidRDefault="005172E2" w:rsidP="005948AE">
      <w:pPr>
        <w:pStyle w:val="ListNumber"/>
      </w:pPr>
      <w:r w:rsidRPr="00464F8C">
        <w:t xml:space="preserve">Tap </w:t>
      </w:r>
      <w:r w:rsidRPr="00015AA8">
        <w:rPr>
          <w:rStyle w:val="Strong"/>
        </w:rPr>
        <w:t>Exit</w:t>
      </w:r>
      <w:r w:rsidRPr="00464F8C">
        <w:t xml:space="preserve">. </w:t>
      </w:r>
    </w:p>
    <w:p w:rsidR="005172E2" w:rsidRDefault="005172E2" w:rsidP="005172E2">
      <w:pPr>
        <w:pStyle w:val="Heading2"/>
      </w:pPr>
      <w:bookmarkStart w:id="255" w:name="_Chrome_OS_AIRSecureTest"/>
      <w:bookmarkStart w:id="256" w:name="_Ref390955534"/>
      <w:bookmarkStart w:id="257" w:name="_Toc412472812"/>
      <w:bookmarkEnd w:id="255"/>
      <w:r>
        <w:t xml:space="preserve">Chrome OS </w:t>
      </w:r>
      <w:proofErr w:type="spellStart"/>
      <w:r>
        <w:t>AIRSecureTest</w:t>
      </w:r>
      <w:proofErr w:type="spellEnd"/>
      <w:r>
        <w:t xml:space="preserve"> Kiosk App</w:t>
      </w:r>
      <w:bookmarkEnd w:id="256"/>
      <w:bookmarkEnd w:id="257"/>
    </w:p>
    <w:p w:rsidR="008246F5" w:rsidRDefault="009A3F1B" w:rsidP="000D206F">
      <w:pPr>
        <w:keepNext/>
      </w:pPr>
      <w:r>
        <w:t xml:space="preserve">The </w:t>
      </w:r>
      <w:proofErr w:type="spellStart"/>
      <w:r>
        <w:t>AIRSecureTest</w:t>
      </w:r>
      <w:proofErr w:type="spellEnd"/>
      <w:r>
        <w:t xml:space="preserve"> kiosk application can be installed onto managed Chromebooks via the Google Admin Console. </w:t>
      </w:r>
      <w:r w:rsidR="008246F5">
        <w:t xml:space="preserve">Information </w:t>
      </w:r>
      <w:r w:rsidR="000D206F">
        <w:t xml:space="preserve">about </w:t>
      </w:r>
      <w:r w:rsidR="008246F5">
        <w:t>this method can be found in Google’s online documentation for using Chromebooks for student assessments</w:t>
      </w:r>
      <w:r w:rsidR="000D206F">
        <w:t xml:space="preserve"> at </w:t>
      </w:r>
      <w:hyperlink r:id="rId39" w:history="1">
        <w:r w:rsidR="008246F5" w:rsidRPr="008246F5">
          <w:rPr>
            <w:rStyle w:val="Hyperlink"/>
          </w:rPr>
          <w:t>https://support.google.com/chrome/a/answer/3273084</w:t>
        </w:r>
      </w:hyperlink>
      <w:r w:rsidR="000D206F">
        <w:t xml:space="preserve">. </w:t>
      </w:r>
      <w:r w:rsidR="008246F5">
        <w:t>Refer to “Scenario 1: School sets up Chromebook to run as a Single App Kiosk running the exam app.” Do NOT follow the instructions for Scenarios 2 and 3.</w:t>
      </w:r>
    </w:p>
    <w:p w:rsidR="009A3F1B" w:rsidRDefault="004A04EB" w:rsidP="00C215E1">
      <w:pPr>
        <w:keepNext/>
      </w:pPr>
      <w:r>
        <w:t>The app</w:t>
      </w:r>
      <w:r w:rsidR="002D330F">
        <w:t xml:space="preserve"> can</w:t>
      </w:r>
      <w:r>
        <w:t xml:space="preserve"> </w:t>
      </w:r>
      <w:r w:rsidR="009A3F1B">
        <w:t xml:space="preserve">also be downloaded and installed on non-managed Chromebooks from the Chrome Web store. </w:t>
      </w:r>
    </w:p>
    <w:p w:rsidR="009A3F1B" w:rsidRDefault="00A76B27" w:rsidP="00E90B94">
      <w:r>
        <w:t xml:space="preserve">This section contains instructions for installing </w:t>
      </w:r>
      <w:proofErr w:type="spellStart"/>
      <w:r w:rsidR="008511E8">
        <w:t>AIRSecureTest</w:t>
      </w:r>
      <w:proofErr w:type="spellEnd"/>
      <w:r w:rsidR="00884950">
        <w:t>, the secure browser app for Chrome OS, as a</w:t>
      </w:r>
      <w:r w:rsidR="008511E8">
        <w:t xml:space="preserve"> kiosk application</w:t>
      </w:r>
      <w:r>
        <w:t>.</w:t>
      </w:r>
    </w:p>
    <w:p w:rsidR="00790B0E" w:rsidRDefault="0033789C" w:rsidP="00790B0E">
      <w:pPr>
        <w:pStyle w:val="Heading3"/>
      </w:pPr>
      <w:bookmarkStart w:id="258" w:name="_Adding_the_AIRSecureTest"/>
      <w:bookmarkStart w:id="259" w:name="_Adding_the_AIRSecureTest_1"/>
      <w:bookmarkStart w:id="260" w:name="_Ref397959141"/>
      <w:bookmarkStart w:id="261" w:name="_Toc412472813"/>
      <w:bookmarkEnd w:id="258"/>
      <w:bookmarkEnd w:id="259"/>
      <w:r>
        <w:lastRenderedPageBreak/>
        <w:t xml:space="preserve">Installing </w:t>
      </w:r>
      <w:r w:rsidR="00790B0E">
        <w:t xml:space="preserve">the </w:t>
      </w:r>
      <w:proofErr w:type="spellStart"/>
      <w:r w:rsidR="00790B0E">
        <w:t>AIRSecureTest</w:t>
      </w:r>
      <w:proofErr w:type="spellEnd"/>
      <w:r w:rsidR="00790B0E">
        <w:t xml:space="preserve"> Kiosk App </w:t>
      </w:r>
      <w:r w:rsidR="00550582">
        <w:t xml:space="preserve">on </w:t>
      </w:r>
      <w:r w:rsidR="009E261E">
        <w:t xml:space="preserve">Standalone </w:t>
      </w:r>
      <w:r w:rsidR="00790B0E">
        <w:t>Chromebooks</w:t>
      </w:r>
      <w:bookmarkEnd w:id="260"/>
      <w:bookmarkEnd w:id="261"/>
    </w:p>
    <w:p w:rsidR="008E5D9C" w:rsidRPr="00B93743" w:rsidRDefault="00790B0E" w:rsidP="006A05C3">
      <w:pPr>
        <w:keepNext/>
      </w:pPr>
      <w:r w:rsidRPr="00790B0E">
        <w:t xml:space="preserve">These instructions are for </w:t>
      </w:r>
      <w:r w:rsidR="0033789C">
        <w:t xml:space="preserve">installing </w:t>
      </w:r>
      <w:r w:rsidRPr="00790B0E">
        <w:t xml:space="preserve">the secure browser on </w:t>
      </w:r>
      <w:r w:rsidR="009E261E">
        <w:t>standalone</w:t>
      </w:r>
      <w:r w:rsidRPr="00790B0E">
        <w:t xml:space="preserve"> Chromebook devices</w:t>
      </w:r>
      <w:r>
        <w:t>.</w:t>
      </w:r>
      <w:r w:rsidR="00A07756" w:rsidRPr="00D612DC">
        <w:t xml:space="preserve"> </w:t>
      </w:r>
    </w:p>
    <w:p w:rsidR="00831830" w:rsidRDefault="00AE3075" w:rsidP="003C7925">
      <w:pPr>
        <w:pStyle w:val="ListNumber"/>
        <w:keepNext/>
        <w:numPr>
          <w:ilvl w:val="0"/>
          <w:numId w:val="23"/>
        </w:numPr>
      </w:pPr>
      <w:r>
        <w:t xml:space="preserve">From your network administrator, </w:t>
      </w:r>
      <w:r w:rsidR="00831830">
        <w:t>obtain the following:</w:t>
      </w:r>
    </w:p>
    <w:p w:rsidR="00AE3075" w:rsidRDefault="00550582" w:rsidP="00ED226B">
      <w:pPr>
        <w:pStyle w:val="ListBullet2"/>
        <w:keepNext/>
      </w:pPr>
      <w:r>
        <w:t>The</w:t>
      </w:r>
      <w:r w:rsidR="00AE3075">
        <w:t xml:space="preserve"> wireless network to which the Chromebook connects. This typically includes the network’s SSID, </w:t>
      </w:r>
      <w:r w:rsidR="00EA1FD5">
        <w:t xml:space="preserve">password, </w:t>
      </w:r>
      <w:r w:rsidR="00AE3075">
        <w:t>and other access credentials.</w:t>
      </w:r>
    </w:p>
    <w:p w:rsidR="00831830" w:rsidRDefault="00831830" w:rsidP="00ED226B">
      <w:pPr>
        <w:pStyle w:val="ListBullet2"/>
      </w:pPr>
      <w:r>
        <w:t>An email and password for logging in to Gmail.</w:t>
      </w:r>
    </w:p>
    <w:p w:rsidR="00900736" w:rsidRDefault="00584A58" w:rsidP="003C7925">
      <w:pPr>
        <w:pStyle w:val="ListNumber"/>
        <w:numPr>
          <w:ilvl w:val="0"/>
          <w:numId w:val="23"/>
        </w:numPr>
      </w:pPr>
      <w:r>
        <w:t>Power off, then p</w:t>
      </w:r>
      <w:r w:rsidR="00900736">
        <w:t xml:space="preserve">ower on your Chromebook. </w:t>
      </w:r>
    </w:p>
    <w:p w:rsidR="009E261E" w:rsidRDefault="00A07756" w:rsidP="002A20BC">
      <w:pPr>
        <w:pStyle w:val="ListNumber"/>
        <w:keepNext/>
      </w:pPr>
      <w:r>
        <w:t xml:space="preserve">If the </w:t>
      </w:r>
      <w:r w:rsidRPr="00584A58">
        <w:rPr>
          <w:rStyle w:val="HTMLCode"/>
        </w:rPr>
        <w:t>OS verification is Off</w:t>
      </w:r>
      <w:r>
        <w:t xml:space="preserve"> message appears</w:t>
      </w:r>
      <w:r w:rsidR="009E261E">
        <w:t>, do the following</w:t>
      </w:r>
      <w:r w:rsidR="003054F4">
        <w:t xml:space="preserve"> (otherwise skip to step </w:t>
      </w:r>
      <w:r w:rsidR="00D00D47" w:rsidRPr="00C60349">
        <w:rPr>
          <w:rStyle w:val="CrossReference"/>
        </w:rPr>
        <w:fldChar w:fldCharType="begin"/>
      </w:r>
      <w:r w:rsidR="00167E33" w:rsidRPr="00C60349">
        <w:rPr>
          <w:rStyle w:val="CrossReference"/>
        </w:rPr>
        <w:instrText xml:space="preserve"> REF _Ref397677091  </w:instrText>
      </w:r>
      <w:r w:rsidR="00EA7C2F" w:rsidRPr="00C60349">
        <w:rPr>
          <w:rStyle w:val="CrossReference"/>
        </w:rPr>
        <w:instrText xml:space="preserve">\* MERGEFORMAT </w:instrText>
      </w:r>
      <w:r w:rsidR="00167E33" w:rsidRPr="00C60349">
        <w:rPr>
          <w:rStyle w:val="CrossReference"/>
        </w:rPr>
        <w:instrText xml:space="preserve">\r \h </w:instrText>
      </w:r>
      <w:r w:rsidR="00D00D47" w:rsidRPr="00C60349">
        <w:rPr>
          <w:rStyle w:val="CrossReference"/>
        </w:rPr>
      </w:r>
      <w:r w:rsidR="00D00D47" w:rsidRPr="00C60349">
        <w:rPr>
          <w:rStyle w:val="CrossReference"/>
        </w:rPr>
        <w:fldChar w:fldCharType="separate"/>
      </w:r>
      <w:r w:rsidR="00C60349">
        <w:rPr>
          <w:rStyle w:val="CrossReference"/>
        </w:rPr>
        <w:t>4</w:t>
      </w:r>
      <w:r w:rsidR="00D00D47" w:rsidRPr="00C60349">
        <w:rPr>
          <w:rStyle w:val="CrossReference"/>
        </w:rPr>
        <w:fldChar w:fldCharType="end"/>
      </w:r>
      <w:r w:rsidR="00D00D47">
        <w:t>)</w:t>
      </w:r>
      <w:r w:rsidR="009E261E">
        <w:t>:</w:t>
      </w:r>
    </w:p>
    <w:p w:rsidR="00A07756" w:rsidRDefault="009E261E" w:rsidP="005F6C0B">
      <w:pPr>
        <w:pStyle w:val="ListNumber"/>
        <w:numPr>
          <w:ilvl w:val="1"/>
          <w:numId w:val="9"/>
        </w:numPr>
      </w:pPr>
      <w:r>
        <w:t>P</w:t>
      </w:r>
      <w:r w:rsidR="00A07756">
        <w:t xml:space="preserve">ress </w:t>
      </w:r>
      <w:r w:rsidR="00D7058C">
        <w:t>the spacebar</w:t>
      </w:r>
      <w:r w:rsidR="00A07756">
        <w:t xml:space="preserve">. In the confirmation screen, press </w:t>
      </w:r>
      <w:r w:rsidR="0033289E">
        <w:t>Enter</w:t>
      </w:r>
      <w:r w:rsidR="00A07756">
        <w:t>. The Chromebook reboots.</w:t>
      </w:r>
    </w:p>
    <w:p w:rsidR="0006303D" w:rsidRDefault="0006303D" w:rsidP="005F6C0B">
      <w:pPr>
        <w:pStyle w:val="ListNumber"/>
        <w:numPr>
          <w:ilvl w:val="1"/>
          <w:numId w:val="9"/>
        </w:numPr>
      </w:pPr>
      <w:bookmarkStart w:id="262" w:name="_Ref397619051"/>
      <w:r>
        <w:t>In the Welcome screen, select your language, keyboard, and the wireless network</w:t>
      </w:r>
      <w:r w:rsidR="00AE3075">
        <w:t xml:space="preserve"> information you acquired from the network administrator.</w:t>
      </w:r>
      <w:r w:rsidR="000C6C8E">
        <w:t xml:space="preserve"> Back in the Welcome screen, click </w:t>
      </w:r>
      <w:r w:rsidR="000C6C8E" w:rsidRPr="00015AA8">
        <w:rPr>
          <w:rStyle w:val="Strong"/>
        </w:rPr>
        <w:t>Continue</w:t>
      </w:r>
      <w:r w:rsidR="000C6C8E">
        <w:t>.</w:t>
      </w:r>
      <w:bookmarkEnd w:id="262"/>
    </w:p>
    <w:p w:rsidR="000C6C8E" w:rsidRDefault="000C6C8E" w:rsidP="005F6C0B">
      <w:pPr>
        <w:pStyle w:val="ListNumber"/>
        <w:numPr>
          <w:ilvl w:val="1"/>
          <w:numId w:val="9"/>
        </w:numPr>
      </w:pPr>
      <w:r>
        <w:t xml:space="preserve">In the Google Chrome OS Terms </w:t>
      </w:r>
      <w:r w:rsidR="004C5222">
        <w:t>screen</w:t>
      </w:r>
      <w:r>
        <w:t xml:space="preserve">, click </w:t>
      </w:r>
      <w:r w:rsidRPr="00015AA8">
        <w:rPr>
          <w:rStyle w:val="Strong"/>
        </w:rPr>
        <w:t>Accept and continue</w:t>
      </w:r>
      <w:r>
        <w:t>.</w:t>
      </w:r>
    </w:p>
    <w:p w:rsidR="00A07756" w:rsidRPr="00262489" w:rsidRDefault="00E76C38" w:rsidP="00ED0D59">
      <w:pPr>
        <w:pStyle w:val="ListNumber"/>
        <w:keepNext/>
      </w:pPr>
      <w:bookmarkStart w:id="263" w:name="_Ref397677091"/>
      <w:r>
        <w:t xml:space="preserve">When the Sign </w:t>
      </w:r>
      <w:r w:rsidR="00C16F9A">
        <w:t>I</w:t>
      </w:r>
      <w:r>
        <w:t xml:space="preserve">n </w:t>
      </w:r>
      <w:r w:rsidR="004C5222">
        <w:t xml:space="preserve">screen </w:t>
      </w:r>
      <w:r>
        <w:t>appears, w</w:t>
      </w:r>
      <w:r w:rsidR="00A07756">
        <w:t xml:space="preserve">ipe the Chromebook by </w:t>
      </w:r>
      <w:r w:rsidR="0052084B">
        <w:t>doing the foll</w:t>
      </w:r>
      <w:r w:rsidR="004C5222">
        <w:t>o</w:t>
      </w:r>
      <w:r w:rsidR="0052084B">
        <w:t>wing</w:t>
      </w:r>
      <w:r w:rsidR="0052084B" w:rsidRPr="00703C12">
        <w:t>:</w:t>
      </w:r>
      <w:bookmarkEnd w:id="263"/>
    </w:p>
    <w:p w:rsidR="0052084B" w:rsidRDefault="0052084B" w:rsidP="00584A58">
      <w:pPr>
        <w:pStyle w:val="ListNumber2"/>
      </w:pPr>
      <w:r>
        <w:t xml:space="preserve">Press </w:t>
      </w:r>
      <w:r w:rsidR="008F7FF8">
        <w:t xml:space="preserve">Esc </w:t>
      </w:r>
      <w:r>
        <w:t xml:space="preserve">+ </w:t>
      </w:r>
      <w:r w:rsidR="00A92A86" w:rsidRPr="00855850">
        <w:rPr>
          <w:noProof/>
        </w:rPr>
        <w:drawing>
          <wp:inline distT="0" distB="0" distL="0" distR="0" wp14:anchorId="4DD878ED" wp14:editId="04A3F7E4">
            <wp:extent cx="228600" cy="228600"/>
            <wp:effectExtent l="0" t="0" r="0" b="0"/>
            <wp:docPr id="461" name="Picture 461" descr="Samsung Chromebook Refresh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sung Chromebook Refresh key"/>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A92A86">
        <w:t xml:space="preserve"> </w:t>
      </w:r>
      <w:r>
        <w:t xml:space="preserve"> + </w:t>
      </w:r>
      <w:r w:rsidR="001646D5">
        <w:t>Power</w:t>
      </w:r>
      <w:r>
        <w:t>. The screen displays a yellow exclamation point (!).</w:t>
      </w:r>
    </w:p>
    <w:p w:rsidR="0052084B" w:rsidRDefault="0052084B" w:rsidP="00584A58">
      <w:pPr>
        <w:pStyle w:val="ListNumber2"/>
      </w:pPr>
      <w:r>
        <w:t xml:space="preserve">Press </w:t>
      </w:r>
      <w:r w:rsidR="008F7FF8">
        <w:t xml:space="preserve">Ctrl </w:t>
      </w:r>
      <w:r>
        <w:t>+ D to begin dev</w:t>
      </w:r>
      <w:r w:rsidR="004A1A38">
        <w:t>eloper</w:t>
      </w:r>
      <w:r>
        <w:t xml:space="preserve"> mode, then</w:t>
      </w:r>
      <w:r w:rsidR="001646D5">
        <w:t xml:space="preserve"> press</w:t>
      </w:r>
      <w:r>
        <w:t xml:space="preserve"> </w:t>
      </w:r>
      <w:r w:rsidR="008F7FF8">
        <w:t>Enter</w:t>
      </w:r>
      <w:r>
        <w:t>. The screen displays a red exclamation point.</w:t>
      </w:r>
    </w:p>
    <w:p w:rsidR="0052084B" w:rsidRDefault="0052084B" w:rsidP="00262489">
      <w:pPr>
        <w:pStyle w:val="ListNumber2"/>
      </w:pPr>
      <w:r>
        <w:t xml:space="preserve">Press </w:t>
      </w:r>
      <w:r w:rsidR="008F7FF8">
        <w:t xml:space="preserve">Ctrl </w:t>
      </w:r>
      <w:r>
        <w:t xml:space="preserve">+ D, </w:t>
      </w:r>
      <w:proofErr w:type="gramStart"/>
      <w:r>
        <w:t>then</w:t>
      </w:r>
      <w:proofErr w:type="gramEnd"/>
      <w:r>
        <w:t xml:space="preserve"> </w:t>
      </w:r>
      <w:r w:rsidR="00841A2E">
        <w:t xml:space="preserve">press </w:t>
      </w:r>
      <w:r w:rsidR="008F7FF8">
        <w:t>Enter</w:t>
      </w:r>
      <w:r>
        <w:t xml:space="preserve">. The Chromebook </w:t>
      </w:r>
      <w:r w:rsidR="00262489">
        <w:t xml:space="preserve">indicates it is transitioning to developer mode. </w:t>
      </w:r>
      <w:r>
        <w:t xml:space="preserve">The </w:t>
      </w:r>
      <w:r w:rsidR="00262489">
        <w:t xml:space="preserve">transition </w:t>
      </w:r>
      <w:r>
        <w:t>takes approximately 1</w:t>
      </w:r>
      <w:r w:rsidR="00581497">
        <w:t>0</w:t>
      </w:r>
      <w:r>
        <w:t xml:space="preserve"> minutes</w:t>
      </w:r>
      <w:r w:rsidR="00B80978">
        <w:t>, after which the Chromebook reboots</w:t>
      </w:r>
      <w:r>
        <w:t>.</w:t>
      </w:r>
    </w:p>
    <w:p w:rsidR="0052084B" w:rsidRDefault="008B10F5" w:rsidP="00584A58">
      <w:pPr>
        <w:pStyle w:val="ListNumber2"/>
      </w:pPr>
      <w:r>
        <w:t xml:space="preserve">After the Chromebook reboots, the </w:t>
      </w:r>
      <w:r w:rsidRPr="00584A58">
        <w:rPr>
          <w:rStyle w:val="HTMLCode"/>
        </w:rPr>
        <w:t xml:space="preserve">OS verification is </w:t>
      </w:r>
      <w:proofErr w:type="gramStart"/>
      <w:r w:rsidRPr="00584A58">
        <w:rPr>
          <w:rStyle w:val="HTMLCode"/>
        </w:rPr>
        <w:t>Off</w:t>
      </w:r>
      <w:proofErr w:type="gramEnd"/>
      <w:r>
        <w:t xml:space="preserve"> message appears</w:t>
      </w:r>
      <w:r w:rsidR="0032102E">
        <w:t>. P</w:t>
      </w:r>
      <w:r w:rsidR="0052084B">
        <w:t xml:space="preserve">ress the spacebar, </w:t>
      </w:r>
      <w:proofErr w:type="gramStart"/>
      <w:r w:rsidR="0052084B">
        <w:t>then</w:t>
      </w:r>
      <w:proofErr w:type="gramEnd"/>
      <w:r w:rsidR="0052084B">
        <w:t xml:space="preserve"> press </w:t>
      </w:r>
      <w:r w:rsidR="008F7FF8">
        <w:t>Enter</w:t>
      </w:r>
      <w:r w:rsidR="0052084B">
        <w:t>.</w:t>
      </w:r>
      <w:r>
        <w:t xml:space="preserve"> </w:t>
      </w:r>
      <w:r w:rsidR="001960CF">
        <w:t>The Chromebook reboots, and t</w:t>
      </w:r>
      <w:r>
        <w:t>he Welcome screen appears.</w:t>
      </w:r>
    </w:p>
    <w:p w:rsidR="008B10F5" w:rsidRDefault="008B10F5" w:rsidP="007C0A39">
      <w:pPr>
        <w:pStyle w:val="ListNumber"/>
      </w:pPr>
      <w:r>
        <w:t xml:space="preserve">In the </w:t>
      </w:r>
      <w:r w:rsidR="00AE692F">
        <w:t xml:space="preserve">Welcome </w:t>
      </w:r>
      <w:r>
        <w:t xml:space="preserve">screen, select your language, keyboard, and a network. </w:t>
      </w:r>
      <w:r w:rsidR="007C0A39">
        <w:t>Back in the Welcom</w:t>
      </w:r>
      <w:r w:rsidR="0000313E">
        <w:t>e</w:t>
      </w:r>
      <w:r w:rsidR="007C0A39">
        <w:t xml:space="preserve"> screen, c</w:t>
      </w:r>
      <w:r>
        <w:t xml:space="preserve">lick </w:t>
      </w:r>
      <w:r w:rsidRPr="00015AA8">
        <w:rPr>
          <w:rStyle w:val="Strong"/>
        </w:rPr>
        <w:t>Continue</w:t>
      </w:r>
      <w:r>
        <w:t>.</w:t>
      </w:r>
    </w:p>
    <w:p w:rsidR="008B10F5" w:rsidRDefault="008B10F5" w:rsidP="00584A58">
      <w:pPr>
        <w:pStyle w:val="ListNumber"/>
      </w:pPr>
      <w:r>
        <w:t xml:space="preserve">In the Google Chrome OS Terms screen, click </w:t>
      </w:r>
      <w:r w:rsidRPr="00015AA8">
        <w:rPr>
          <w:rStyle w:val="Strong"/>
        </w:rPr>
        <w:t>Accept and continue</w:t>
      </w:r>
      <w:r>
        <w:t>.</w:t>
      </w:r>
      <w:r w:rsidR="007C0A39">
        <w:t xml:space="preserve"> The Sign in screen appears.</w:t>
      </w:r>
    </w:p>
    <w:p w:rsidR="00900736" w:rsidRDefault="008B10F5" w:rsidP="00584A58">
      <w:pPr>
        <w:pStyle w:val="ListNumber"/>
      </w:pPr>
      <w:r>
        <w:t xml:space="preserve">In the Sign In screen, </w:t>
      </w:r>
      <w:r w:rsidR="007C0A39">
        <w:t xml:space="preserve">press </w:t>
      </w:r>
      <w:r w:rsidR="00900736" w:rsidRPr="007C0A39">
        <w:t>Ctrl + Alt + K</w:t>
      </w:r>
      <w:r w:rsidR="00900736">
        <w:t xml:space="preserve">. </w:t>
      </w:r>
      <w:r w:rsidR="007C0A39">
        <w:t xml:space="preserve">The </w:t>
      </w:r>
      <w:r>
        <w:t>Automatic Kios</w:t>
      </w:r>
      <w:r w:rsidR="007C0A39">
        <w:t>k</w:t>
      </w:r>
      <w:r>
        <w:t xml:space="preserve"> Mode </w:t>
      </w:r>
      <w:r w:rsidR="007C0A39">
        <w:t xml:space="preserve">screen appears with </w:t>
      </w:r>
      <w:r>
        <w:t xml:space="preserve">a yellow exclamation </w:t>
      </w:r>
      <w:r w:rsidR="007C0A39">
        <w:t>mark</w:t>
      </w:r>
      <w:r>
        <w:t>.</w:t>
      </w:r>
      <w:r w:rsidR="00900736">
        <w:t xml:space="preserve"> </w:t>
      </w:r>
    </w:p>
    <w:p w:rsidR="00900736" w:rsidRDefault="00900736" w:rsidP="007B7BCF">
      <w:pPr>
        <w:pStyle w:val="ListNumber"/>
      </w:pPr>
      <w:r>
        <w:lastRenderedPageBreak/>
        <w:t xml:space="preserve">Click </w:t>
      </w:r>
      <w:r w:rsidRPr="00015AA8">
        <w:rPr>
          <w:rStyle w:val="Strong"/>
        </w:rPr>
        <w:t>Enable</w:t>
      </w:r>
      <w:r>
        <w:t xml:space="preserve">, </w:t>
      </w:r>
      <w:proofErr w:type="gramStart"/>
      <w:r>
        <w:t>then</w:t>
      </w:r>
      <w:proofErr w:type="gramEnd"/>
      <w:r>
        <w:t xml:space="preserve"> click </w:t>
      </w:r>
      <w:r w:rsidRPr="00015AA8">
        <w:rPr>
          <w:rStyle w:val="Strong"/>
        </w:rPr>
        <w:t>OK</w:t>
      </w:r>
      <w:r>
        <w:t>.</w:t>
      </w:r>
      <w:r w:rsidR="008B10F5">
        <w:t xml:space="preserve"> The Sign in screen appears.</w:t>
      </w:r>
    </w:p>
    <w:p w:rsidR="00026D23" w:rsidRDefault="00784073" w:rsidP="007B7BCF">
      <w:pPr>
        <w:pStyle w:val="ListNumber"/>
      </w:pPr>
      <w:r>
        <w:t xml:space="preserve">In the Sign in screen, enter your email and password, </w:t>
      </w:r>
      <w:proofErr w:type="gramStart"/>
      <w:r w:rsidR="004565A3">
        <w:t>then</w:t>
      </w:r>
      <w:proofErr w:type="gramEnd"/>
      <w:r w:rsidR="004565A3">
        <w:t xml:space="preserve"> </w:t>
      </w:r>
      <w:r>
        <w:t xml:space="preserve">click </w:t>
      </w:r>
      <w:r w:rsidRPr="00015AA8">
        <w:rPr>
          <w:rStyle w:val="Strong"/>
        </w:rPr>
        <w:t>Sign in</w:t>
      </w:r>
      <w:r>
        <w:t>.</w:t>
      </w:r>
    </w:p>
    <w:p w:rsidR="00784073" w:rsidRDefault="00784073" w:rsidP="006E0384">
      <w:pPr>
        <w:pStyle w:val="ListNumber"/>
      </w:pPr>
      <w:r>
        <w:t>Set your Chromebook preferences as desired.</w:t>
      </w:r>
    </w:p>
    <w:p w:rsidR="00D06E57" w:rsidRDefault="00784073" w:rsidP="00D06E57">
      <w:pPr>
        <w:pStyle w:val="ListNumber"/>
      </w:pPr>
      <w:r>
        <w:t>When you get to the desktop, click</w:t>
      </w:r>
      <w:r w:rsidR="00550582">
        <w:t xml:space="preserve"> the Chrome icon</w:t>
      </w:r>
      <w:r>
        <w:t xml:space="preserve"> </w:t>
      </w:r>
      <w:r w:rsidR="00550582">
        <w:t>(</w:t>
      </w:r>
      <w:r w:rsidR="00D06E57" w:rsidRPr="00D06E57">
        <w:rPr>
          <w:noProof/>
        </w:rPr>
        <w:drawing>
          <wp:inline distT="0" distB="0" distL="0" distR="0" wp14:anchorId="21698680" wp14:editId="68599777">
            <wp:extent cx="182880" cy="182880"/>
            <wp:effectExtent l="0" t="0" r="7620" b="762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82880" cy="182880"/>
                    </a:xfrm>
                    <a:prstGeom prst="rect">
                      <a:avLst/>
                    </a:prstGeom>
                  </pic:spPr>
                </pic:pic>
              </a:graphicData>
            </a:graphic>
          </wp:inline>
        </w:drawing>
      </w:r>
      <w:r w:rsidR="00550582">
        <w:t>)</w:t>
      </w:r>
      <w:r w:rsidR="00D06E57" w:rsidRPr="00D06E57">
        <w:t xml:space="preserve"> </w:t>
      </w:r>
      <w:r w:rsidR="00D06E57">
        <w:t>to o</w:t>
      </w:r>
      <w:r w:rsidR="00900736">
        <w:t>pen Chrome</w:t>
      </w:r>
      <w:r w:rsidR="00BA6597">
        <w:t>.</w:t>
      </w:r>
    </w:p>
    <w:p w:rsidR="00900736" w:rsidRDefault="00D06E57" w:rsidP="00D06E57">
      <w:pPr>
        <w:pStyle w:val="ListNumber"/>
      </w:pPr>
      <w:r>
        <w:t xml:space="preserve">In </w:t>
      </w:r>
      <w:r w:rsidR="00900736">
        <w:t>the URL bar</w:t>
      </w:r>
      <w:r w:rsidR="007B4E11">
        <w:t>,</w:t>
      </w:r>
      <w:r>
        <w:t xml:space="preserve"> enter </w:t>
      </w:r>
      <w:r w:rsidR="00900736" w:rsidRPr="00026D23">
        <w:rPr>
          <w:rStyle w:val="HTMLCode"/>
        </w:rPr>
        <w:t>chrome</w:t>
      </w:r>
      <w:proofErr w:type="gramStart"/>
      <w:r w:rsidR="00900736" w:rsidRPr="00026D23">
        <w:rPr>
          <w:rStyle w:val="HTMLCode"/>
        </w:rPr>
        <w:t>:/</w:t>
      </w:r>
      <w:proofErr w:type="gramEnd"/>
      <w:r w:rsidR="00900736" w:rsidRPr="00026D23">
        <w:rPr>
          <w:rStyle w:val="HTMLCode"/>
        </w:rPr>
        <w:t>/extensions</w:t>
      </w:r>
      <w:r w:rsidR="00900736">
        <w:t>.</w:t>
      </w:r>
      <w:r w:rsidR="004565A3">
        <w:t xml:space="preserve"> The Extensions screen appears.</w:t>
      </w:r>
    </w:p>
    <w:p w:rsidR="00900736" w:rsidRDefault="00405E0E" w:rsidP="006E0384">
      <w:pPr>
        <w:pStyle w:val="ListNumber"/>
      </w:pPr>
      <w:r>
        <w:t xml:space="preserve">Mark </w:t>
      </w:r>
      <w:r w:rsidR="00900736">
        <w:t xml:space="preserve">the checkbox for </w:t>
      </w:r>
      <w:r w:rsidR="00900736" w:rsidRPr="00015AA8">
        <w:rPr>
          <w:rStyle w:val="Strong"/>
        </w:rPr>
        <w:t>Developer Mode</w:t>
      </w:r>
      <w:r w:rsidR="00900736">
        <w:t>.</w:t>
      </w:r>
    </w:p>
    <w:p w:rsidR="00900736" w:rsidRDefault="00900736" w:rsidP="00026D23">
      <w:pPr>
        <w:pStyle w:val="ListNumber"/>
      </w:pPr>
      <w:r>
        <w:t xml:space="preserve">Click </w:t>
      </w:r>
      <w:r w:rsidR="00CB52F1" w:rsidRPr="00015AA8">
        <w:rPr>
          <w:rStyle w:val="Strong"/>
        </w:rPr>
        <w:t xml:space="preserve">Manage </w:t>
      </w:r>
      <w:r w:rsidRPr="00015AA8">
        <w:rPr>
          <w:rStyle w:val="Strong"/>
        </w:rPr>
        <w:t>kiosk application</w:t>
      </w:r>
      <w:r w:rsidR="00CB52F1" w:rsidRPr="00015AA8">
        <w:rPr>
          <w:rStyle w:val="Strong"/>
        </w:rPr>
        <w:t>s</w:t>
      </w:r>
      <w:r>
        <w:t xml:space="preserve"> located at the top of the screen.</w:t>
      </w:r>
      <w:r w:rsidR="00026D23">
        <w:t xml:space="preserve"> The Mana</w:t>
      </w:r>
      <w:r w:rsidR="006E0384">
        <w:t>g</w:t>
      </w:r>
      <w:r w:rsidR="00026D23">
        <w:t>e Kio</w:t>
      </w:r>
      <w:r w:rsidR="006E0384">
        <w:t>s</w:t>
      </w:r>
      <w:r w:rsidR="00026D23">
        <w:t xml:space="preserve">k Applications </w:t>
      </w:r>
      <w:r w:rsidR="006E0384">
        <w:t xml:space="preserve">screen </w:t>
      </w:r>
      <w:r w:rsidR="00026D23">
        <w:t>appears.</w:t>
      </w:r>
    </w:p>
    <w:p w:rsidR="004C08E2" w:rsidRDefault="004C08E2" w:rsidP="007A5937">
      <w:pPr>
        <w:pStyle w:val="ListNumber"/>
        <w:keepNext/>
      </w:pPr>
      <w:r>
        <w:t>Do the following in the Manage Kiosk Applications screen:</w:t>
      </w:r>
    </w:p>
    <w:p w:rsidR="00900736" w:rsidRPr="00917578" w:rsidRDefault="00900736" w:rsidP="004C08E2">
      <w:pPr>
        <w:pStyle w:val="ListNumber2"/>
      </w:pPr>
      <w:r>
        <w:t xml:space="preserve">Enter the following into the </w:t>
      </w:r>
      <w:r w:rsidRPr="00026D23">
        <w:rPr>
          <w:rStyle w:val="Strong"/>
        </w:rPr>
        <w:t>Add kiosk application</w:t>
      </w:r>
      <w:r>
        <w:t xml:space="preserve"> field: </w:t>
      </w:r>
      <w:proofErr w:type="spellStart"/>
      <w:r w:rsidRPr="00935F73">
        <w:rPr>
          <w:rStyle w:val="HTMLCode"/>
        </w:rPr>
        <w:t>ondcgjblmdblfnmdeoeebaemlckomedj</w:t>
      </w:r>
      <w:proofErr w:type="spellEnd"/>
    </w:p>
    <w:p w:rsidR="00900736" w:rsidRDefault="00900736" w:rsidP="004C08E2">
      <w:pPr>
        <w:pStyle w:val="ListNumber2"/>
      </w:pPr>
      <w:r>
        <w:t xml:space="preserve">Click </w:t>
      </w:r>
      <w:r w:rsidRPr="00015AA8">
        <w:rPr>
          <w:rStyle w:val="Strong"/>
        </w:rPr>
        <w:t>Add</w:t>
      </w:r>
      <w:r>
        <w:t xml:space="preserve">. The </w:t>
      </w:r>
      <w:proofErr w:type="spellStart"/>
      <w:r w:rsidRPr="004C08E2">
        <w:rPr>
          <w:rStyle w:val="Strong"/>
        </w:rPr>
        <w:t>AIRSecureTest</w:t>
      </w:r>
      <w:proofErr w:type="spellEnd"/>
      <w:r>
        <w:t xml:space="preserve"> application appear</w:t>
      </w:r>
      <w:r w:rsidR="00026D23">
        <w:t>s</w:t>
      </w:r>
      <w:r>
        <w:t xml:space="preserve"> in </w:t>
      </w:r>
      <w:r w:rsidRPr="004C08E2">
        <w:t>the Manage Kiosk Applications list</w:t>
      </w:r>
      <w:r>
        <w:t>.</w:t>
      </w:r>
    </w:p>
    <w:p w:rsidR="00900736" w:rsidRDefault="004C08E2" w:rsidP="004C08E2">
      <w:pPr>
        <w:pStyle w:val="ListNumber2"/>
      </w:pPr>
      <w:r>
        <w:t>C</w:t>
      </w:r>
      <w:r w:rsidR="00900736">
        <w:t xml:space="preserve">lick </w:t>
      </w:r>
      <w:r w:rsidR="00900736" w:rsidRPr="00015AA8">
        <w:rPr>
          <w:rStyle w:val="Strong"/>
        </w:rPr>
        <w:t>Done</w:t>
      </w:r>
      <w:r w:rsidR="00900736">
        <w:t xml:space="preserve">. </w:t>
      </w:r>
      <w:r w:rsidR="00A5415B">
        <w:t xml:space="preserve">You return to the </w:t>
      </w:r>
      <w:r w:rsidR="00A5415B" w:rsidRPr="00A5415B">
        <w:rPr>
          <w:rStyle w:val="Strong"/>
        </w:rPr>
        <w:t>Extensions</w:t>
      </w:r>
      <w:r w:rsidR="00A5415B">
        <w:t xml:space="preserve"> screen.</w:t>
      </w:r>
    </w:p>
    <w:p w:rsidR="00900736" w:rsidRDefault="004565A3" w:rsidP="007B7BCF">
      <w:pPr>
        <w:pStyle w:val="ListNumber"/>
      </w:pPr>
      <w:r>
        <w:t>C</w:t>
      </w:r>
      <w:r w:rsidR="00900736">
        <w:t xml:space="preserve">lick </w:t>
      </w:r>
      <w:r>
        <w:t xml:space="preserve">your </w:t>
      </w:r>
      <w:r w:rsidR="00900736">
        <w:t>icon in the lower</w:t>
      </w:r>
      <w:r w:rsidR="005E7E39">
        <w:t>-</w:t>
      </w:r>
      <w:r w:rsidR="00900736">
        <w:t xml:space="preserve">right corner and select </w:t>
      </w:r>
      <w:r w:rsidR="00900736" w:rsidRPr="00015AA8">
        <w:rPr>
          <w:rStyle w:val="Strong"/>
        </w:rPr>
        <w:t>Sign Out</w:t>
      </w:r>
      <w:r w:rsidR="00900736">
        <w:t>.</w:t>
      </w:r>
    </w:p>
    <w:p w:rsidR="00C92E3D" w:rsidRDefault="00967DEB" w:rsidP="007B7BCF">
      <w:pPr>
        <w:pStyle w:val="ListNumber"/>
      </w:pPr>
      <w:r>
        <w:t xml:space="preserve">Back at the desktop, </w:t>
      </w:r>
      <w:r w:rsidR="00E67903">
        <w:t xml:space="preserve">click </w:t>
      </w:r>
      <w:r w:rsidR="00900736" w:rsidRPr="00015AA8">
        <w:rPr>
          <w:rStyle w:val="Strong"/>
        </w:rPr>
        <w:t>Apps</w:t>
      </w:r>
      <w:r>
        <w:t xml:space="preserve"> at the bottom of the screen,</w:t>
      </w:r>
      <w:r w:rsidR="00E67903">
        <w:t xml:space="preserve"> </w:t>
      </w:r>
      <w:proofErr w:type="gramStart"/>
      <w:r w:rsidR="00E67903">
        <w:t>then</w:t>
      </w:r>
      <w:proofErr w:type="gramEnd"/>
      <w:r w:rsidR="00E67903">
        <w:t xml:space="preserve"> click </w:t>
      </w:r>
      <w:proofErr w:type="spellStart"/>
      <w:r w:rsidR="00900736" w:rsidRPr="00015AA8">
        <w:rPr>
          <w:rStyle w:val="Strong"/>
        </w:rPr>
        <w:t>AIRSecureTest</w:t>
      </w:r>
      <w:proofErr w:type="spellEnd"/>
      <w:r w:rsidR="00900736">
        <w:t xml:space="preserve">. </w:t>
      </w:r>
      <w:r w:rsidR="00066F1E">
        <w:t>The secure browser launches.</w:t>
      </w:r>
    </w:p>
    <w:p w:rsidR="00AA6FC5" w:rsidDel="00F85697" w:rsidRDefault="00AA6FC5" w:rsidP="00BA1255">
      <w:pPr>
        <w:pStyle w:val="ListNumber"/>
      </w:pPr>
      <w:r w:rsidRPr="00790B0E" w:rsidDel="00F85697">
        <w:t>If you receive the following error message, then the secure browser is not configured to run in kiosk mode</w:t>
      </w:r>
      <w:r w:rsidDel="00F85697">
        <w:t>.</w:t>
      </w:r>
    </w:p>
    <w:p w:rsidR="00AA6FC5" w:rsidRPr="00A8385C" w:rsidDel="00F85697" w:rsidRDefault="00AA6FC5" w:rsidP="004A04EB">
      <w:pPr>
        <w:pStyle w:val="NormalIndent"/>
        <w:rPr>
          <w:rStyle w:val="HTMLCode"/>
        </w:rPr>
      </w:pPr>
      <w:r w:rsidRPr="00A8385C" w:rsidDel="00F85697">
        <w:rPr>
          <w:rStyle w:val="HTMLCode"/>
        </w:rPr>
        <w:t xml:space="preserve">The </w:t>
      </w:r>
      <w:proofErr w:type="spellStart"/>
      <w:r w:rsidRPr="00A8385C" w:rsidDel="00F85697">
        <w:rPr>
          <w:rStyle w:val="HTMLCode"/>
        </w:rPr>
        <w:t>AIRSecureTest</w:t>
      </w:r>
      <w:proofErr w:type="spellEnd"/>
      <w:r w:rsidRPr="00A8385C" w:rsidDel="00F85697">
        <w:rPr>
          <w:rStyle w:val="HTMLCode"/>
        </w:rPr>
        <w:t xml:space="preserve"> application requires kiosk mode to be enabled.</w:t>
      </w:r>
    </w:p>
    <w:p w:rsidR="00AA6FC5" w:rsidRDefault="00AA6FC5" w:rsidP="004A04EB">
      <w:pPr>
        <w:pStyle w:val="NormalIndent"/>
      </w:pPr>
      <w:r w:rsidDel="00F85697">
        <w:t xml:space="preserve">You need to re-install the app in kiosk mode by following the procedure in </w:t>
      </w:r>
      <w:r w:rsidR="00B5076C">
        <w:t xml:space="preserve">this </w:t>
      </w:r>
      <w:r w:rsidDel="00F85697">
        <w:t>section</w:t>
      </w:r>
      <w:r w:rsidRPr="00A8385C" w:rsidDel="00F85697">
        <w:t>.</w:t>
      </w:r>
    </w:p>
    <w:p w:rsidR="00AA6FC5" w:rsidRDefault="00EE05A0" w:rsidP="004A04EB">
      <w:pPr>
        <w:pStyle w:val="ListNumber"/>
      </w:pPr>
      <w:r>
        <w:t xml:space="preserve">Configure </w:t>
      </w:r>
      <w:r w:rsidR="005D5FC5">
        <w:t xml:space="preserve">the </w:t>
      </w:r>
      <w:r w:rsidR="007E39D7">
        <w:t xml:space="preserve">test administration </w:t>
      </w:r>
      <w:r w:rsidR="005D5FC5">
        <w:t>by following the procedure in the section</w:t>
      </w:r>
      <w:r w:rsidR="00DE35E1">
        <w:t xml:space="preserve"> </w:t>
      </w:r>
      <w:r w:rsidR="00DE35E1">
        <w:fldChar w:fldCharType="begin"/>
      </w:r>
      <w:r w:rsidR="00DE35E1">
        <w:instrText xml:space="preserve"> REF _Ref412472948 \h </w:instrText>
      </w:r>
      <w:r w:rsidR="00DE35E1">
        <w:fldChar w:fldCharType="separate"/>
      </w:r>
      <w:r w:rsidR="00DE35E1" w:rsidRPr="00703C12">
        <w:t xml:space="preserve">Opening the </w:t>
      </w:r>
      <w:proofErr w:type="spellStart"/>
      <w:r w:rsidR="00DE35E1" w:rsidRPr="00703C12">
        <w:t>AIRSecureTest</w:t>
      </w:r>
      <w:proofErr w:type="spellEnd"/>
      <w:r w:rsidR="00DE35E1" w:rsidRPr="00703C12">
        <w:t xml:space="preserve"> Kiosk App and Selecting the Assessment Program</w:t>
      </w:r>
      <w:r w:rsidR="00DE35E1">
        <w:fldChar w:fldCharType="end"/>
      </w:r>
      <w:r w:rsidR="005D5FC5">
        <w:t>.</w:t>
      </w:r>
    </w:p>
    <w:p w:rsidR="00884950" w:rsidRDefault="00884950" w:rsidP="00884950">
      <w:pPr>
        <w:pStyle w:val="Heading3"/>
      </w:pPr>
      <w:bookmarkStart w:id="264" w:name="_Opening_the_AIRSecureTest_2"/>
      <w:bookmarkStart w:id="265" w:name="_Ref410395158"/>
      <w:bookmarkStart w:id="266" w:name="_Toc412472814"/>
      <w:bookmarkStart w:id="267" w:name="_Ref403030153"/>
      <w:bookmarkEnd w:id="264"/>
      <w:r>
        <w:t xml:space="preserve">Installing the </w:t>
      </w:r>
      <w:proofErr w:type="spellStart"/>
      <w:r>
        <w:t>AIRSecureTest</w:t>
      </w:r>
      <w:proofErr w:type="spellEnd"/>
      <w:r>
        <w:t xml:space="preserve"> Kiosk App on Managed Chromebooks</w:t>
      </w:r>
      <w:bookmarkEnd w:id="265"/>
      <w:bookmarkEnd w:id="266"/>
    </w:p>
    <w:p w:rsidR="00884950" w:rsidRDefault="00884950" w:rsidP="00884950">
      <w:pPr>
        <w:rPr>
          <w:rFonts w:ascii="Calibri" w:hAnsi="Calibri"/>
          <w:color w:val="000000"/>
        </w:rPr>
      </w:pPr>
      <w:r>
        <w:rPr>
          <w:rFonts w:ascii="Calibri" w:hAnsi="Calibri"/>
          <w:color w:val="000000"/>
        </w:rPr>
        <w:t xml:space="preserve">These instructions are for installing the </w:t>
      </w:r>
      <w:proofErr w:type="spellStart"/>
      <w:r>
        <w:rPr>
          <w:rFonts w:ascii="Calibri" w:hAnsi="Calibri"/>
          <w:color w:val="000000"/>
        </w:rPr>
        <w:t>AIRSecureTest</w:t>
      </w:r>
      <w:proofErr w:type="spellEnd"/>
      <w:r>
        <w:rPr>
          <w:rFonts w:ascii="Calibri" w:hAnsi="Calibri"/>
          <w:color w:val="000000"/>
        </w:rPr>
        <w:t xml:space="preserve"> secure browser on domain-managed Chromebook devices. The steps in this procedure assume that your Chromebooks are already managed through the admin console.</w:t>
      </w:r>
    </w:p>
    <w:p w:rsidR="00884950" w:rsidRPr="00FF5EC9" w:rsidRDefault="00884950" w:rsidP="00884950">
      <w:proofErr w:type="spellStart"/>
      <w:r>
        <w:t>AIRSecureTest</w:t>
      </w:r>
      <w:proofErr w:type="spellEnd"/>
      <w:r>
        <w:t xml:space="preserve"> is not compatible with public sessions.</w:t>
      </w:r>
    </w:p>
    <w:p w:rsidR="00884950" w:rsidRPr="009D5385" w:rsidRDefault="00884950" w:rsidP="00BA1255">
      <w:pPr>
        <w:pStyle w:val="ListNumber"/>
        <w:numPr>
          <w:ilvl w:val="0"/>
          <w:numId w:val="49"/>
        </w:numPr>
      </w:pPr>
      <w:r w:rsidRPr="009D5385">
        <w:lastRenderedPageBreak/>
        <w:t xml:space="preserve">As the Chromebook administrator, log in to your </w:t>
      </w:r>
      <w:r>
        <w:t xml:space="preserve">admin </w:t>
      </w:r>
      <w:r w:rsidRPr="009D5385">
        <w:t>console (</w:t>
      </w:r>
      <w:hyperlink r:id="rId42" w:history="1">
        <w:r>
          <w:rPr>
            <w:rStyle w:val="Hyperlink"/>
          </w:rPr>
          <w:t>https://admin.google.com</w:t>
        </w:r>
      </w:hyperlink>
      <w:r w:rsidRPr="009D5385">
        <w:t>).</w:t>
      </w:r>
    </w:p>
    <w:p w:rsidR="00884950" w:rsidRDefault="00884950" w:rsidP="00884950">
      <w:pPr>
        <w:pStyle w:val="ListNumber"/>
      </w:pPr>
      <w:r>
        <w:t xml:space="preserve">Navigate to </w:t>
      </w:r>
      <w:r w:rsidRPr="00622AB5">
        <w:rPr>
          <w:rStyle w:val="Strong"/>
        </w:rPr>
        <w:t>Device management</w:t>
      </w:r>
      <w:r>
        <w:t xml:space="preserve"> &gt; </w:t>
      </w:r>
      <w:r w:rsidRPr="00622AB5">
        <w:rPr>
          <w:rStyle w:val="Strong"/>
        </w:rPr>
        <w:t>Chrome management</w:t>
      </w:r>
      <w:r>
        <w:t xml:space="preserve"> &gt; </w:t>
      </w:r>
      <w:r w:rsidRPr="00622AB5">
        <w:rPr>
          <w:rStyle w:val="Strong"/>
        </w:rPr>
        <w:t>Device settings</w:t>
      </w:r>
      <w:r w:rsidRPr="00FF5EC9">
        <w:t>.</w:t>
      </w:r>
    </w:p>
    <w:p w:rsidR="00884950" w:rsidRDefault="00884950" w:rsidP="00884950">
      <w:pPr>
        <w:pStyle w:val="ListNumber"/>
      </w:pPr>
      <w:r>
        <w:t xml:space="preserve">On the </w:t>
      </w:r>
      <w:r w:rsidRPr="00622AB5">
        <w:rPr>
          <w:rStyle w:val="IntenseEmphasis"/>
        </w:rPr>
        <w:t>Device settings</w:t>
      </w:r>
      <w:r>
        <w:t xml:space="preserve"> page, scroll down to the </w:t>
      </w:r>
      <w:r w:rsidRPr="00622AB5">
        <w:rPr>
          <w:rStyle w:val="Emphasis"/>
        </w:rPr>
        <w:t>Kiosk Settings</w:t>
      </w:r>
      <w:r>
        <w:t xml:space="preserve"> section. </w:t>
      </w:r>
    </w:p>
    <w:p w:rsidR="00884950" w:rsidRDefault="00884950" w:rsidP="00884950">
      <w:pPr>
        <w:pStyle w:val="ListNumber"/>
      </w:pPr>
      <w:r>
        <w:t xml:space="preserve">Set Single App Kiosk to </w:t>
      </w:r>
      <w:r w:rsidRPr="00FF5EC9">
        <w:rPr>
          <w:rStyle w:val="Strong"/>
        </w:rPr>
        <w:t>Allow Single App Kiosk</w:t>
      </w:r>
      <w:r>
        <w:t>.</w:t>
      </w:r>
    </w:p>
    <w:p w:rsidR="00884950" w:rsidRDefault="00884950" w:rsidP="00884950">
      <w:pPr>
        <w:pStyle w:val="ListNumber"/>
      </w:pPr>
      <w:r>
        <w:t xml:space="preserve">Click </w:t>
      </w:r>
      <w:r>
        <w:rPr>
          <w:b/>
          <w:bCs/>
        </w:rPr>
        <w:t>Manage Kiosk Applications</w:t>
      </w:r>
      <w:r>
        <w:t xml:space="preserve">. The </w:t>
      </w:r>
      <w:r w:rsidRPr="00622AB5">
        <w:rPr>
          <w:rStyle w:val="IntenseEmphasis"/>
        </w:rPr>
        <w:t>Kiosk Apps</w:t>
      </w:r>
      <w:r>
        <w:t xml:space="preserve"> window appears.</w:t>
      </w:r>
    </w:p>
    <w:p w:rsidR="00884950" w:rsidRDefault="00884950" w:rsidP="00884950">
      <w:pPr>
        <w:pStyle w:val="ListNumber"/>
      </w:pPr>
      <w:r>
        <w:t xml:space="preserve">Add the </w:t>
      </w:r>
      <w:proofErr w:type="spellStart"/>
      <w:r>
        <w:t>AIRSecureTest</w:t>
      </w:r>
      <w:proofErr w:type="spellEnd"/>
      <w:r>
        <w:t xml:space="preserve"> app by doing the following:</w:t>
      </w:r>
    </w:p>
    <w:p w:rsidR="00884950" w:rsidRDefault="00884950" w:rsidP="00884950">
      <w:pPr>
        <w:pStyle w:val="ListNumber2"/>
      </w:pPr>
      <w:r>
        <w:t xml:space="preserve">Click </w:t>
      </w:r>
      <w:r w:rsidRPr="00622AB5">
        <w:rPr>
          <w:rStyle w:val="Strong"/>
        </w:rPr>
        <w:t>Chrome Web Store</w:t>
      </w:r>
      <w:r w:rsidRPr="005A2750">
        <w:t>.</w:t>
      </w:r>
    </w:p>
    <w:p w:rsidR="00884950" w:rsidRDefault="00884950" w:rsidP="00884950">
      <w:pPr>
        <w:pStyle w:val="ListNumber2"/>
      </w:pPr>
      <w:r>
        <w:t xml:space="preserve">In the search box, enter </w:t>
      </w:r>
      <w:proofErr w:type="spellStart"/>
      <w:r w:rsidRPr="00622AB5">
        <w:rPr>
          <w:rStyle w:val="HTMLCode"/>
        </w:rPr>
        <w:t>AIRSecureTest</w:t>
      </w:r>
      <w:proofErr w:type="spellEnd"/>
      <w:r>
        <w:t xml:space="preserve"> and press </w:t>
      </w:r>
      <w:r w:rsidRPr="00622AB5">
        <w:rPr>
          <w:rStyle w:val="Strong"/>
        </w:rPr>
        <w:t>Enter</w:t>
      </w:r>
      <w:r>
        <w:t xml:space="preserve">. The </w:t>
      </w:r>
      <w:proofErr w:type="spellStart"/>
      <w:r>
        <w:t>AIRSecureTest</w:t>
      </w:r>
      <w:proofErr w:type="spellEnd"/>
      <w:r>
        <w:t xml:space="preserve"> app appears.</w:t>
      </w:r>
    </w:p>
    <w:p w:rsidR="00884950" w:rsidRDefault="00884950" w:rsidP="00884950">
      <w:pPr>
        <w:pStyle w:val="ListNumber2"/>
      </w:pPr>
      <w:r>
        <w:t xml:space="preserve">Click </w:t>
      </w:r>
      <w:r w:rsidRPr="00622AB5">
        <w:rPr>
          <w:rStyle w:val="Strong"/>
        </w:rPr>
        <w:t>Add</w:t>
      </w:r>
      <w:r>
        <w:t xml:space="preserve">. The app appears in the </w:t>
      </w:r>
      <w:r w:rsidRPr="00622AB5">
        <w:rPr>
          <w:rStyle w:val="Emphasis"/>
        </w:rPr>
        <w:t>Total to install</w:t>
      </w:r>
      <w:r>
        <w:t xml:space="preserve"> section.</w:t>
      </w:r>
    </w:p>
    <w:p w:rsidR="00884950" w:rsidRPr="00622AB5" w:rsidRDefault="00884950" w:rsidP="00884950">
      <w:pPr>
        <w:pStyle w:val="ListNumber2"/>
      </w:pPr>
      <w:r>
        <w:t xml:space="preserve">Click </w:t>
      </w:r>
      <w:r w:rsidRPr="00622AB5">
        <w:rPr>
          <w:rStyle w:val="Strong"/>
        </w:rPr>
        <w:t>Save</w:t>
      </w:r>
      <w:r>
        <w:t xml:space="preserve">. The </w:t>
      </w:r>
      <w:proofErr w:type="spellStart"/>
      <w:r>
        <w:t>AIRSecureTest</w:t>
      </w:r>
      <w:proofErr w:type="spellEnd"/>
      <w:r>
        <w:t xml:space="preserve"> application appears on all managed Chromebook devices. </w:t>
      </w:r>
    </w:p>
    <w:p w:rsidR="00900736" w:rsidRPr="00703C12" w:rsidRDefault="00900736" w:rsidP="00703C12">
      <w:pPr>
        <w:pStyle w:val="Heading3"/>
      </w:pPr>
      <w:bookmarkStart w:id="268" w:name="_Toc412472815"/>
      <w:bookmarkStart w:id="269" w:name="_Ref412472948"/>
      <w:r w:rsidRPr="00703C12">
        <w:t xml:space="preserve">Opening the </w:t>
      </w:r>
      <w:proofErr w:type="spellStart"/>
      <w:r w:rsidRPr="00703C12">
        <w:t>AIRSecureTest</w:t>
      </w:r>
      <w:proofErr w:type="spellEnd"/>
      <w:r w:rsidRPr="00703C12">
        <w:t xml:space="preserve"> </w:t>
      </w:r>
      <w:r w:rsidR="00A34BF3" w:rsidRPr="00703C12">
        <w:t>Kiosk App</w:t>
      </w:r>
      <w:r w:rsidRPr="00703C12">
        <w:t xml:space="preserve"> and Selecting the Assessment Program</w:t>
      </w:r>
      <w:bookmarkEnd w:id="267"/>
      <w:bookmarkEnd w:id="268"/>
      <w:bookmarkEnd w:id="269"/>
    </w:p>
    <w:p w:rsidR="00900736" w:rsidRDefault="00900736" w:rsidP="006F22C6">
      <w:pPr>
        <w:keepNext/>
        <w:rPr>
          <w:rFonts w:cs="Calibri"/>
        </w:rPr>
      </w:pPr>
      <w:r w:rsidRPr="00FA1E3F">
        <w:rPr>
          <w:rFonts w:cs="Calibri"/>
        </w:rPr>
        <w:t>The first time you open the</w:t>
      </w:r>
      <w:r>
        <w:rPr>
          <w:rFonts w:cs="Calibri"/>
        </w:rPr>
        <w:t xml:space="preserve"> </w:t>
      </w:r>
      <w:proofErr w:type="spellStart"/>
      <w:r>
        <w:rPr>
          <w:rFonts w:cs="Calibri"/>
        </w:rPr>
        <w:t>AIRSecureTest</w:t>
      </w:r>
      <w:proofErr w:type="spellEnd"/>
      <w:r w:rsidRPr="00FA1E3F">
        <w:rPr>
          <w:rFonts w:cs="Calibri"/>
        </w:rPr>
        <w:t xml:space="preserve"> </w:t>
      </w:r>
      <w:r w:rsidR="00A34BF3">
        <w:rPr>
          <w:rFonts w:cs="Calibri"/>
        </w:rPr>
        <w:t>kiosk app</w:t>
      </w:r>
      <w:r w:rsidR="001F7C17">
        <w:rPr>
          <w:rFonts w:cs="Calibri"/>
        </w:rPr>
        <w:t xml:space="preserve"> </w:t>
      </w:r>
      <w:r w:rsidRPr="00FA1E3F">
        <w:rPr>
          <w:rFonts w:cs="Calibri"/>
        </w:rPr>
        <w:t xml:space="preserve">a </w:t>
      </w:r>
      <w:r w:rsidR="007B1B97" w:rsidRPr="007B1B97">
        <w:rPr>
          <w:rStyle w:val="Strong"/>
        </w:rPr>
        <w:t>Launchpad</w:t>
      </w:r>
      <w:r w:rsidRPr="00FA1E3F">
        <w:rPr>
          <w:rFonts w:cs="Calibri"/>
        </w:rPr>
        <w:t xml:space="preserve"> </w:t>
      </w:r>
      <w:r>
        <w:rPr>
          <w:rFonts w:cs="Calibri"/>
        </w:rPr>
        <w:t>screen</w:t>
      </w:r>
      <w:r w:rsidR="001F7C17">
        <w:rPr>
          <w:rFonts w:cs="Calibri"/>
        </w:rPr>
        <w:t xml:space="preserve"> appears</w:t>
      </w:r>
      <w:r w:rsidRPr="00FA1E3F">
        <w:rPr>
          <w:rFonts w:cs="Calibri"/>
        </w:rPr>
        <w:t xml:space="preserve">. This Launchpad establishes the test administration </w:t>
      </w:r>
      <w:r w:rsidR="004A3E92">
        <w:rPr>
          <w:rFonts w:cs="Calibri"/>
        </w:rPr>
        <w:t xml:space="preserve">to which </w:t>
      </w:r>
      <w:r w:rsidRPr="00FA1E3F">
        <w:rPr>
          <w:rFonts w:cs="Calibri"/>
        </w:rPr>
        <w:t xml:space="preserve">your students will log </w:t>
      </w:r>
      <w:r w:rsidR="004A3E92">
        <w:rPr>
          <w:rFonts w:cs="Calibri"/>
        </w:rPr>
        <w:t>in</w:t>
      </w:r>
      <w:r w:rsidRPr="00FA1E3F">
        <w:rPr>
          <w:rFonts w:cs="Calibri"/>
        </w:rPr>
        <w:t xml:space="preserve">. </w:t>
      </w:r>
    </w:p>
    <w:tbl>
      <w:tblPr>
        <w:tblStyle w:val="TableProcedureImages"/>
        <w:tblW w:w="0" w:type="auto"/>
        <w:tblCellMar>
          <w:left w:w="72" w:type="dxa"/>
          <w:right w:w="72" w:type="dxa"/>
        </w:tblCellMar>
        <w:tblLook w:val="04A0" w:firstRow="1" w:lastRow="0" w:firstColumn="1" w:lastColumn="0" w:noHBand="0" w:noVBand="1"/>
      </w:tblPr>
      <w:tblGrid>
        <w:gridCol w:w="4260"/>
        <w:gridCol w:w="5244"/>
      </w:tblGrid>
      <w:tr w:rsidR="00900736" w:rsidTr="00A72318">
        <w:tc>
          <w:tcPr>
            <w:tcW w:w="4260" w:type="dxa"/>
          </w:tcPr>
          <w:p w:rsidR="00900736" w:rsidRDefault="00900736" w:rsidP="00A17D18">
            <w:pPr>
              <w:pStyle w:val="ListNumber"/>
              <w:numPr>
                <w:ilvl w:val="0"/>
                <w:numId w:val="20"/>
              </w:numPr>
            </w:pPr>
            <w:r>
              <w:t xml:space="preserve">Under </w:t>
            </w:r>
            <w:r w:rsidR="007B1B97" w:rsidRPr="00015AA8">
              <w:rPr>
                <w:rStyle w:val="Strong"/>
              </w:rPr>
              <w:t>Please Select Your State</w:t>
            </w:r>
            <w:r w:rsidR="007B1B97" w:rsidRPr="00C853DC">
              <w:t>,</w:t>
            </w:r>
            <w:r>
              <w:t xml:space="preserve"> select</w:t>
            </w:r>
            <w:r w:rsidR="00A17D18">
              <w:t xml:space="preserve"> </w:t>
            </w:r>
            <w:fldSimple w:instr=" DOCPROPERTY aStateName \* MERGEFORMAT ">
              <w:r w:rsidR="00C60349">
                <w:t>Ohio</w:t>
              </w:r>
            </w:fldSimple>
            <w:r>
              <w:t xml:space="preserve"> from the drop-down list. </w:t>
            </w:r>
          </w:p>
        </w:tc>
        <w:tc>
          <w:tcPr>
            <w:tcW w:w="5244" w:type="dxa"/>
          </w:tcPr>
          <w:p w:rsidR="00900736" w:rsidRDefault="00900736" w:rsidP="00623535">
            <w:pPr>
              <w:pStyle w:val="ImageRight"/>
            </w:pPr>
            <w:r w:rsidRPr="00FA1E3F">
              <w:drawing>
                <wp:inline distT="0" distB="0" distL="0" distR="0" wp14:anchorId="5014AE8F" wp14:editId="4479873B">
                  <wp:extent cx="2971800" cy="1684020"/>
                  <wp:effectExtent l="19050" t="19050" r="1905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971800" cy="1684020"/>
                          </a:xfrm>
                          <a:prstGeom prst="rect">
                            <a:avLst/>
                          </a:prstGeom>
                          <a:ln>
                            <a:solidFill>
                              <a:schemeClr val="bg1">
                                <a:lumMod val="65000"/>
                              </a:schemeClr>
                            </a:solidFill>
                          </a:ln>
                        </pic:spPr>
                      </pic:pic>
                    </a:graphicData>
                  </a:graphic>
                </wp:inline>
              </w:drawing>
            </w:r>
          </w:p>
        </w:tc>
      </w:tr>
      <w:tr w:rsidR="00900736" w:rsidTr="00A72318">
        <w:tc>
          <w:tcPr>
            <w:tcW w:w="4260" w:type="dxa"/>
          </w:tcPr>
          <w:p w:rsidR="00900736" w:rsidRDefault="00900736" w:rsidP="0032101D">
            <w:pPr>
              <w:pStyle w:val="ListNumber"/>
            </w:pPr>
            <w:r>
              <w:lastRenderedPageBreak/>
              <w:t xml:space="preserve">Under </w:t>
            </w:r>
            <w:r w:rsidR="007B1B97" w:rsidRPr="00015AA8">
              <w:rPr>
                <w:rStyle w:val="Strong"/>
              </w:rPr>
              <w:t>Choose Your Assessment Program</w:t>
            </w:r>
            <w:r w:rsidR="007B1B97" w:rsidRPr="00C853DC">
              <w:t>,</w:t>
            </w:r>
            <w:r>
              <w:t xml:space="preserve"> the</w:t>
            </w:r>
            <w:r w:rsidR="005B5CE3">
              <w:t xml:space="preserve"> </w:t>
            </w:r>
            <w:r w:rsidR="005616B5">
              <w:t xml:space="preserve">Ohio Science and Social Studies Tests </w:t>
            </w:r>
            <w:r>
              <w:t>should already be selected.</w:t>
            </w:r>
          </w:p>
          <w:p w:rsidR="00900736" w:rsidRDefault="00900736" w:rsidP="0032101D">
            <w:pPr>
              <w:pStyle w:val="ListNumber"/>
            </w:pPr>
            <w:r>
              <w:t xml:space="preserve">Tap or select </w:t>
            </w:r>
            <w:r w:rsidRPr="00015AA8">
              <w:rPr>
                <w:rStyle w:val="Strong"/>
              </w:rPr>
              <w:t>OK</w:t>
            </w:r>
            <w:r>
              <w:t>. The student login page will load. The secure browser is now ready for students to use.</w:t>
            </w:r>
          </w:p>
          <w:p w:rsidR="00900736" w:rsidRPr="009A1D24" w:rsidRDefault="00900736" w:rsidP="00AD79B3">
            <w:r w:rsidRPr="009A1D24">
              <w:t xml:space="preserve">The Launchpad screen </w:t>
            </w:r>
            <w:r w:rsidR="00AD79B3">
              <w:t>appears only once</w:t>
            </w:r>
            <w:r w:rsidRPr="009A1D24">
              <w:t xml:space="preserve">. The student login page </w:t>
            </w:r>
            <w:r w:rsidR="00AD79B3">
              <w:t xml:space="preserve">appears </w:t>
            </w:r>
            <w:r w:rsidRPr="009A1D24">
              <w:t>the next time the secure browser is launched.</w:t>
            </w:r>
          </w:p>
        </w:tc>
        <w:tc>
          <w:tcPr>
            <w:tcW w:w="5244" w:type="dxa"/>
          </w:tcPr>
          <w:p w:rsidR="00900736" w:rsidRDefault="00900736" w:rsidP="00623535">
            <w:pPr>
              <w:pStyle w:val="ImageRight"/>
            </w:pPr>
            <w:r w:rsidRPr="00FA1E3F">
              <w:drawing>
                <wp:inline distT="0" distB="0" distL="0" distR="0" wp14:anchorId="0545AFC3" wp14:editId="5D7490B3">
                  <wp:extent cx="2971800" cy="1671638"/>
                  <wp:effectExtent l="19050" t="19050" r="19050" b="2413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71800" cy="1671638"/>
                          </a:xfrm>
                          <a:prstGeom prst="rect">
                            <a:avLst/>
                          </a:prstGeom>
                          <a:ln>
                            <a:solidFill>
                              <a:schemeClr val="bg1">
                                <a:lumMod val="65000"/>
                              </a:schemeClr>
                            </a:solidFill>
                          </a:ln>
                        </pic:spPr>
                      </pic:pic>
                    </a:graphicData>
                  </a:graphic>
                </wp:inline>
              </w:drawing>
            </w:r>
          </w:p>
        </w:tc>
      </w:tr>
    </w:tbl>
    <w:p w:rsidR="00864705" w:rsidRDefault="00864705" w:rsidP="005E0FD2"/>
    <w:p w:rsidR="00864705" w:rsidRDefault="00864705" w:rsidP="00864705">
      <w:pPr>
        <w:pStyle w:val="Heading1"/>
      </w:pPr>
      <w:bookmarkStart w:id="270" w:name="_Ref397426418"/>
      <w:bookmarkStart w:id="271" w:name="_Ref397426421"/>
      <w:bookmarkStart w:id="272" w:name="_Toc412472816"/>
      <w:r>
        <w:lastRenderedPageBreak/>
        <w:t>Proxy Settings for Desktop Secure Browsers</w:t>
      </w:r>
      <w:bookmarkEnd w:id="270"/>
      <w:bookmarkEnd w:id="271"/>
      <w:bookmarkEnd w:id="272"/>
    </w:p>
    <w:p w:rsidR="00864705" w:rsidRDefault="00864705" w:rsidP="00864705">
      <w:r>
        <w:t xml:space="preserve">This section describes the commands for passing proxy settings to the secure browser, as well as how to implement those commands </w:t>
      </w:r>
      <w:r w:rsidR="00550582">
        <w:t>o</w:t>
      </w:r>
      <w:r>
        <w:t>n the desktop</w:t>
      </w:r>
      <w:r w:rsidR="00550582">
        <w:t xml:space="preserve"> computer</w:t>
      </w:r>
      <w:r>
        <w:t>.</w:t>
      </w:r>
    </w:p>
    <w:p w:rsidR="00864705" w:rsidRPr="00B2143B" w:rsidRDefault="00864705" w:rsidP="00864705">
      <w:pPr>
        <w:pStyle w:val="Heading2"/>
      </w:pPr>
      <w:bookmarkStart w:id="273" w:name="_Toc294170085"/>
      <w:bookmarkStart w:id="274" w:name="_Toc295204572"/>
      <w:bookmarkStart w:id="275" w:name="_Toc369014063"/>
      <w:bookmarkStart w:id="276" w:name="_Toc369014242"/>
      <w:bookmarkStart w:id="277" w:name="_Toc378168059"/>
      <w:bookmarkStart w:id="278" w:name="_Toc412472817"/>
      <w:r w:rsidRPr="00B2143B">
        <w:t>Specifying a Proxy Server to Use with the Secure Browser</w:t>
      </w:r>
      <w:bookmarkEnd w:id="273"/>
      <w:bookmarkEnd w:id="274"/>
      <w:bookmarkEnd w:id="275"/>
      <w:bookmarkEnd w:id="276"/>
      <w:bookmarkEnd w:id="277"/>
      <w:bookmarkEnd w:id="278"/>
    </w:p>
    <w:p w:rsidR="00864705" w:rsidRPr="00E84E78" w:rsidRDefault="00864705" w:rsidP="00864705">
      <w:pPr>
        <w:keepNext/>
      </w:pPr>
      <w:r>
        <w:t>By default, the s</w:t>
      </w:r>
      <w:r w:rsidRPr="00E84E78">
        <w:t xml:space="preserve">ecure </w:t>
      </w:r>
      <w:r>
        <w:t>b</w:t>
      </w:r>
      <w:r w:rsidRPr="00E84E78">
        <w:t>rowser attempt</w:t>
      </w:r>
      <w:r>
        <w:t xml:space="preserve">s to </w:t>
      </w:r>
      <w:r w:rsidRPr="00E84E78">
        <w:t xml:space="preserve">detect the settings for your network’s web proxy server. </w:t>
      </w:r>
      <w:r w:rsidR="00597FD0">
        <w:t>Y</w:t>
      </w:r>
      <w:r w:rsidRPr="00E84E78">
        <w:t xml:space="preserve">ou can </w:t>
      </w:r>
      <w:r w:rsidR="00597FD0">
        <w:t xml:space="preserve">optionally </w:t>
      </w:r>
      <w:r w:rsidR="00EA459A">
        <w:t xml:space="preserve">force the secure browser to use specific proxy settings by passing them through the command line. </w:t>
      </w:r>
      <w:r w:rsidRPr="00C60349">
        <w:rPr>
          <w:rStyle w:val="CrossReference"/>
        </w:rPr>
        <w:fldChar w:fldCharType="begin"/>
      </w:r>
      <w:r w:rsidRPr="00C60349">
        <w:rPr>
          <w:rStyle w:val="CrossReference"/>
        </w:rPr>
        <w:instrText xml:space="preserve"> REF _Ref398203763  </w:instrText>
      </w:r>
      <w:r w:rsidR="00EA7C2F" w:rsidRPr="00C60349">
        <w:rPr>
          <w:rStyle w:val="CrossReference"/>
        </w:rPr>
        <w:instrText xml:space="preserve">\* MERGEFORMAT </w:instrText>
      </w:r>
      <w:r w:rsidRPr="00C60349">
        <w:rPr>
          <w:rStyle w:val="CrossReference"/>
        </w:rPr>
        <w:instrText xml:space="preserve">\h </w:instrText>
      </w:r>
      <w:r w:rsidRPr="00C60349">
        <w:rPr>
          <w:rStyle w:val="CrossReference"/>
        </w:rPr>
      </w:r>
      <w:r w:rsidRPr="00C60349">
        <w:rPr>
          <w:rStyle w:val="CrossReference"/>
        </w:rPr>
        <w:fldChar w:fldCharType="separate"/>
      </w:r>
      <w:r w:rsidR="00C60349" w:rsidRPr="00C60349">
        <w:rPr>
          <w:rStyle w:val="CrossReference"/>
        </w:rPr>
        <w:t>Table 3</w:t>
      </w:r>
      <w:r w:rsidRPr="00C60349">
        <w:rPr>
          <w:rStyle w:val="CrossReference"/>
        </w:rPr>
        <w:fldChar w:fldCharType="end"/>
      </w:r>
      <w:r>
        <w:t xml:space="preserve"> lists the form of the command for different settings and operating systems.</w:t>
      </w:r>
    </w:p>
    <w:p w:rsidR="00864705" w:rsidRPr="00E05208" w:rsidRDefault="00864705" w:rsidP="00864705">
      <w:pPr>
        <w:pStyle w:val="TableCaption"/>
      </w:pPr>
      <w:bookmarkStart w:id="279" w:name="_Ref398203763"/>
      <w:bookmarkStart w:id="280" w:name="_Toc405371524"/>
      <w:proofErr w:type="gramStart"/>
      <w:r>
        <w:t xml:space="preserve">Table </w:t>
      </w:r>
      <w:r w:rsidR="00A822AB">
        <w:fldChar w:fldCharType="begin"/>
      </w:r>
      <w:r w:rsidR="00A822AB">
        <w:instrText xml:space="preserve"> SEQ Table \* ARABIC </w:instrText>
      </w:r>
      <w:r w:rsidR="00A822AB">
        <w:fldChar w:fldCharType="separate"/>
      </w:r>
      <w:r w:rsidR="00C60349">
        <w:rPr>
          <w:noProof/>
        </w:rPr>
        <w:t>3</w:t>
      </w:r>
      <w:r w:rsidR="00A822AB">
        <w:rPr>
          <w:noProof/>
        </w:rPr>
        <w:fldChar w:fldCharType="end"/>
      </w:r>
      <w:bookmarkEnd w:id="279"/>
      <w:r>
        <w:t>.</w:t>
      </w:r>
      <w:proofErr w:type="gramEnd"/>
      <w:r>
        <w:t xml:space="preserve"> Specifying proxy settings using a shortcut or the command line</w:t>
      </w:r>
      <w:bookmarkEnd w:id="280"/>
    </w:p>
    <w:tbl>
      <w:tblPr>
        <w:tblStyle w:val="TableGrid"/>
        <w:tblW w:w="9364" w:type="dxa"/>
        <w:tblLook w:val="04A0" w:firstRow="1" w:lastRow="0" w:firstColumn="1" w:lastColumn="0" w:noHBand="0" w:noVBand="1"/>
      </w:tblPr>
      <w:tblGrid>
        <w:gridCol w:w="1903"/>
        <w:gridCol w:w="1620"/>
        <w:gridCol w:w="5841"/>
      </w:tblGrid>
      <w:tr w:rsidR="00864705" w:rsidRPr="003D6972" w:rsidTr="00D76B34">
        <w:trPr>
          <w:cnfStyle w:val="100000000000" w:firstRow="1" w:lastRow="0" w:firstColumn="0" w:lastColumn="0" w:oddVBand="0" w:evenVBand="0" w:oddHBand="0" w:evenHBand="0" w:firstRowFirstColumn="0" w:firstRowLastColumn="0" w:lastRowFirstColumn="0" w:lastRowLastColumn="0"/>
          <w:tblHeader/>
        </w:trPr>
        <w:tc>
          <w:tcPr>
            <w:tcW w:w="1903" w:type="dxa"/>
          </w:tcPr>
          <w:p w:rsidR="00864705" w:rsidRPr="003D6972" w:rsidRDefault="00864705" w:rsidP="00D76B34">
            <w:pPr>
              <w:pStyle w:val="TableHeader"/>
            </w:pPr>
            <w:r w:rsidRPr="003D6972">
              <w:t>Description</w:t>
            </w:r>
          </w:p>
        </w:tc>
        <w:tc>
          <w:tcPr>
            <w:tcW w:w="1620" w:type="dxa"/>
          </w:tcPr>
          <w:p w:rsidR="00864705" w:rsidRPr="003D6972" w:rsidRDefault="00864705" w:rsidP="00D76B34">
            <w:pPr>
              <w:pStyle w:val="TableHeader"/>
            </w:pPr>
            <w:r>
              <w:t>System</w:t>
            </w:r>
          </w:p>
        </w:tc>
        <w:tc>
          <w:tcPr>
            <w:tcW w:w="5841" w:type="dxa"/>
          </w:tcPr>
          <w:p w:rsidR="00864705" w:rsidRPr="003D6972" w:rsidRDefault="00864705" w:rsidP="00D76B34">
            <w:pPr>
              <w:pStyle w:val="TableHeader"/>
            </w:pPr>
            <w:r w:rsidRPr="003D6972">
              <w:t>Command</w:t>
            </w:r>
          </w:p>
        </w:tc>
      </w:tr>
      <w:tr w:rsidR="00864705" w:rsidTr="00D76B34">
        <w:tc>
          <w:tcPr>
            <w:tcW w:w="1903" w:type="dxa"/>
            <w:vMerge w:val="restart"/>
          </w:tcPr>
          <w:p w:rsidR="00864705" w:rsidRPr="009E5CB6" w:rsidRDefault="00864705" w:rsidP="00D76B34">
            <w:pPr>
              <w:pStyle w:val="TableText"/>
            </w:pPr>
            <w:r w:rsidRPr="009E5CB6">
              <w:t>Run the browser without any proxy</w:t>
            </w:r>
          </w:p>
        </w:tc>
        <w:tc>
          <w:tcPr>
            <w:tcW w:w="1620" w:type="dxa"/>
          </w:tcPr>
          <w:p w:rsidR="00864705" w:rsidRPr="009E5CB6" w:rsidRDefault="00864705" w:rsidP="00D76B34">
            <w:pPr>
              <w:pStyle w:val="TableText"/>
            </w:pPr>
            <w:r w:rsidRPr="009E5CB6">
              <w:t>Windows</w:t>
            </w:r>
          </w:p>
        </w:tc>
        <w:tc>
          <w:tcPr>
            <w:tcW w:w="5841" w:type="dxa"/>
          </w:tcPr>
          <w:p w:rsidR="00864705" w:rsidRPr="009E5CB6" w:rsidRDefault="00864705" w:rsidP="007A2234">
            <w:pPr>
              <w:pStyle w:val="TableText"/>
              <w:rPr>
                <w:rStyle w:val="HTMLCode"/>
              </w:rPr>
            </w:pPr>
            <w:r w:rsidRPr="009E5CB6">
              <w:rPr>
                <w:rStyle w:val="HTMLCode"/>
              </w:rPr>
              <w:t>AIRSecureBrowser</w:t>
            </w:r>
            <w:r w:rsidR="007A2234">
              <w:rPr>
                <w:rStyle w:val="HTMLCode"/>
              </w:rPr>
              <w:fldChar w:fldCharType="begin"/>
            </w:r>
            <w:r w:rsidR="007A2234">
              <w:rPr>
                <w:rStyle w:val="HTMLCode"/>
              </w:rPr>
              <w:instrText xml:space="preserve"> DOCPROPERTY  aSecureBrowserWindowsVersion  \* MERGEFORMAT </w:instrText>
            </w:r>
            <w:r w:rsidR="007A2234">
              <w:rPr>
                <w:rStyle w:val="HTMLCode"/>
              </w:rPr>
              <w:fldChar w:fldCharType="separate"/>
            </w:r>
            <w:r w:rsidR="00C60349">
              <w:rPr>
                <w:rStyle w:val="HTMLCode"/>
              </w:rPr>
              <w:t>7.2</w:t>
            </w:r>
            <w:r w:rsidR="007A2234">
              <w:rPr>
                <w:rStyle w:val="HTMLCode"/>
              </w:rPr>
              <w:fldChar w:fldCharType="end"/>
            </w:r>
            <w:r w:rsidRPr="009E5CB6">
              <w:rPr>
                <w:rStyle w:val="HTMLCode"/>
              </w:rPr>
              <w:t>.exe -proxy 0</w:t>
            </w:r>
          </w:p>
        </w:tc>
      </w:tr>
      <w:tr w:rsidR="00864705" w:rsidTr="00D76B34">
        <w:tc>
          <w:tcPr>
            <w:tcW w:w="1903" w:type="dxa"/>
            <w:vMerge/>
          </w:tcPr>
          <w:p w:rsidR="00864705" w:rsidRPr="009E5CB6" w:rsidRDefault="00864705" w:rsidP="00D76B34">
            <w:pPr>
              <w:pStyle w:val="TableText"/>
            </w:pPr>
          </w:p>
        </w:tc>
        <w:tc>
          <w:tcPr>
            <w:tcW w:w="1620" w:type="dxa"/>
          </w:tcPr>
          <w:p w:rsidR="00864705" w:rsidRPr="009E5CB6" w:rsidRDefault="00864705" w:rsidP="00D76B34">
            <w:pPr>
              <w:pStyle w:val="TableText"/>
            </w:pPr>
            <w:r w:rsidRPr="009E5CB6">
              <w:t>Mac 10.5 (Intel)</w:t>
            </w:r>
          </w:p>
        </w:tc>
        <w:tc>
          <w:tcPr>
            <w:tcW w:w="5841" w:type="dxa"/>
          </w:tcPr>
          <w:p w:rsidR="00864705" w:rsidRPr="009E5CB6" w:rsidRDefault="00864705" w:rsidP="00D76B34">
            <w:pPr>
              <w:pStyle w:val="TableText"/>
              <w:rPr>
                <w:rStyle w:val="HTMLCode"/>
              </w:rPr>
            </w:pPr>
            <w:r w:rsidRPr="009E5CB6">
              <w:rPr>
                <w:rStyle w:val="HTMLCode"/>
              </w:rPr>
              <w:t>arch -i386 ./AIRSecureBrowser6.5 -proxy 0</w:t>
            </w:r>
          </w:p>
        </w:tc>
      </w:tr>
      <w:tr w:rsidR="00864705" w:rsidTr="00D76B34">
        <w:tc>
          <w:tcPr>
            <w:tcW w:w="1903" w:type="dxa"/>
            <w:vMerge/>
          </w:tcPr>
          <w:p w:rsidR="00864705" w:rsidRPr="009E5CB6" w:rsidRDefault="00864705" w:rsidP="00D76B34">
            <w:pPr>
              <w:pStyle w:val="TableText"/>
            </w:pPr>
          </w:p>
        </w:tc>
        <w:tc>
          <w:tcPr>
            <w:tcW w:w="1620" w:type="dxa"/>
          </w:tcPr>
          <w:p w:rsidR="00864705" w:rsidRPr="009E5CB6" w:rsidRDefault="00864705" w:rsidP="007A2234">
            <w:pPr>
              <w:pStyle w:val="TableText"/>
            </w:pPr>
            <w:r w:rsidRPr="009E5CB6">
              <w:t>Mac 10.6–10.</w:t>
            </w:r>
            <w:r w:rsidR="007A2234">
              <w:t>10</w:t>
            </w:r>
          </w:p>
        </w:tc>
        <w:tc>
          <w:tcPr>
            <w:tcW w:w="5841" w:type="dxa"/>
          </w:tcPr>
          <w:p w:rsidR="00864705" w:rsidRPr="009E5CB6" w:rsidRDefault="00864705" w:rsidP="007A2234">
            <w:pPr>
              <w:pStyle w:val="TableText"/>
              <w:rPr>
                <w:rStyle w:val="HTMLCode"/>
              </w:rPr>
            </w:pPr>
            <w:r w:rsidRPr="009E5CB6">
              <w:rPr>
                <w:rStyle w:val="HTMLCode"/>
              </w:rPr>
              <w:t>./AIRSecureBrowser</w:t>
            </w:r>
            <w:r w:rsidR="007A2234">
              <w:rPr>
                <w:rStyle w:val="HTMLCode"/>
              </w:rPr>
              <w:fldChar w:fldCharType="begin"/>
            </w:r>
            <w:r w:rsidR="007A2234">
              <w:rPr>
                <w:rStyle w:val="HTMLCode"/>
              </w:rPr>
              <w:instrText xml:space="preserve"> DOCPROPERTY  aSecureBrowserWindowsVersion  \* MERGEFORMAT </w:instrText>
            </w:r>
            <w:r w:rsidR="007A2234">
              <w:rPr>
                <w:rStyle w:val="HTMLCode"/>
              </w:rPr>
              <w:fldChar w:fldCharType="separate"/>
            </w:r>
            <w:r w:rsidR="00C60349">
              <w:rPr>
                <w:rStyle w:val="HTMLCode"/>
              </w:rPr>
              <w:t>7.2</w:t>
            </w:r>
            <w:r w:rsidR="007A2234">
              <w:rPr>
                <w:rStyle w:val="HTMLCode"/>
              </w:rPr>
              <w:fldChar w:fldCharType="end"/>
            </w:r>
            <w:r w:rsidRPr="009E5CB6">
              <w:rPr>
                <w:rStyle w:val="HTMLCode"/>
              </w:rPr>
              <w:t xml:space="preserve"> -proxy 0</w:t>
            </w:r>
          </w:p>
        </w:tc>
      </w:tr>
      <w:tr w:rsidR="00864705" w:rsidTr="00D76B34">
        <w:tc>
          <w:tcPr>
            <w:tcW w:w="1903" w:type="dxa"/>
            <w:vMerge/>
          </w:tcPr>
          <w:p w:rsidR="00864705" w:rsidRPr="009E5CB6" w:rsidRDefault="00864705" w:rsidP="00D76B34">
            <w:pPr>
              <w:pStyle w:val="TableText"/>
            </w:pPr>
          </w:p>
        </w:tc>
        <w:tc>
          <w:tcPr>
            <w:tcW w:w="1620" w:type="dxa"/>
          </w:tcPr>
          <w:p w:rsidR="00864705" w:rsidRPr="009E5CB6" w:rsidRDefault="00864705" w:rsidP="00D76B34">
            <w:pPr>
              <w:pStyle w:val="TableText"/>
            </w:pPr>
            <w:r w:rsidRPr="009E5CB6">
              <w:t>Linux</w:t>
            </w:r>
          </w:p>
        </w:tc>
        <w:tc>
          <w:tcPr>
            <w:tcW w:w="5841" w:type="dxa"/>
          </w:tcPr>
          <w:p w:rsidR="00864705" w:rsidRPr="009E5CB6" w:rsidRDefault="00864705" w:rsidP="00D76B34">
            <w:pPr>
              <w:pStyle w:val="TableText"/>
              <w:rPr>
                <w:rStyle w:val="HTMLCode"/>
              </w:rPr>
            </w:pPr>
            <w:r w:rsidRPr="009E5CB6">
              <w:rPr>
                <w:rStyle w:val="HTMLCode"/>
              </w:rPr>
              <w:t>./AIRSecureBrowser6.5 -proxy 0</w:t>
            </w:r>
          </w:p>
        </w:tc>
      </w:tr>
      <w:tr w:rsidR="00864705" w:rsidTr="00D76B34">
        <w:tc>
          <w:tcPr>
            <w:tcW w:w="1903" w:type="dxa"/>
            <w:vMerge w:val="restart"/>
          </w:tcPr>
          <w:p w:rsidR="00864705" w:rsidRPr="009E5CB6" w:rsidRDefault="00864705" w:rsidP="00D76B34">
            <w:pPr>
              <w:pStyle w:val="TableText"/>
            </w:pPr>
            <w:r w:rsidRPr="009E5CB6">
              <w:t>Set the proxy for HTTP requests only</w:t>
            </w:r>
          </w:p>
        </w:tc>
        <w:tc>
          <w:tcPr>
            <w:tcW w:w="1620" w:type="dxa"/>
          </w:tcPr>
          <w:p w:rsidR="00864705" w:rsidRPr="009E5CB6" w:rsidRDefault="00864705" w:rsidP="00D76B34">
            <w:pPr>
              <w:pStyle w:val="TableText"/>
            </w:pPr>
            <w:r w:rsidRPr="009E5CB6">
              <w:t>Windows</w:t>
            </w:r>
          </w:p>
        </w:tc>
        <w:tc>
          <w:tcPr>
            <w:tcW w:w="5841" w:type="dxa"/>
          </w:tcPr>
          <w:p w:rsidR="00864705" w:rsidRPr="009E5CB6" w:rsidRDefault="00864705" w:rsidP="007A2234">
            <w:pPr>
              <w:pStyle w:val="TableText"/>
              <w:rPr>
                <w:rStyle w:val="HTMLCode"/>
              </w:rPr>
            </w:pPr>
            <w:r w:rsidRPr="009E5CB6">
              <w:rPr>
                <w:rStyle w:val="HTMLCode"/>
              </w:rPr>
              <w:t>AIRSecureBrowser</w:t>
            </w:r>
            <w:r w:rsidR="007A2234">
              <w:rPr>
                <w:rStyle w:val="HTMLCode"/>
              </w:rPr>
              <w:fldChar w:fldCharType="begin"/>
            </w:r>
            <w:r w:rsidR="007A2234">
              <w:rPr>
                <w:rStyle w:val="HTMLCode"/>
              </w:rPr>
              <w:instrText xml:space="preserve"> DOCPROPERTY  aSecureBrowserWindowsVersion  \* MERGEFORMAT </w:instrText>
            </w:r>
            <w:r w:rsidR="007A2234">
              <w:rPr>
                <w:rStyle w:val="HTMLCode"/>
              </w:rPr>
              <w:fldChar w:fldCharType="separate"/>
            </w:r>
            <w:r w:rsidR="00C60349">
              <w:rPr>
                <w:rStyle w:val="HTMLCode"/>
              </w:rPr>
              <w:t>7.2</w:t>
            </w:r>
            <w:r w:rsidR="007A2234">
              <w:rPr>
                <w:rStyle w:val="HTMLCode"/>
              </w:rPr>
              <w:fldChar w:fldCharType="end"/>
            </w:r>
            <w:r w:rsidRPr="009E5CB6">
              <w:rPr>
                <w:rStyle w:val="HTMLCode"/>
              </w:rPr>
              <w:t>.exe -proxy 1:http:foo.com:80</w:t>
            </w:r>
          </w:p>
        </w:tc>
      </w:tr>
      <w:tr w:rsidR="00864705" w:rsidTr="00D76B34">
        <w:tc>
          <w:tcPr>
            <w:tcW w:w="1903" w:type="dxa"/>
            <w:vMerge/>
          </w:tcPr>
          <w:p w:rsidR="00864705" w:rsidRPr="009E5CB6" w:rsidRDefault="00864705" w:rsidP="00D76B34">
            <w:pPr>
              <w:pStyle w:val="TableText"/>
            </w:pPr>
          </w:p>
        </w:tc>
        <w:tc>
          <w:tcPr>
            <w:tcW w:w="1620" w:type="dxa"/>
          </w:tcPr>
          <w:p w:rsidR="00864705" w:rsidRPr="009E5CB6" w:rsidRDefault="00864705" w:rsidP="00D76B34">
            <w:pPr>
              <w:pStyle w:val="TableText"/>
            </w:pPr>
            <w:r w:rsidRPr="009E5CB6">
              <w:t>Mac 10.5 (Intel)</w:t>
            </w:r>
          </w:p>
        </w:tc>
        <w:tc>
          <w:tcPr>
            <w:tcW w:w="5841" w:type="dxa"/>
          </w:tcPr>
          <w:p w:rsidR="00864705" w:rsidRPr="009E5CB6" w:rsidRDefault="00864705" w:rsidP="00D76B34">
            <w:pPr>
              <w:pStyle w:val="TableText"/>
              <w:rPr>
                <w:rStyle w:val="HTMLCode"/>
              </w:rPr>
            </w:pPr>
            <w:r w:rsidRPr="009E5CB6">
              <w:rPr>
                <w:rStyle w:val="HTMLCode"/>
              </w:rPr>
              <w:t>arch -i386 ./AIRSecureBrowser6.5 -proxy 1:http:foo.com:80</w:t>
            </w:r>
          </w:p>
        </w:tc>
      </w:tr>
      <w:tr w:rsidR="00864705" w:rsidTr="00D76B34">
        <w:tc>
          <w:tcPr>
            <w:tcW w:w="1903" w:type="dxa"/>
            <w:vMerge/>
          </w:tcPr>
          <w:p w:rsidR="00864705" w:rsidRPr="009E5CB6" w:rsidRDefault="00864705" w:rsidP="00D76B34">
            <w:pPr>
              <w:pStyle w:val="TableText"/>
            </w:pPr>
          </w:p>
        </w:tc>
        <w:tc>
          <w:tcPr>
            <w:tcW w:w="1620" w:type="dxa"/>
          </w:tcPr>
          <w:p w:rsidR="00864705" w:rsidRPr="009E5CB6" w:rsidRDefault="00864705" w:rsidP="007A2234">
            <w:pPr>
              <w:pStyle w:val="TableText"/>
            </w:pPr>
            <w:r w:rsidRPr="009E5CB6">
              <w:t>Mac 10.6–10.</w:t>
            </w:r>
            <w:r w:rsidR="007A2234">
              <w:t>10</w:t>
            </w:r>
          </w:p>
        </w:tc>
        <w:tc>
          <w:tcPr>
            <w:tcW w:w="5841" w:type="dxa"/>
          </w:tcPr>
          <w:p w:rsidR="00864705" w:rsidRPr="009E5CB6" w:rsidRDefault="00864705" w:rsidP="007A2234">
            <w:pPr>
              <w:pStyle w:val="TableText"/>
              <w:rPr>
                <w:rStyle w:val="HTMLCode"/>
              </w:rPr>
            </w:pPr>
            <w:r w:rsidRPr="009E5CB6">
              <w:rPr>
                <w:rStyle w:val="HTMLCode"/>
              </w:rPr>
              <w:t>./AIRSecureBrowser</w:t>
            </w:r>
            <w:r w:rsidR="007A2234">
              <w:rPr>
                <w:rStyle w:val="HTMLCode"/>
              </w:rPr>
              <w:fldChar w:fldCharType="begin"/>
            </w:r>
            <w:r w:rsidR="007A2234">
              <w:rPr>
                <w:rStyle w:val="HTMLCode"/>
              </w:rPr>
              <w:instrText xml:space="preserve"> DOCPROPERTY  aSecureBrowserWindowsVersion  \* MERGEFORMAT </w:instrText>
            </w:r>
            <w:r w:rsidR="007A2234">
              <w:rPr>
                <w:rStyle w:val="HTMLCode"/>
              </w:rPr>
              <w:fldChar w:fldCharType="separate"/>
            </w:r>
            <w:r w:rsidR="00C60349">
              <w:rPr>
                <w:rStyle w:val="HTMLCode"/>
              </w:rPr>
              <w:t>7.2</w:t>
            </w:r>
            <w:r w:rsidR="007A2234">
              <w:rPr>
                <w:rStyle w:val="HTMLCode"/>
              </w:rPr>
              <w:fldChar w:fldCharType="end"/>
            </w:r>
            <w:r w:rsidRPr="009E5CB6">
              <w:rPr>
                <w:rStyle w:val="HTMLCode"/>
              </w:rPr>
              <w:t xml:space="preserve"> -proxy 1:http:foo.com:80</w:t>
            </w:r>
          </w:p>
        </w:tc>
      </w:tr>
      <w:tr w:rsidR="00864705" w:rsidTr="00D76B34">
        <w:tc>
          <w:tcPr>
            <w:tcW w:w="1903" w:type="dxa"/>
            <w:vMerge/>
          </w:tcPr>
          <w:p w:rsidR="00864705" w:rsidRPr="009E5CB6" w:rsidRDefault="00864705" w:rsidP="00D76B34">
            <w:pPr>
              <w:pStyle w:val="TableText"/>
            </w:pPr>
          </w:p>
        </w:tc>
        <w:tc>
          <w:tcPr>
            <w:tcW w:w="1620" w:type="dxa"/>
          </w:tcPr>
          <w:p w:rsidR="00864705" w:rsidRPr="009E5CB6" w:rsidRDefault="00864705" w:rsidP="00D76B34">
            <w:pPr>
              <w:pStyle w:val="TableText"/>
            </w:pPr>
            <w:r w:rsidRPr="009E5CB6">
              <w:t>Linux</w:t>
            </w:r>
          </w:p>
        </w:tc>
        <w:tc>
          <w:tcPr>
            <w:tcW w:w="5841" w:type="dxa"/>
          </w:tcPr>
          <w:p w:rsidR="00864705" w:rsidRPr="009E5CB6" w:rsidRDefault="00864705" w:rsidP="00D76B34">
            <w:pPr>
              <w:pStyle w:val="TableText"/>
              <w:rPr>
                <w:rStyle w:val="HTMLCode"/>
              </w:rPr>
            </w:pPr>
            <w:r w:rsidRPr="009E5CB6">
              <w:rPr>
                <w:rStyle w:val="HTMLCode"/>
              </w:rPr>
              <w:t>./AIRSecureBrowser6.5</w:t>
            </w:r>
            <w:r w:rsidR="001665F7">
              <w:rPr>
                <w:rStyle w:val="HTMLCode"/>
              </w:rPr>
              <w:t>.sh</w:t>
            </w:r>
            <w:r w:rsidRPr="009E5CB6">
              <w:rPr>
                <w:rStyle w:val="HTMLCode"/>
              </w:rPr>
              <w:t xml:space="preserve"> -proxy 1:http:foo.com:80</w:t>
            </w:r>
          </w:p>
        </w:tc>
      </w:tr>
      <w:tr w:rsidR="00864705" w:rsidTr="00D76B34">
        <w:tc>
          <w:tcPr>
            <w:tcW w:w="1903" w:type="dxa"/>
            <w:vMerge w:val="restart"/>
          </w:tcPr>
          <w:p w:rsidR="00864705" w:rsidRPr="009E5CB6" w:rsidRDefault="00864705" w:rsidP="00D76B34">
            <w:pPr>
              <w:pStyle w:val="TableText"/>
            </w:pPr>
            <w:r w:rsidRPr="009E5CB6">
              <w:t>Set the proxy for all protocols to mimic the “Use this proxy server for all protocols” of Firefox</w:t>
            </w:r>
          </w:p>
        </w:tc>
        <w:tc>
          <w:tcPr>
            <w:tcW w:w="1620" w:type="dxa"/>
          </w:tcPr>
          <w:p w:rsidR="00864705" w:rsidRPr="009E5CB6" w:rsidRDefault="00864705" w:rsidP="00D76B34">
            <w:pPr>
              <w:pStyle w:val="TableText"/>
            </w:pPr>
            <w:r w:rsidRPr="009E5CB6">
              <w:t>Windows</w:t>
            </w:r>
          </w:p>
        </w:tc>
        <w:tc>
          <w:tcPr>
            <w:tcW w:w="5841" w:type="dxa"/>
          </w:tcPr>
          <w:p w:rsidR="00864705" w:rsidRPr="009E5CB6" w:rsidRDefault="00864705" w:rsidP="007A2234">
            <w:pPr>
              <w:pStyle w:val="TableText"/>
              <w:rPr>
                <w:rStyle w:val="HTMLCode"/>
              </w:rPr>
            </w:pPr>
            <w:r w:rsidRPr="009E5CB6">
              <w:rPr>
                <w:rStyle w:val="HTMLCode"/>
              </w:rPr>
              <w:t>AIRSecureBrowser</w:t>
            </w:r>
            <w:r w:rsidR="007A2234">
              <w:rPr>
                <w:rStyle w:val="HTMLCode"/>
              </w:rPr>
              <w:fldChar w:fldCharType="begin"/>
            </w:r>
            <w:r w:rsidR="007A2234">
              <w:rPr>
                <w:rStyle w:val="HTMLCode"/>
              </w:rPr>
              <w:instrText xml:space="preserve"> DOCPROPERTY  aSecureBrowserWindowsVersion  \* MERGEFORMAT </w:instrText>
            </w:r>
            <w:r w:rsidR="007A2234">
              <w:rPr>
                <w:rStyle w:val="HTMLCode"/>
              </w:rPr>
              <w:fldChar w:fldCharType="separate"/>
            </w:r>
            <w:r w:rsidR="00C60349">
              <w:rPr>
                <w:rStyle w:val="HTMLCode"/>
              </w:rPr>
              <w:t>7.2</w:t>
            </w:r>
            <w:r w:rsidR="007A2234">
              <w:rPr>
                <w:rStyle w:val="HTMLCode"/>
              </w:rPr>
              <w:fldChar w:fldCharType="end"/>
            </w:r>
            <w:r w:rsidRPr="009E5CB6">
              <w:rPr>
                <w:rStyle w:val="HTMLCode"/>
              </w:rPr>
              <w:t>.exe -proxy 1:*:foo.com:80</w:t>
            </w:r>
          </w:p>
        </w:tc>
      </w:tr>
      <w:tr w:rsidR="00864705" w:rsidTr="00D76B34">
        <w:tc>
          <w:tcPr>
            <w:tcW w:w="1903" w:type="dxa"/>
            <w:vMerge/>
          </w:tcPr>
          <w:p w:rsidR="00864705" w:rsidRPr="009E5CB6" w:rsidRDefault="00864705" w:rsidP="00D76B34">
            <w:pPr>
              <w:pStyle w:val="TableText"/>
            </w:pPr>
          </w:p>
        </w:tc>
        <w:tc>
          <w:tcPr>
            <w:tcW w:w="1620" w:type="dxa"/>
          </w:tcPr>
          <w:p w:rsidR="00864705" w:rsidRPr="009E5CB6" w:rsidRDefault="00864705" w:rsidP="00D76B34">
            <w:pPr>
              <w:pStyle w:val="TableText"/>
            </w:pPr>
            <w:r w:rsidRPr="009E5CB6">
              <w:t>Mac 10.5 (Intel)</w:t>
            </w:r>
          </w:p>
        </w:tc>
        <w:tc>
          <w:tcPr>
            <w:tcW w:w="5841" w:type="dxa"/>
          </w:tcPr>
          <w:p w:rsidR="00864705" w:rsidRPr="009E5CB6" w:rsidRDefault="00864705" w:rsidP="00A53AAA">
            <w:pPr>
              <w:pStyle w:val="TableText"/>
              <w:rPr>
                <w:rStyle w:val="HTMLCode"/>
              </w:rPr>
            </w:pPr>
            <w:r w:rsidRPr="009E5CB6">
              <w:rPr>
                <w:rStyle w:val="HTMLCode"/>
              </w:rPr>
              <w:t xml:space="preserve">arch </w:t>
            </w:r>
            <w:r w:rsidR="00A53AAA">
              <w:rPr>
                <w:rStyle w:val="HTMLCode"/>
              </w:rPr>
              <w:t>-</w:t>
            </w:r>
            <w:r w:rsidRPr="009E5CB6">
              <w:rPr>
                <w:rStyle w:val="HTMLCode"/>
              </w:rPr>
              <w:t xml:space="preserve">i386 ./AIRSecureBrowser6.5 -proxy 1:*:foo.com:80 </w:t>
            </w:r>
          </w:p>
        </w:tc>
      </w:tr>
      <w:tr w:rsidR="00864705" w:rsidTr="00D76B34">
        <w:tc>
          <w:tcPr>
            <w:tcW w:w="1903" w:type="dxa"/>
            <w:vMerge/>
          </w:tcPr>
          <w:p w:rsidR="00864705" w:rsidRPr="009E5CB6" w:rsidRDefault="00864705" w:rsidP="00D76B34">
            <w:pPr>
              <w:pStyle w:val="TableText"/>
            </w:pPr>
          </w:p>
        </w:tc>
        <w:tc>
          <w:tcPr>
            <w:tcW w:w="1620" w:type="dxa"/>
          </w:tcPr>
          <w:p w:rsidR="00864705" w:rsidRPr="009E5CB6" w:rsidRDefault="00864705" w:rsidP="007A2234">
            <w:pPr>
              <w:pStyle w:val="TableText"/>
            </w:pPr>
            <w:r w:rsidRPr="009E5CB6">
              <w:t>Mac 10.6–10.</w:t>
            </w:r>
            <w:r w:rsidR="007A2234">
              <w:t>10</w:t>
            </w:r>
          </w:p>
        </w:tc>
        <w:tc>
          <w:tcPr>
            <w:tcW w:w="5841" w:type="dxa"/>
          </w:tcPr>
          <w:p w:rsidR="00864705" w:rsidRPr="009E5CB6" w:rsidRDefault="00864705" w:rsidP="007A2234">
            <w:pPr>
              <w:pStyle w:val="TableText"/>
              <w:rPr>
                <w:rStyle w:val="HTMLCode"/>
              </w:rPr>
            </w:pPr>
            <w:r w:rsidRPr="009E5CB6">
              <w:rPr>
                <w:rStyle w:val="HTMLCode"/>
              </w:rPr>
              <w:t>./AIRSecureBrowser</w:t>
            </w:r>
            <w:r w:rsidR="007A2234">
              <w:rPr>
                <w:rStyle w:val="HTMLCode"/>
              </w:rPr>
              <w:fldChar w:fldCharType="begin"/>
            </w:r>
            <w:r w:rsidR="007A2234">
              <w:rPr>
                <w:rStyle w:val="HTMLCode"/>
              </w:rPr>
              <w:instrText xml:space="preserve"> DOCPROPERTY  aSecureBrowserWindowsVersion  \* MERGEFORMAT </w:instrText>
            </w:r>
            <w:r w:rsidR="007A2234">
              <w:rPr>
                <w:rStyle w:val="HTMLCode"/>
              </w:rPr>
              <w:fldChar w:fldCharType="separate"/>
            </w:r>
            <w:r w:rsidR="00C60349">
              <w:rPr>
                <w:rStyle w:val="HTMLCode"/>
              </w:rPr>
              <w:t>7.2</w:t>
            </w:r>
            <w:r w:rsidR="007A2234">
              <w:rPr>
                <w:rStyle w:val="HTMLCode"/>
              </w:rPr>
              <w:fldChar w:fldCharType="end"/>
            </w:r>
            <w:r w:rsidRPr="009E5CB6">
              <w:rPr>
                <w:rStyle w:val="HTMLCode"/>
              </w:rPr>
              <w:t xml:space="preserve"> -proxy 1:*:foo.com:80</w:t>
            </w:r>
          </w:p>
        </w:tc>
      </w:tr>
      <w:tr w:rsidR="00864705" w:rsidTr="00D76B34">
        <w:tc>
          <w:tcPr>
            <w:tcW w:w="1903" w:type="dxa"/>
            <w:vMerge/>
          </w:tcPr>
          <w:p w:rsidR="00864705" w:rsidRPr="009E5CB6" w:rsidRDefault="00864705" w:rsidP="00D76B34">
            <w:pPr>
              <w:pStyle w:val="TableText"/>
            </w:pPr>
          </w:p>
        </w:tc>
        <w:tc>
          <w:tcPr>
            <w:tcW w:w="1620" w:type="dxa"/>
          </w:tcPr>
          <w:p w:rsidR="00864705" w:rsidRPr="009E5CB6" w:rsidRDefault="00864705" w:rsidP="00D76B34">
            <w:pPr>
              <w:pStyle w:val="TableText"/>
            </w:pPr>
            <w:r w:rsidRPr="009E5CB6">
              <w:t>Linux</w:t>
            </w:r>
          </w:p>
        </w:tc>
        <w:tc>
          <w:tcPr>
            <w:tcW w:w="5841" w:type="dxa"/>
          </w:tcPr>
          <w:p w:rsidR="00864705" w:rsidRPr="009E5CB6" w:rsidRDefault="00864705" w:rsidP="00D76B34">
            <w:pPr>
              <w:pStyle w:val="TableText"/>
              <w:rPr>
                <w:rStyle w:val="HTMLCode"/>
              </w:rPr>
            </w:pPr>
            <w:r w:rsidRPr="009E5CB6">
              <w:rPr>
                <w:rStyle w:val="HTMLCode"/>
              </w:rPr>
              <w:t>./AIRSecureBrowser6.5</w:t>
            </w:r>
            <w:r w:rsidR="001665F7">
              <w:rPr>
                <w:rStyle w:val="HTMLCode"/>
              </w:rPr>
              <w:t>.sh</w:t>
            </w:r>
            <w:r w:rsidRPr="009E5CB6">
              <w:rPr>
                <w:rStyle w:val="HTMLCode"/>
              </w:rPr>
              <w:t xml:space="preserve"> -proxy 1:*:foo.com:80</w:t>
            </w:r>
          </w:p>
        </w:tc>
      </w:tr>
      <w:tr w:rsidR="00864705" w:rsidTr="00D76B34">
        <w:tc>
          <w:tcPr>
            <w:tcW w:w="1903" w:type="dxa"/>
            <w:vMerge w:val="restart"/>
          </w:tcPr>
          <w:p w:rsidR="00864705" w:rsidRPr="009E5CB6" w:rsidRDefault="00864705" w:rsidP="00D76B34">
            <w:pPr>
              <w:pStyle w:val="TableText"/>
            </w:pPr>
            <w:r w:rsidRPr="009E5CB6">
              <w:t>Specify the URL of the PAC file</w:t>
            </w:r>
          </w:p>
        </w:tc>
        <w:tc>
          <w:tcPr>
            <w:tcW w:w="1620" w:type="dxa"/>
          </w:tcPr>
          <w:p w:rsidR="00864705" w:rsidRPr="009E5CB6" w:rsidRDefault="00864705" w:rsidP="00D76B34">
            <w:pPr>
              <w:pStyle w:val="TableText"/>
            </w:pPr>
            <w:r w:rsidRPr="009E5CB6">
              <w:t>Windows</w:t>
            </w:r>
          </w:p>
        </w:tc>
        <w:tc>
          <w:tcPr>
            <w:tcW w:w="5841" w:type="dxa"/>
          </w:tcPr>
          <w:p w:rsidR="00864705" w:rsidRPr="009E5CB6" w:rsidRDefault="00864705" w:rsidP="007A2234">
            <w:pPr>
              <w:pStyle w:val="TableText"/>
              <w:rPr>
                <w:rStyle w:val="HTMLCode"/>
              </w:rPr>
            </w:pPr>
            <w:r w:rsidRPr="009E5CB6">
              <w:rPr>
                <w:rStyle w:val="HTMLCode"/>
              </w:rPr>
              <w:t>AIRSecureBrowser</w:t>
            </w:r>
            <w:r w:rsidR="007A2234">
              <w:rPr>
                <w:rStyle w:val="HTMLCode"/>
              </w:rPr>
              <w:fldChar w:fldCharType="begin"/>
            </w:r>
            <w:r w:rsidR="007A2234">
              <w:rPr>
                <w:rStyle w:val="HTMLCode"/>
              </w:rPr>
              <w:instrText xml:space="preserve"> DOCPROPERTY  aSecureBrowserWindowsVersion  \* MERGEFORMAT </w:instrText>
            </w:r>
            <w:r w:rsidR="007A2234">
              <w:rPr>
                <w:rStyle w:val="HTMLCode"/>
              </w:rPr>
              <w:fldChar w:fldCharType="separate"/>
            </w:r>
            <w:r w:rsidR="00C60349">
              <w:rPr>
                <w:rStyle w:val="HTMLCode"/>
              </w:rPr>
              <w:t>7.2</w:t>
            </w:r>
            <w:r w:rsidR="007A2234">
              <w:rPr>
                <w:rStyle w:val="HTMLCode"/>
              </w:rPr>
              <w:fldChar w:fldCharType="end"/>
            </w:r>
            <w:r w:rsidRPr="009E5CB6">
              <w:rPr>
                <w:rStyle w:val="HTMLCode"/>
              </w:rPr>
              <w:t>.exe -proxy 2:proxy.com</w:t>
            </w:r>
          </w:p>
        </w:tc>
      </w:tr>
      <w:tr w:rsidR="00864705" w:rsidTr="00D76B34">
        <w:tc>
          <w:tcPr>
            <w:tcW w:w="1903" w:type="dxa"/>
            <w:vMerge/>
          </w:tcPr>
          <w:p w:rsidR="00864705" w:rsidRPr="009E5CB6" w:rsidRDefault="00864705" w:rsidP="00D76B34">
            <w:pPr>
              <w:pStyle w:val="TableText"/>
            </w:pPr>
          </w:p>
        </w:tc>
        <w:tc>
          <w:tcPr>
            <w:tcW w:w="1620" w:type="dxa"/>
          </w:tcPr>
          <w:p w:rsidR="00864705" w:rsidRPr="009E5CB6" w:rsidRDefault="00864705" w:rsidP="00D76B34">
            <w:pPr>
              <w:pStyle w:val="TableText"/>
            </w:pPr>
            <w:r w:rsidRPr="009E5CB6">
              <w:t>Mac 10.5 (Intel)</w:t>
            </w:r>
          </w:p>
        </w:tc>
        <w:tc>
          <w:tcPr>
            <w:tcW w:w="5841" w:type="dxa"/>
          </w:tcPr>
          <w:p w:rsidR="00864705" w:rsidRPr="009E5CB6" w:rsidRDefault="00864705" w:rsidP="00D76B34">
            <w:pPr>
              <w:pStyle w:val="TableText"/>
              <w:rPr>
                <w:rStyle w:val="HTMLCode"/>
              </w:rPr>
            </w:pPr>
            <w:r w:rsidRPr="009E5CB6">
              <w:rPr>
                <w:rStyle w:val="HTMLCode"/>
              </w:rPr>
              <w:t>arch -i386 ./AIRSecureBrowser6.5 -proxy 2:proxy.com</w:t>
            </w:r>
          </w:p>
        </w:tc>
      </w:tr>
      <w:tr w:rsidR="00864705" w:rsidTr="00D76B34">
        <w:tc>
          <w:tcPr>
            <w:tcW w:w="1903" w:type="dxa"/>
            <w:vMerge/>
          </w:tcPr>
          <w:p w:rsidR="00864705" w:rsidRPr="009E5CB6" w:rsidRDefault="00864705" w:rsidP="00D76B34">
            <w:pPr>
              <w:pStyle w:val="TableText"/>
            </w:pPr>
          </w:p>
        </w:tc>
        <w:tc>
          <w:tcPr>
            <w:tcW w:w="1620" w:type="dxa"/>
          </w:tcPr>
          <w:p w:rsidR="00864705" w:rsidRPr="009E5CB6" w:rsidRDefault="00864705" w:rsidP="007A2234">
            <w:pPr>
              <w:pStyle w:val="TableText"/>
            </w:pPr>
            <w:r w:rsidRPr="009E5CB6">
              <w:t>Mac 10.6–10.</w:t>
            </w:r>
            <w:r w:rsidR="007A2234">
              <w:t>10</w:t>
            </w:r>
          </w:p>
        </w:tc>
        <w:tc>
          <w:tcPr>
            <w:tcW w:w="5841" w:type="dxa"/>
          </w:tcPr>
          <w:p w:rsidR="00864705" w:rsidRPr="009E5CB6" w:rsidRDefault="00864705" w:rsidP="007A2234">
            <w:pPr>
              <w:pStyle w:val="TableText"/>
              <w:rPr>
                <w:rStyle w:val="HTMLCode"/>
              </w:rPr>
            </w:pPr>
            <w:r w:rsidRPr="009E5CB6">
              <w:rPr>
                <w:rStyle w:val="HTMLCode"/>
              </w:rPr>
              <w:t>./AIRSecureBrowser</w:t>
            </w:r>
            <w:r w:rsidR="007A2234">
              <w:rPr>
                <w:rStyle w:val="HTMLCode"/>
              </w:rPr>
              <w:fldChar w:fldCharType="begin"/>
            </w:r>
            <w:r w:rsidR="007A2234">
              <w:rPr>
                <w:rStyle w:val="HTMLCode"/>
              </w:rPr>
              <w:instrText xml:space="preserve"> DOCPROPERTY  aSecureBrowserWindowsVersion  \* MERGEFORMAT </w:instrText>
            </w:r>
            <w:r w:rsidR="007A2234">
              <w:rPr>
                <w:rStyle w:val="HTMLCode"/>
              </w:rPr>
              <w:fldChar w:fldCharType="separate"/>
            </w:r>
            <w:r w:rsidR="00C60349">
              <w:rPr>
                <w:rStyle w:val="HTMLCode"/>
              </w:rPr>
              <w:t>7.2</w:t>
            </w:r>
            <w:r w:rsidR="007A2234">
              <w:rPr>
                <w:rStyle w:val="HTMLCode"/>
              </w:rPr>
              <w:fldChar w:fldCharType="end"/>
            </w:r>
            <w:r w:rsidRPr="009E5CB6">
              <w:rPr>
                <w:rStyle w:val="HTMLCode"/>
              </w:rPr>
              <w:t xml:space="preserve"> -proxy 2:proxy.com</w:t>
            </w:r>
          </w:p>
        </w:tc>
      </w:tr>
      <w:tr w:rsidR="00864705" w:rsidTr="00D76B34">
        <w:tc>
          <w:tcPr>
            <w:tcW w:w="1903" w:type="dxa"/>
            <w:vMerge/>
          </w:tcPr>
          <w:p w:rsidR="00864705" w:rsidRPr="009E5CB6" w:rsidRDefault="00864705" w:rsidP="00D76B34">
            <w:pPr>
              <w:pStyle w:val="TableText"/>
            </w:pPr>
          </w:p>
        </w:tc>
        <w:tc>
          <w:tcPr>
            <w:tcW w:w="1620" w:type="dxa"/>
          </w:tcPr>
          <w:p w:rsidR="00864705" w:rsidRPr="009E5CB6" w:rsidRDefault="00864705" w:rsidP="00D76B34">
            <w:pPr>
              <w:pStyle w:val="TableText"/>
            </w:pPr>
            <w:r w:rsidRPr="009E5CB6">
              <w:t>Linux</w:t>
            </w:r>
          </w:p>
        </w:tc>
        <w:tc>
          <w:tcPr>
            <w:tcW w:w="5841" w:type="dxa"/>
          </w:tcPr>
          <w:p w:rsidR="00864705" w:rsidRPr="009E5CB6" w:rsidRDefault="00864705" w:rsidP="00D76B34">
            <w:pPr>
              <w:pStyle w:val="TableText"/>
              <w:rPr>
                <w:rStyle w:val="HTMLCode"/>
              </w:rPr>
            </w:pPr>
            <w:r w:rsidRPr="009E5CB6">
              <w:rPr>
                <w:rStyle w:val="HTMLCode"/>
              </w:rPr>
              <w:t>./AIRSecureBrowser6.5</w:t>
            </w:r>
            <w:r w:rsidR="001665F7">
              <w:rPr>
                <w:rStyle w:val="HTMLCode"/>
              </w:rPr>
              <w:t>.sh</w:t>
            </w:r>
            <w:r w:rsidRPr="009E5CB6">
              <w:rPr>
                <w:rStyle w:val="HTMLCode"/>
              </w:rPr>
              <w:t xml:space="preserve"> -proxy 2:proxy.com</w:t>
            </w:r>
          </w:p>
        </w:tc>
      </w:tr>
      <w:tr w:rsidR="00864705" w:rsidTr="00D76B34">
        <w:tc>
          <w:tcPr>
            <w:tcW w:w="1903" w:type="dxa"/>
            <w:vMerge w:val="restart"/>
          </w:tcPr>
          <w:p w:rsidR="00864705" w:rsidRPr="009E5CB6" w:rsidRDefault="00864705" w:rsidP="00D76B34">
            <w:pPr>
              <w:pStyle w:val="TableText"/>
              <w:keepNext/>
            </w:pPr>
            <w:r w:rsidRPr="009E5CB6">
              <w:lastRenderedPageBreak/>
              <w:t>Auto-detect proxy settings</w:t>
            </w:r>
          </w:p>
        </w:tc>
        <w:tc>
          <w:tcPr>
            <w:tcW w:w="1620" w:type="dxa"/>
          </w:tcPr>
          <w:p w:rsidR="00864705" w:rsidRPr="009E5CB6" w:rsidRDefault="00864705" w:rsidP="00D76B34">
            <w:pPr>
              <w:pStyle w:val="TableText"/>
              <w:keepNext/>
            </w:pPr>
            <w:r w:rsidRPr="009E5CB6">
              <w:t>Windows</w:t>
            </w:r>
          </w:p>
        </w:tc>
        <w:tc>
          <w:tcPr>
            <w:tcW w:w="5841" w:type="dxa"/>
          </w:tcPr>
          <w:p w:rsidR="00864705" w:rsidRPr="009E5CB6" w:rsidRDefault="00864705" w:rsidP="007A2234">
            <w:pPr>
              <w:pStyle w:val="TableText"/>
              <w:keepNext/>
              <w:rPr>
                <w:rStyle w:val="HTMLCode"/>
              </w:rPr>
            </w:pPr>
            <w:r w:rsidRPr="009E5CB6">
              <w:rPr>
                <w:rStyle w:val="HTMLCode"/>
              </w:rPr>
              <w:t>AIRSecureBrowser</w:t>
            </w:r>
            <w:r w:rsidR="007A2234">
              <w:rPr>
                <w:rStyle w:val="HTMLCode"/>
              </w:rPr>
              <w:fldChar w:fldCharType="begin"/>
            </w:r>
            <w:r w:rsidR="007A2234">
              <w:rPr>
                <w:rStyle w:val="HTMLCode"/>
              </w:rPr>
              <w:instrText xml:space="preserve"> DOCPROPERTY  aSecureBrowserWindowsVersion  \* MERGEFORMAT </w:instrText>
            </w:r>
            <w:r w:rsidR="007A2234">
              <w:rPr>
                <w:rStyle w:val="HTMLCode"/>
              </w:rPr>
              <w:fldChar w:fldCharType="separate"/>
            </w:r>
            <w:r w:rsidR="00C60349">
              <w:rPr>
                <w:rStyle w:val="HTMLCode"/>
              </w:rPr>
              <w:t>7.2</w:t>
            </w:r>
            <w:r w:rsidR="007A2234">
              <w:rPr>
                <w:rStyle w:val="HTMLCode"/>
              </w:rPr>
              <w:fldChar w:fldCharType="end"/>
            </w:r>
            <w:r w:rsidRPr="009E5CB6">
              <w:rPr>
                <w:rStyle w:val="HTMLCode"/>
              </w:rPr>
              <w:t>.exe -proxy 4</w:t>
            </w:r>
          </w:p>
        </w:tc>
      </w:tr>
      <w:tr w:rsidR="00864705" w:rsidTr="00D76B34">
        <w:tc>
          <w:tcPr>
            <w:tcW w:w="1903" w:type="dxa"/>
            <w:vMerge/>
          </w:tcPr>
          <w:p w:rsidR="00864705" w:rsidRPr="009E5CB6" w:rsidRDefault="00864705" w:rsidP="00D76B34">
            <w:pPr>
              <w:pStyle w:val="TableText"/>
              <w:keepNext/>
            </w:pPr>
          </w:p>
        </w:tc>
        <w:tc>
          <w:tcPr>
            <w:tcW w:w="1620" w:type="dxa"/>
          </w:tcPr>
          <w:p w:rsidR="00864705" w:rsidRPr="009E5CB6" w:rsidRDefault="00864705" w:rsidP="00D76B34">
            <w:pPr>
              <w:pStyle w:val="TableText"/>
              <w:keepNext/>
            </w:pPr>
            <w:r w:rsidRPr="009E5CB6">
              <w:t>Mac 10.5 (Intel)</w:t>
            </w:r>
          </w:p>
        </w:tc>
        <w:tc>
          <w:tcPr>
            <w:tcW w:w="5841" w:type="dxa"/>
          </w:tcPr>
          <w:p w:rsidR="00864705" w:rsidRPr="009E5CB6" w:rsidRDefault="00864705" w:rsidP="00D76B34">
            <w:pPr>
              <w:pStyle w:val="TableText"/>
              <w:keepNext/>
              <w:rPr>
                <w:rStyle w:val="HTMLCode"/>
              </w:rPr>
            </w:pPr>
            <w:r w:rsidRPr="009E5CB6">
              <w:rPr>
                <w:rStyle w:val="HTMLCode"/>
              </w:rPr>
              <w:t>arch -i386 ./AIRSecureBrowser6.5 -proxy 4</w:t>
            </w:r>
          </w:p>
        </w:tc>
      </w:tr>
      <w:tr w:rsidR="00864705" w:rsidTr="00D76B34">
        <w:tc>
          <w:tcPr>
            <w:tcW w:w="1903" w:type="dxa"/>
            <w:vMerge/>
          </w:tcPr>
          <w:p w:rsidR="00864705" w:rsidRPr="009E5CB6" w:rsidRDefault="00864705" w:rsidP="00D76B34">
            <w:pPr>
              <w:pStyle w:val="TableText"/>
              <w:keepNext/>
            </w:pPr>
          </w:p>
        </w:tc>
        <w:tc>
          <w:tcPr>
            <w:tcW w:w="1620" w:type="dxa"/>
          </w:tcPr>
          <w:p w:rsidR="00864705" w:rsidRPr="009E5CB6" w:rsidRDefault="00864705" w:rsidP="007A2234">
            <w:pPr>
              <w:pStyle w:val="TableText"/>
              <w:keepNext/>
            </w:pPr>
            <w:r w:rsidRPr="009E5CB6">
              <w:t>Mac 10.6–10.</w:t>
            </w:r>
            <w:r w:rsidR="007A2234">
              <w:t>10</w:t>
            </w:r>
          </w:p>
        </w:tc>
        <w:tc>
          <w:tcPr>
            <w:tcW w:w="5841" w:type="dxa"/>
          </w:tcPr>
          <w:p w:rsidR="00864705" w:rsidRPr="009E5CB6" w:rsidRDefault="00864705" w:rsidP="007A2234">
            <w:pPr>
              <w:pStyle w:val="TableText"/>
              <w:keepNext/>
              <w:rPr>
                <w:rStyle w:val="HTMLCode"/>
              </w:rPr>
            </w:pPr>
            <w:r w:rsidRPr="009E5CB6">
              <w:rPr>
                <w:rStyle w:val="HTMLCode"/>
              </w:rPr>
              <w:t>./AIRSecureBrowser</w:t>
            </w:r>
            <w:r w:rsidR="007A2234">
              <w:rPr>
                <w:rStyle w:val="HTMLCode"/>
              </w:rPr>
              <w:fldChar w:fldCharType="begin"/>
            </w:r>
            <w:r w:rsidR="007A2234">
              <w:rPr>
                <w:rStyle w:val="HTMLCode"/>
              </w:rPr>
              <w:instrText xml:space="preserve"> DOCPROPERTY  aSecureBrowserWindowsVersion  \* MERGEFORMAT </w:instrText>
            </w:r>
            <w:r w:rsidR="007A2234">
              <w:rPr>
                <w:rStyle w:val="HTMLCode"/>
              </w:rPr>
              <w:fldChar w:fldCharType="separate"/>
            </w:r>
            <w:r w:rsidR="00C60349">
              <w:rPr>
                <w:rStyle w:val="HTMLCode"/>
              </w:rPr>
              <w:t>7.2</w:t>
            </w:r>
            <w:r w:rsidR="007A2234">
              <w:rPr>
                <w:rStyle w:val="HTMLCode"/>
              </w:rPr>
              <w:fldChar w:fldCharType="end"/>
            </w:r>
            <w:r w:rsidRPr="009E5CB6">
              <w:rPr>
                <w:rStyle w:val="HTMLCode"/>
              </w:rPr>
              <w:t xml:space="preserve"> -proxy 4</w:t>
            </w:r>
          </w:p>
        </w:tc>
      </w:tr>
      <w:tr w:rsidR="00864705" w:rsidTr="00D76B34">
        <w:tc>
          <w:tcPr>
            <w:tcW w:w="1903" w:type="dxa"/>
            <w:vMerge/>
          </w:tcPr>
          <w:p w:rsidR="00864705" w:rsidRPr="009E5CB6" w:rsidRDefault="00864705" w:rsidP="00D76B34">
            <w:pPr>
              <w:pStyle w:val="TableText"/>
            </w:pPr>
          </w:p>
        </w:tc>
        <w:tc>
          <w:tcPr>
            <w:tcW w:w="1620" w:type="dxa"/>
          </w:tcPr>
          <w:p w:rsidR="00864705" w:rsidRPr="009E5CB6" w:rsidRDefault="00864705" w:rsidP="00D76B34">
            <w:pPr>
              <w:pStyle w:val="TableText"/>
            </w:pPr>
            <w:r w:rsidRPr="009E5CB6">
              <w:t>Linux</w:t>
            </w:r>
          </w:p>
        </w:tc>
        <w:tc>
          <w:tcPr>
            <w:tcW w:w="5841" w:type="dxa"/>
          </w:tcPr>
          <w:p w:rsidR="00864705" w:rsidRPr="009E5CB6" w:rsidRDefault="00864705" w:rsidP="00D76B34">
            <w:pPr>
              <w:pStyle w:val="TableText"/>
              <w:rPr>
                <w:rStyle w:val="HTMLCode"/>
              </w:rPr>
            </w:pPr>
            <w:r w:rsidRPr="009E5CB6">
              <w:rPr>
                <w:rStyle w:val="HTMLCode"/>
              </w:rPr>
              <w:t>./AIRSecureBrowser6.5</w:t>
            </w:r>
            <w:r w:rsidR="001665F7">
              <w:rPr>
                <w:rStyle w:val="HTMLCode"/>
              </w:rPr>
              <w:t>.sh</w:t>
            </w:r>
            <w:r w:rsidRPr="009E5CB6">
              <w:rPr>
                <w:rStyle w:val="HTMLCode"/>
              </w:rPr>
              <w:t xml:space="preserve"> -proxy 4</w:t>
            </w:r>
          </w:p>
        </w:tc>
      </w:tr>
      <w:tr w:rsidR="00864705" w:rsidTr="00D76B34">
        <w:tc>
          <w:tcPr>
            <w:tcW w:w="1903" w:type="dxa"/>
            <w:vMerge w:val="restart"/>
          </w:tcPr>
          <w:p w:rsidR="00864705" w:rsidRPr="009E5CB6" w:rsidRDefault="00864705" w:rsidP="00D76B34">
            <w:pPr>
              <w:pStyle w:val="TableText"/>
              <w:keepNext/>
            </w:pPr>
            <w:r w:rsidRPr="009E5CB6">
              <w:t>Use the system proxy setting (default)</w:t>
            </w:r>
          </w:p>
        </w:tc>
        <w:tc>
          <w:tcPr>
            <w:tcW w:w="1620" w:type="dxa"/>
          </w:tcPr>
          <w:p w:rsidR="00864705" w:rsidRPr="009E5CB6" w:rsidRDefault="00864705" w:rsidP="00D76B34">
            <w:pPr>
              <w:pStyle w:val="TableText"/>
              <w:keepNext/>
            </w:pPr>
            <w:r w:rsidRPr="009E5CB6">
              <w:t>Windows</w:t>
            </w:r>
          </w:p>
        </w:tc>
        <w:tc>
          <w:tcPr>
            <w:tcW w:w="5841" w:type="dxa"/>
          </w:tcPr>
          <w:p w:rsidR="00864705" w:rsidRPr="009E5CB6" w:rsidRDefault="00864705" w:rsidP="007A2234">
            <w:pPr>
              <w:pStyle w:val="TableText"/>
              <w:keepNext/>
              <w:rPr>
                <w:rStyle w:val="HTMLCode"/>
              </w:rPr>
            </w:pPr>
            <w:r w:rsidRPr="009E5CB6">
              <w:rPr>
                <w:rStyle w:val="HTMLCode"/>
              </w:rPr>
              <w:t>AIRSecureBrowser</w:t>
            </w:r>
            <w:r w:rsidR="007A2234">
              <w:rPr>
                <w:rStyle w:val="HTMLCode"/>
              </w:rPr>
              <w:fldChar w:fldCharType="begin"/>
            </w:r>
            <w:r w:rsidR="007A2234">
              <w:rPr>
                <w:rStyle w:val="HTMLCode"/>
              </w:rPr>
              <w:instrText xml:space="preserve"> DOCPROPERTY  aSecureBrowserWindowsVersion  \* MERGEFORMAT </w:instrText>
            </w:r>
            <w:r w:rsidR="007A2234">
              <w:rPr>
                <w:rStyle w:val="HTMLCode"/>
              </w:rPr>
              <w:fldChar w:fldCharType="separate"/>
            </w:r>
            <w:r w:rsidR="00C60349">
              <w:rPr>
                <w:rStyle w:val="HTMLCode"/>
              </w:rPr>
              <w:t>7.2</w:t>
            </w:r>
            <w:r w:rsidR="007A2234">
              <w:rPr>
                <w:rStyle w:val="HTMLCode"/>
              </w:rPr>
              <w:fldChar w:fldCharType="end"/>
            </w:r>
            <w:r w:rsidRPr="009E5CB6">
              <w:rPr>
                <w:rStyle w:val="HTMLCode"/>
              </w:rPr>
              <w:t>.exe -proxy 5</w:t>
            </w:r>
          </w:p>
        </w:tc>
      </w:tr>
      <w:tr w:rsidR="00864705" w:rsidTr="00D76B34">
        <w:tc>
          <w:tcPr>
            <w:tcW w:w="1903" w:type="dxa"/>
            <w:vMerge/>
          </w:tcPr>
          <w:p w:rsidR="00864705" w:rsidRPr="009E5CB6" w:rsidRDefault="00864705" w:rsidP="00D76B34">
            <w:pPr>
              <w:pStyle w:val="TableText"/>
              <w:keepNext/>
            </w:pPr>
          </w:p>
        </w:tc>
        <w:tc>
          <w:tcPr>
            <w:tcW w:w="1620" w:type="dxa"/>
          </w:tcPr>
          <w:p w:rsidR="00864705" w:rsidRPr="009E5CB6" w:rsidRDefault="00864705" w:rsidP="00D76B34">
            <w:pPr>
              <w:pStyle w:val="TableText"/>
              <w:keepNext/>
            </w:pPr>
            <w:r w:rsidRPr="009E5CB6">
              <w:t>Mac 10.5 (Intel)</w:t>
            </w:r>
          </w:p>
        </w:tc>
        <w:tc>
          <w:tcPr>
            <w:tcW w:w="5841" w:type="dxa"/>
          </w:tcPr>
          <w:p w:rsidR="00864705" w:rsidRPr="009E5CB6" w:rsidRDefault="00864705" w:rsidP="00D76B34">
            <w:pPr>
              <w:pStyle w:val="TableText"/>
              <w:keepNext/>
              <w:rPr>
                <w:rStyle w:val="HTMLCode"/>
              </w:rPr>
            </w:pPr>
            <w:r w:rsidRPr="009E5CB6">
              <w:rPr>
                <w:rStyle w:val="HTMLCode"/>
              </w:rPr>
              <w:t>arch -i386 ./AIRSecureBrowser6.5 -proxy 5</w:t>
            </w:r>
          </w:p>
        </w:tc>
      </w:tr>
      <w:tr w:rsidR="00864705" w:rsidTr="00D76B34">
        <w:tc>
          <w:tcPr>
            <w:tcW w:w="1903" w:type="dxa"/>
            <w:vMerge/>
          </w:tcPr>
          <w:p w:rsidR="00864705" w:rsidRPr="009E5CB6" w:rsidRDefault="00864705" w:rsidP="00D76B34">
            <w:pPr>
              <w:pStyle w:val="TableText"/>
              <w:keepNext/>
            </w:pPr>
          </w:p>
        </w:tc>
        <w:tc>
          <w:tcPr>
            <w:tcW w:w="1620" w:type="dxa"/>
          </w:tcPr>
          <w:p w:rsidR="00864705" w:rsidRPr="009E5CB6" w:rsidRDefault="00864705" w:rsidP="007A2234">
            <w:pPr>
              <w:pStyle w:val="TableText"/>
              <w:keepNext/>
            </w:pPr>
            <w:r w:rsidRPr="009E5CB6">
              <w:t>Mac 10.6–10.</w:t>
            </w:r>
            <w:r w:rsidR="007A2234">
              <w:t>10</w:t>
            </w:r>
          </w:p>
        </w:tc>
        <w:tc>
          <w:tcPr>
            <w:tcW w:w="5841" w:type="dxa"/>
          </w:tcPr>
          <w:p w:rsidR="00864705" w:rsidRPr="009E5CB6" w:rsidRDefault="00864705" w:rsidP="007A2234">
            <w:pPr>
              <w:pStyle w:val="TableText"/>
              <w:keepNext/>
              <w:rPr>
                <w:rStyle w:val="HTMLCode"/>
              </w:rPr>
            </w:pPr>
            <w:r w:rsidRPr="009E5CB6">
              <w:rPr>
                <w:rStyle w:val="HTMLCode"/>
              </w:rPr>
              <w:t>./AIRSecureBrowser</w:t>
            </w:r>
            <w:r w:rsidR="007A2234">
              <w:rPr>
                <w:rStyle w:val="HTMLCode"/>
              </w:rPr>
              <w:fldChar w:fldCharType="begin"/>
            </w:r>
            <w:r w:rsidR="007A2234">
              <w:rPr>
                <w:rStyle w:val="HTMLCode"/>
              </w:rPr>
              <w:instrText xml:space="preserve"> DOCPROPERTY  aSecureBrowserWindowsVersion  \* MERGEFORMAT </w:instrText>
            </w:r>
            <w:r w:rsidR="007A2234">
              <w:rPr>
                <w:rStyle w:val="HTMLCode"/>
              </w:rPr>
              <w:fldChar w:fldCharType="separate"/>
            </w:r>
            <w:r w:rsidR="00C60349">
              <w:rPr>
                <w:rStyle w:val="HTMLCode"/>
              </w:rPr>
              <w:t>7.2</w:t>
            </w:r>
            <w:r w:rsidR="007A2234">
              <w:rPr>
                <w:rStyle w:val="HTMLCode"/>
              </w:rPr>
              <w:fldChar w:fldCharType="end"/>
            </w:r>
            <w:r w:rsidRPr="009E5CB6">
              <w:rPr>
                <w:rStyle w:val="HTMLCode"/>
              </w:rPr>
              <w:t xml:space="preserve"> -proxy 5</w:t>
            </w:r>
          </w:p>
        </w:tc>
      </w:tr>
      <w:tr w:rsidR="00864705" w:rsidTr="00D76B34">
        <w:tc>
          <w:tcPr>
            <w:tcW w:w="1903" w:type="dxa"/>
            <w:vMerge/>
          </w:tcPr>
          <w:p w:rsidR="00864705" w:rsidRPr="009E5CB6" w:rsidRDefault="00864705" w:rsidP="00D76B34">
            <w:pPr>
              <w:pStyle w:val="TableText"/>
            </w:pPr>
          </w:p>
        </w:tc>
        <w:tc>
          <w:tcPr>
            <w:tcW w:w="1620" w:type="dxa"/>
          </w:tcPr>
          <w:p w:rsidR="00864705" w:rsidRPr="009E5CB6" w:rsidRDefault="00864705" w:rsidP="00D76B34">
            <w:pPr>
              <w:pStyle w:val="TableText"/>
            </w:pPr>
            <w:r w:rsidRPr="009E5CB6">
              <w:t>Linux</w:t>
            </w:r>
          </w:p>
        </w:tc>
        <w:tc>
          <w:tcPr>
            <w:tcW w:w="5841" w:type="dxa"/>
          </w:tcPr>
          <w:p w:rsidR="00864705" w:rsidRPr="009E5CB6" w:rsidRDefault="00864705" w:rsidP="00D76B34">
            <w:pPr>
              <w:pStyle w:val="TableText"/>
              <w:rPr>
                <w:rStyle w:val="HTMLCode"/>
              </w:rPr>
            </w:pPr>
            <w:r w:rsidRPr="009E5CB6">
              <w:rPr>
                <w:rStyle w:val="HTMLCode"/>
              </w:rPr>
              <w:t>./AIRSecureBrowser6.5</w:t>
            </w:r>
            <w:r w:rsidR="001665F7">
              <w:rPr>
                <w:rStyle w:val="HTMLCode"/>
              </w:rPr>
              <w:t>.sh</w:t>
            </w:r>
            <w:r w:rsidRPr="009E5CB6">
              <w:rPr>
                <w:rStyle w:val="HTMLCode"/>
              </w:rPr>
              <w:t xml:space="preserve"> -proxy 5</w:t>
            </w:r>
          </w:p>
        </w:tc>
      </w:tr>
    </w:tbl>
    <w:p w:rsidR="00864705" w:rsidRDefault="00864705" w:rsidP="00864705">
      <w:pPr>
        <w:rPr>
          <w:rFonts w:cs="Times New Roman"/>
        </w:rPr>
      </w:pPr>
    </w:p>
    <w:p w:rsidR="00864705" w:rsidRDefault="00864705" w:rsidP="00864705">
      <w:pPr>
        <w:pStyle w:val="Heading2"/>
      </w:pPr>
      <w:bookmarkStart w:id="281" w:name="_Toc294170086"/>
      <w:bookmarkStart w:id="282" w:name="_Toc295204573"/>
      <w:bookmarkStart w:id="283" w:name="_Toc369014064"/>
      <w:bookmarkStart w:id="284" w:name="_Toc369014243"/>
      <w:bookmarkStart w:id="285" w:name="_Toc378168060"/>
      <w:bookmarkStart w:id="286" w:name="_Toc412472818"/>
      <w:r>
        <w:t>Modifying Desktop Shortcuts to Include Proxy Settings</w:t>
      </w:r>
      <w:bookmarkEnd w:id="281"/>
      <w:bookmarkEnd w:id="282"/>
      <w:bookmarkEnd w:id="283"/>
      <w:bookmarkEnd w:id="284"/>
      <w:bookmarkEnd w:id="285"/>
      <w:bookmarkEnd w:id="286"/>
    </w:p>
    <w:p w:rsidR="00864705" w:rsidRPr="00AD0705" w:rsidRDefault="00864705" w:rsidP="00864705">
      <w:pPr>
        <w:keepNext/>
      </w:pPr>
      <w:r>
        <w:t xml:space="preserve">This section provides guidelines for </w:t>
      </w:r>
      <w:r w:rsidR="00030B54">
        <w:t xml:space="preserve">passing </w:t>
      </w:r>
      <w:r w:rsidR="0061372B">
        <w:t xml:space="preserve">a </w:t>
      </w:r>
      <w:r>
        <w:t>proxy setting to the secure browser. All commands in this section are examples only,</w:t>
      </w:r>
      <w:r w:rsidR="00204584" w:rsidRPr="00204584">
        <w:t xml:space="preserve"> </w:t>
      </w:r>
      <w:r w:rsidR="00204584">
        <w:t>with the assumption that you have a shortcut for the secure browser on your desktop</w:t>
      </w:r>
      <w:r>
        <w:t>.</w:t>
      </w:r>
    </w:p>
    <w:p w:rsidR="00864705" w:rsidRPr="00B2143B" w:rsidRDefault="00864705" w:rsidP="00864705">
      <w:pPr>
        <w:pStyle w:val="Heading3"/>
      </w:pPr>
      <w:bookmarkStart w:id="287" w:name="_Toc294170087"/>
      <w:bookmarkStart w:id="288" w:name="_Toc295204574"/>
      <w:bookmarkStart w:id="289" w:name="_Toc369014244"/>
      <w:bookmarkStart w:id="290" w:name="_Toc378168061"/>
      <w:bookmarkStart w:id="291" w:name="_Toc412472819"/>
      <w:r w:rsidRPr="00B2143B">
        <w:t>Microsoft Windows</w:t>
      </w:r>
      <w:bookmarkEnd w:id="287"/>
      <w:bookmarkEnd w:id="288"/>
      <w:bookmarkEnd w:id="289"/>
      <w:bookmarkEnd w:id="290"/>
      <w:bookmarkEnd w:id="291"/>
    </w:p>
    <w:p w:rsidR="00864705" w:rsidRPr="005C5E5C" w:rsidRDefault="00864705" w:rsidP="003C7925">
      <w:pPr>
        <w:pStyle w:val="ListNumber"/>
        <w:keepNext/>
        <w:numPr>
          <w:ilvl w:val="0"/>
          <w:numId w:val="28"/>
        </w:numPr>
      </w:pPr>
      <w:r>
        <w:t xml:space="preserve">Right-click the desktop shortcut for the secure browser, and select </w:t>
      </w:r>
      <w:r w:rsidRPr="00052255">
        <w:rPr>
          <w:rStyle w:val="Strong"/>
        </w:rPr>
        <w:t>Properties</w:t>
      </w:r>
      <w:r>
        <w:t>.</w:t>
      </w:r>
    </w:p>
    <w:p w:rsidR="00864705" w:rsidRDefault="00864705" w:rsidP="00864705">
      <w:pPr>
        <w:pStyle w:val="ListNumber"/>
        <w:keepNext/>
      </w:pPr>
      <w:r>
        <w:t>Under the Shortcut tab, i</w:t>
      </w:r>
      <w:r w:rsidRPr="00491412">
        <w:t xml:space="preserve">n the </w:t>
      </w:r>
      <w:r w:rsidRPr="00015AA8">
        <w:rPr>
          <w:rStyle w:val="Strong"/>
        </w:rPr>
        <w:t>Target</w:t>
      </w:r>
      <w:r w:rsidRPr="00491412">
        <w:t xml:space="preserve"> field, </w:t>
      </w:r>
      <w:r>
        <w:t xml:space="preserve">modify the command as specified in </w:t>
      </w:r>
      <w:r w:rsidRPr="00C60349">
        <w:rPr>
          <w:rStyle w:val="CrossReference"/>
        </w:rPr>
        <w:fldChar w:fldCharType="begin"/>
      </w:r>
      <w:r w:rsidRPr="00C60349">
        <w:rPr>
          <w:rStyle w:val="CrossReference"/>
        </w:rPr>
        <w:instrText xml:space="preserve"> REF _Ref398203763  </w:instrText>
      </w:r>
      <w:r w:rsidR="00EA7C2F" w:rsidRPr="00C60349">
        <w:rPr>
          <w:rStyle w:val="CrossReference"/>
        </w:rPr>
        <w:instrText xml:space="preserve">\* MERGEFORMAT </w:instrText>
      </w:r>
      <w:r w:rsidRPr="00C60349">
        <w:rPr>
          <w:rStyle w:val="CrossReference"/>
        </w:rPr>
        <w:instrText xml:space="preserve">\h </w:instrText>
      </w:r>
      <w:r w:rsidRPr="00C60349">
        <w:rPr>
          <w:rStyle w:val="CrossReference"/>
        </w:rPr>
      </w:r>
      <w:r w:rsidRPr="00C60349">
        <w:rPr>
          <w:rStyle w:val="CrossReference"/>
        </w:rPr>
        <w:fldChar w:fldCharType="separate"/>
      </w:r>
      <w:r w:rsidR="00C60349" w:rsidRPr="00C60349">
        <w:rPr>
          <w:rStyle w:val="CrossReference"/>
        </w:rPr>
        <w:t>Table 3</w:t>
      </w:r>
      <w:r w:rsidRPr="00C60349">
        <w:rPr>
          <w:rStyle w:val="CrossReference"/>
        </w:rPr>
        <w:fldChar w:fldCharType="end"/>
      </w:r>
      <w:r>
        <w:t>. For example:</w:t>
      </w:r>
    </w:p>
    <w:p w:rsidR="00864705" w:rsidRPr="005E0FD2" w:rsidRDefault="00864705" w:rsidP="00864705">
      <w:pPr>
        <w:pStyle w:val="NormalIndent"/>
        <w:keepNext/>
        <w:rPr>
          <w:rStyle w:val="HTMLCode"/>
        </w:rPr>
      </w:pPr>
      <w:r>
        <w:rPr>
          <w:rStyle w:val="HTMLCode"/>
        </w:rPr>
        <w:t>"</w:t>
      </w:r>
      <w:r w:rsidRPr="005E0FD2">
        <w:rPr>
          <w:rStyle w:val="HTMLCode"/>
        </w:rPr>
        <w:t>C:\Program Files (x86)\AIRSecureBrowser</w:t>
      </w:r>
      <w:r w:rsidR="00260A50">
        <w:rPr>
          <w:rStyle w:val="HTMLCode"/>
        </w:rPr>
        <w:fldChar w:fldCharType="begin"/>
      </w:r>
      <w:r w:rsidR="00260A50">
        <w:rPr>
          <w:rStyle w:val="HTMLCode"/>
        </w:rPr>
        <w:instrText xml:space="preserve"> DOCPROPERTY  aSecureBrowserWindowsVersion  \* MERGEFORMAT </w:instrText>
      </w:r>
      <w:r w:rsidR="00260A50">
        <w:rPr>
          <w:rStyle w:val="HTMLCode"/>
        </w:rPr>
        <w:fldChar w:fldCharType="separate"/>
      </w:r>
      <w:r w:rsidR="00C60349">
        <w:rPr>
          <w:rStyle w:val="HTMLCode"/>
        </w:rPr>
        <w:t>7.2</w:t>
      </w:r>
      <w:r w:rsidR="00260A50">
        <w:rPr>
          <w:rStyle w:val="HTMLCode"/>
        </w:rPr>
        <w:fldChar w:fldCharType="end"/>
      </w:r>
      <w:r w:rsidRPr="005E0FD2">
        <w:rPr>
          <w:rStyle w:val="HTMLCode"/>
        </w:rPr>
        <w:t>\AIRSecureBrowser</w:t>
      </w:r>
      <w:r w:rsidR="00260A50">
        <w:rPr>
          <w:rStyle w:val="HTMLCode"/>
        </w:rPr>
        <w:fldChar w:fldCharType="begin"/>
      </w:r>
      <w:r w:rsidR="00260A50">
        <w:rPr>
          <w:rStyle w:val="HTMLCode"/>
        </w:rPr>
        <w:instrText xml:space="preserve"> DOCPROPERTY  aSecureBrowserWindowsVersion  \* MERGEFORMAT </w:instrText>
      </w:r>
      <w:r w:rsidR="00260A50">
        <w:rPr>
          <w:rStyle w:val="HTMLCode"/>
        </w:rPr>
        <w:fldChar w:fldCharType="separate"/>
      </w:r>
      <w:r w:rsidR="00C60349">
        <w:rPr>
          <w:rStyle w:val="HTMLCode"/>
        </w:rPr>
        <w:t>7.2</w:t>
      </w:r>
      <w:r w:rsidR="00260A50">
        <w:rPr>
          <w:rStyle w:val="HTMLCode"/>
        </w:rPr>
        <w:fldChar w:fldCharType="end"/>
      </w:r>
      <w:r w:rsidRPr="005E0FD2">
        <w:rPr>
          <w:rStyle w:val="HTMLCode"/>
        </w:rPr>
        <w:t>.exe</w:t>
      </w:r>
      <w:r>
        <w:rPr>
          <w:rStyle w:val="HTMLCode"/>
        </w:rPr>
        <w:t>"</w:t>
      </w:r>
      <w:r w:rsidRPr="005E0FD2">
        <w:rPr>
          <w:rStyle w:val="HTMLCode"/>
        </w:rPr>
        <w:t xml:space="preserve"> </w:t>
      </w:r>
      <w:r>
        <w:rPr>
          <w:rStyle w:val="HTMLCode"/>
        </w:rPr>
        <w:noBreakHyphen/>
      </w:r>
      <w:r w:rsidRPr="005E0FD2">
        <w:rPr>
          <w:rStyle w:val="HTMLCode"/>
        </w:rPr>
        <w:t>proxy 1</w:t>
      </w:r>
      <w:proofErr w:type="gramStart"/>
      <w:r w:rsidRPr="005E0FD2">
        <w:rPr>
          <w:rStyle w:val="HTMLCode"/>
        </w:rPr>
        <w:t>:http:foo.com:80</w:t>
      </w:r>
      <w:proofErr w:type="gramEnd"/>
    </w:p>
    <w:p w:rsidR="00864705" w:rsidRDefault="00864705" w:rsidP="00864705">
      <w:pPr>
        <w:pStyle w:val="ListNumber"/>
      </w:pPr>
      <w:r w:rsidRPr="005C5E5C">
        <w:t xml:space="preserve">Click </w:t>
      </w:r>
      <w:r w:rsidRPr="00015AA8">
        <w:rPr>
          <w:rStyle w:val="Strong"/>
        </w:rPr>
        <w:t>OK</w:t>
      </w:r>
      <w:r w:rsidRPr="005C5E5C">
        <w:t>.</w:t>
      </w:r>
    </w:p>
    <w:p w:rsidR="00864705" w:rsidRDefault="00864705" w:rsidP="00864705">
      <w:pPr>
        <w:pStyle w:val="Heading3"/>
      </w:pPr>
      <w:bookmarkStart w:id="292" w:name="_Toc412472820"/>
      <w:r>
        <w:t>Mac OS X</w:t>
      </w:r>
      <w:bookmarkEnd w:id="292"/>
    </w:p>
    <w:p w:rsidR="00864705" w:rsidRPr="00703C12" w:rsidRDefault="00864705" w:rsidP="00864705">
      <w:pPr>
        <w:keepNext/>
      </w:pPr>
      <w:r>
        <w:t>The steps in this section require you to use Terminal and a text editor.</w:t>
      </w:r>
    </w:p>
    <w:p w:rsidR="00864705" w:rsidRDefault="00864705" w:rsidP="003C7925">
      <w:pPr>
        <w:pStyle w:val="ListNumber"/>
        <w:numPr>
          <w:ilvl w:val="0"/>
          <w:numId w:val="29"/>
        </w:numPr>
      </w:pPr>
      <w:r>
        <w:t xml:space="preserve">Open the terminal by selecting </w:t>
      </w:r>
      <w:r w:rsidRPr="00F5306D">
        <w:rPr>
          <w:rStyle w:val="Strong"/>
        </w:rPr>
        <w:t>Applications &gt; Utilities &gt; Terminal</w:t>
      </w:r>
      <w:r>
        <w:t>.</w:t>
      </w:r>
    </w:p>
    <w:p w:rsidR="00864705" w:rsidRDefault="00864705" w:rsidP="003C7925">
      <w:pPr>
        <w:pStyle w:val="ListNumber"/>
        <w:numPr>
          <w:ilvl w:val="0"/>
          <w:numId w:val="29"/>
        </w:numPr>
      </w:pPr>
      <w:r>
        <w:t>C</w:t>
      </w:r>
      <w:r w:rsidRPr="00B361E1">
        <w:t xml:space="preserve">hange to the </w:t>
      </w:r>
      <w:r>
        <w:t>d</w:t>
      </w:r>
      <w:r w:rsidRPr="00B361E1">
        <w:t>esktop directory</w:t>
      </w:r>
    </w:p>
    <w:p w:rsidR="00864705" w:rsidRDefault="00864705" w:rsidP="00864705">
      <w:pPr>
        <w:pStyle w:val="NormalIndent"/>
      </w:pPr>
      <w:proofErr w:type="gramStart"/>
      <w:r w:rsidRPr="009E4686">
        <w:rPr>
          <w:rStyle w:val="HTMLCode"/>
        </w:rPr>
        <w:t>cd</w:t>
      </w:r>
      <w:proofErr w:type="gramEnd"/>
      <w:r w:rsidRPr="009E4686">
        <w:rPr>
          <w:rStyle w:val="HTMLCode"/>
        </w:rPr>
        <w:t xml:space="preserve"> Desktop</w:t>
      </w:r>
    </w:p>
    <w:p w:rsidR="00864705" w:rsidRDefault="00864705" w:rsidP="00134B73">
      <w:pPr>
        <w:pStyle w:val="ListNumber"/>
        <w:keepNext/>
      </w:pPr>
      <w:r w:rsidRPr="00B361E1">
        <w:lastRenderedPageBreak/>
        <w:t xml:space="preserve">Create a </w:t>
      </w:r>
      <w:r>
        <w:t xml:space="preserve">file </w:t>
      </w:r>
      <w:proofErr w:type="spellStart"/>
      <w:r w:rsidRPr="00F5306D">
        <w:rPr>
          <w:rStyle w:val="HTMLCode"/>
        </w:rPr>
        <w:t>securebrowser.command</w:t>
      </w:r>
      <w:proofErr w:type="spellEnd"/>
      <w:r w:rsidRPr="00B361E1">
        <w:t xml:space="preserve"> </w:t>
      </w:r>
      <w:r>
        <w:t xml:space="preserve">on the desktop </w:t>
      </w:r>
      <w:r w:rsidRPr="00B361E1">
        <w:t xml:space="preserve">using a </w:t>
      </w:r>
      <w:r>
        <w:t xml:space="preserve">text </w:t>
      </w:r>
      <w:r w:rsidRPr="00B361E1">
        <w:t xml:space="preserve">editor </w:t>
      </w:r>
      <w:r>
        <w:t>such as</w:t>
      </w:r>
      <w:r w:rsidRPr="00B361E1">
        <w:t xml:space="preserve"> </w:t>
      </w:r>
      <w:proofErr w:type="spellStart"/>
      <w:r w:rsidRPr="00B361E1">
        <w:t>pico</w:t>
      </w:r>
      <w:proofErr w:type="spellEnd"/>
      <w:r w:rsidRPr="00B361E1">
        <w:t xml:space="preserve">. </w:t>
      </w:r>
    </w:p>
    <w:p w:rsidR="00864705" w:rsidRDefault="00864705" w:rsidP="00864705">
      <w:pPr>
        <w:pStyle w:val="NormalIndent"/>
      </w:pPr>
      <w:proofErr w:type="spellStart"/>
      <w:proofErr w:type="gramStart"/>
      <w:r w:rsidRPr="009E4686">
        <w:rPr>
          <w:rStyle w:val="HTMLCode"/>
        </w:rPr>
        <w:t>pico</w:t>
      </w:r>
      <w:proofErr w:type="spellEnd"/>
      <w:proofErr w:type="gramEnd"/>
      <w:r w:rsidRPr="009E4686">
        <w:rPr>
          <w:rStyle w:val="HTMLCode"/>
        </w:rPr>
        <w:t xml:space="preserve"> </w:t>
      </w:r>
      <w:proofErr w:type="spellStart"/>
      <w:r w:rsidRPr="009E4686">
        <w:rPr>
          <w:rStyle w:val="HTMLCode"/>
        </w:rPr>
        <w:t>securebrowser.command</w:t>
      </w:r>
      <w:proofErr w:type="spellEnd"/>
      <w:r w:rsidRPr="00B361E1">
        <w:t xml:space="preserve">. </w:t>
      </w:r>
    </w:p>
    <w:p w:rsidR="00864705" w:rsidRDefault="00864705" w:rsidP="00864705">
      <w:pPr>
        <w:pStyle w:val="ListNumber"/>
      </w:pPr>
      <w:r>
        <w:t xml:space="preserve">Copy or type the following the lines: </w:t>
      </w:r>
    </w:p>
    <w:p w:rsidR="00864705" w:rsidRPr="005F4243" w:rsidRDefault="00864705" w:rsidP="00864705">
      <w:pPr>
        <w:pStyle w:val="HTMLPreformatted"/>
        <w:rPr>
          <w:rStyle w:val="HTMLCode"/>
        </w:rPr>
      </w:pPr>
      <w:proofErr w:type="gramStart"/>
      <w:r w:rsidRPr="005F4243">
        <w:rPr>
          <w:rStyle w:val="HTMLCode"/>
        </w:rPr>
        <w:t>#!/</w:t>
      </w:r>
      <w:proofErr w:type="gramEnd"/>
      <w:r w:rsidRPr="005F4243">
        <w:rPr>
          <w:rStyle w:val="HTMLCode"/>
        </w:rPr>
        <w:t>bin/</w:t>
      </w:r>
      <w:proofErr w:type="spellStart"/>
      <w:r w:rsidRPr="005F4243">
        <w:rPr>
          <w:rStyle w:val="HTMLCode"/>
        </w:rPr>
        <w:t>sh</w:t>
      </w:r>
      <w:proofErr w:type="spellEnd"/>
    </w:p>
    <w:p w:rsidR="00864705" w:rsidRDefault="00864705" w:rsidP="00864705">
      <w:pPr>
        <w:pStyle w:val="HTMLPreformatted"/>
        <w:rPr>
          <w:rStyle w:val="HTMLCode"/>
        </w:rPr>
      </w:pPr>
      <w:r w:rsidRPr="00D6443B">
        <w:t>/</w:t>
      </w:r>
      <w:r w:rsidRPr="005F4243">
        <w:rPr>
          <w:rStyle w:val="HTMLCode"/>
        </w:rPr>
        <w:t>Applications/AIRSecureBrowser7.</w:t>
      </w:r>
      <w:r w:rsidR="009C0ADB">
        <w:rPr>
          <w:rStyle w:val="HTMLCode"/>
        </w:rPr>
        <w:t>2</w:t>
      </w:r>
      <w:r w:rsidRPr="005F4243">
        <w:rPr>
          <w:rStyle w:val="HTMLCode"/>
        </w:rPr>
        <w:t>.app/Contents/</w:t>
      </w:r>
      <w:proofErr w:type="spellStart"/>
      <w:r w:rsidRPr="005F4243">
        <w:rPr>
          <w:rStyle w:val="HTMLCode"/>
        </w:rPr>
        <w:t>MacOS</w:t>
      </w:r>
      <w:proofErr w:type="spellEnd"/>
      <w:r w:rsidRPr="005F4243">
        <w:rPr>
          <w:rStyle w:val="HTMLCode"/>
        </w:rPr>
        <w:t>/./ AIRSecureBrowser</w:t>
      </w:r>
      <w:r w:rsidR="00260A50">
        <w:rPr>
          <w:rStyle w:val="HTMLCode"/>
        </w:rPr>
        <w:fldChar w:fldCharType="begin"/>
      </w:r>
      <w:r w:rsidR="00260A50">
        <w:rPr>
          <w:rStyle w:val="HTMLCode"/>
        </w:rPr>
        <w:instrText xml:space="preserve"> DOCPROPERTY  aSecureBrowserWindowsVersion  \* MERGEFORMAT </w:instrText>
      </w:r>
      <w:r w:rsidR="00260A50">
        <w:rPr>
          <w:rStyle w:val="HTMLCode"/>
        </w:rPr>
        <w:fldChar w:fldCharType="separate"/>
      </w:r>
      <w:r w:rsidR="00C60349">
        <w:rPr>
          <w:rStyle w:val="HTMLCode"/>
        </w:rPr>
        <w:t>7.2</w:t>
      </w:r>
      <w:r w:rsidR="00260A50">
        <w:rPr>
          <w:rStyle w:val="HTMLCode"/>
        </w:rPr>
        <w:fldChar w:fldCharType="end"/>
      </w:r>
      <w:r w:rsidR="00A53AAA">
        <w:rPr>
          <w:rStyle w:val="HTMLCode"/>
        </w:rPr>
        <w:t xml:space="preserve"> </w:t>
      </w:r>
      <w:r w:rsidR="00A53AAA">
        <w:rPr>
          <w:rStyle w:val="HTMLCode"/>
        </w:rPr>
        <w:noBreakHyphen/>
      </w:r>
      <w:r w:rsidRPr="005F4243">
        <w:rPr>
          <w:rStyle w:val="HTMLCode"/>
        </w:rPr>
        <w:t>proxy 1</w:t>
      </w:r>
      <w:proofErr w:type="gramStart"/>
      <w:r w:rsidRPr="005F4243">
        <w:rPr>
          <w:rStyle w:val="HTMLCode"/>
        </w:rPr>
        <w:t>:http:foo.com:80</w:t>
      </w:r>
      <w:proofErr w:type="gramEnd"/>
      <w:r w:rsidRPr="005F4243">
        <w:rPr>
          <w:rStyle w:val="HTMLCode"/>
        </w:rPr>
        <w:t xml:space="preserve"> &amp;</w:t>
      </w:r>
    </w:p>
    <w:p w:rsidR="00864705" w:rsidRDefault="00864705" w:rsidP="00864705"/>
    <w:p w:rsidR="00864705" w:rsidRPr="005F4243" w:rsidRDefault="00864705" w:rsidP="00864705">
      <w:pPr>
        <w:pStyle w:val="NormalIndent"/>
      </w:pPr>
      <w:r>
        <w:t xml:space="preserve">Be sure to specify the complete </w:t>
      </w:r>
      <w:r w:rsidRPr="00C538FA">
        <w:t>path to the secure browser and the desired proxy option</w:t>
      </w:r>
      <w:r>
        <w:t xml:space="preserve">. Ensure the command ends with an ampersand </w:t>
      </w:r>
      <w:r w:rsidRPr="00BE04DA">
        <w:rPr>
          <w:rStyle w:val="HTMLCode"/>
        </w:rPr>
        <w:t>&amp;</w:t>
      </w:r>
      <w:r>
        <w:t>.</w:t>
      </w:r>
      <w:r w:rsidRPr="00C538FA">
        <w:t xml:space="preserve"> </w:t>
      </w:r>
      <w:r>
        <w:t xml:space="preserve">For example, for </w:t>
      </w:r>
      <w:r w:rsidRPr="00AF35A6">
        <w:t>Mac 10.</w:t>
      </w:r>
      <w:r>
        <w:t>6–</w:t>
      </w:r>
      <w:r w:rsidR="00134B73">
        <w:t>10.10</w:t>
      </w:r>
      <w:r>
        <w:t>:</w:t>
      </w:r>
    </w:p>
    <w:p w:rsidR="00864705" w:rsidRPr="00780CF3" w:rsidRDefault="00864705" w:rsidP="00864705">
      <w:pPr>
        <w:pStyle w:val="ImageCaption"/>
      </w:pPr>
      <w:bookmarkStart w:id="293" w:name="_Toc398563534"/>
      <w:proofErr w:type="gramStart"/>
      <w:r>
        <w:t>Figure</w:t>
      </w:r>
      <w:r w:rsidR="00BD0091">
        <w:t> </w:t>
      </w:r>
      <w:r w:rsidR="00A822AB">
        <w:fldChar w:fldCharType="begin"/>
      </w:r>
      <w:r w:rsidR="00A822AB">
        <w:instrText xml:space="preserve"> SEQ Figure </w:instrText>
      </w:r>
      <w:r w:rsidR="00A822AB">
        <w:fldChar w:fldCharType="separate"/>
      </w:r>
      <w:r w:rsidR="00C60349">
        <w:rPr>
          <w:noProof/>
        </w:rPr>
        <w:t>1</w:t>
      </w:r>
      <w:r w:rsidR="00A822AB">
        <w:rPr>
          <w:noProof/>
        </w:rPr>
        <w:fldChar w:fldCharType="end"/>
      </w:r>
      <w:r>
        <w:t>.</w:t>
      </w:r>
      <w:proofErr w:type="gramEnd"/>
      <w:r>
        <w:t xml:space="preserve"> </w:t>
      </w:r>
      <w:r w:rsidRPr="00780CF3">
        <w:t>Sample Mac 10.7.5 Command</w:t>
      </w:r>
      <w:bookmarkEnd w:id="293"/>
    </w:p>
    <w:p w:rsidR="00864705" w:rsidRDefault="00864705" w:rsidP="00864705">
      <w:pPr>
        <w:pStyle w:val="Image"/>
      </w:pPr>
      <w:r>
        <w:drawing>
          <wp:inline distT="0" distB="0" distL="0" distR="0" wp14:anchorId="5BDFFA18" wp14:editId="3A8A471B">
            <wp:extent cx="5029200" cy="1654167"/>
            <wp:effectExtent l="19050" t="19050" r="19050" b="2286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herring\Pictures\Mac 10.4 and 10.5 PPC command sample_1118.pn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029200" cy="1654167"/>
                    </a:xfrm>
                    <a:prstGeom prst="rect">
                      <a:avLst/>
                    </a:prstGeom>
                    <a:noFill/>
                    <a:ln>
                      <a:solidFill>
                        <a:schemeClr val="tx2"/>
                      </a:solidFill>
                    </a:ln>
                  </pic:spPr>
                </pic:pic>
              </a:graphicData>
            </a:graphic>
          </wp:inline>
        </w:drawing>
      </w:r>
    </w:p>
    <w:p w:rsidR="00864705" w:rsidRPr="002412FF" w:rsidRDefault="00864705" w:rsidP="00864705">
      <w:pPr>
        <w:pStyle w:val="ListNumber"/>
      </w:pPr>
      <w:r w:rsidRPr="002412FF">
        <w:t>Save the file and exit</w:t>
      </w:r>
      <w:r>
        <w:t xml:space="preserve"> the editor by pressing </w:t>
      </w:r>
      <w:r w:rsidRPr="00015AA8">
        <w:rPr>
          <w:rStyle w:val="Strong"/>
        </w:rPr>
        <w:t>Ctrl-O</w:t>
      </w:r>
      <w:r>
        <w:t xml:space="preserve">, </w:t>
      </w:r>
      <w:r w:rsidRPr="00015AA8">
        <w:rPr>
          <w:rStyle w:val="Strong"/>
        </w:rPr>
        <w:t>Enter</w:t>
      </w:r>
      <w:r>
        <w:t xml:space="preserve"> and </w:t>
      </w:r>
      <w:r w:rsidRPr="00015AA8">
        <w:rPr>
          <w:rStyle w:val="Strong"/>
        </w:rPr>
        <w:t>Ctrl-X</w:t>
      </w:r>
      <w:r>
        <w:t>.</w:t>
      </w:r>
    </w:p>
    <w:p w:rsidR="00864705" w:rsidRDefault="00864705" w:rsidP="00864705">
      <w:pPr>
        <w:pStyle w:val="ListNumber"/>
      </w:pPr>
      <w:r>
        <w:t>Apply e</w:t>
      </w:r>
      <w:r w:rsidRPr="0070173C">
        <w:t>xecute permission to the file. In Terminal, ty</w:t>
      </w:r>
      <w:r>
        <w:t>pe</w:t>
      </w:r>
    </w:p>
    <w:p w:rsidR="00864705" w:rsidRPr="0070173C" w:rsidRDefault="00864705" w:rsidP="00864705">
      <w:pPr>
        <w:pStyle w:val="NormalIndent"/>
      </w:pPr>
      <w:proofErr w:type="spellStart"/>
      <w:proofErr w:type="gramStart"/>
      <w:r w:rsidRPr="009E4686">
        <w:rPr>
          <w:rStyle w:val="HTMLCode"/>
        </w:rPr>
        <w:t>chmod</w:t>
      </w:r>
      <w:proofErr w:type="spellEnd"/>
      <w:proofErr w:type="gramEnd"/>
      <w:r w:rsidRPr="009E4686">
        <w:rPr>
          <w:rStyle w:val="HTMLCode"/>
        </w:rPr>
        <w:t xml:space="preserve"> </w:t>
      </w:r>
      <w:proofErr w:type="spellStart"/>
      <w:r w:rsidRPr="009E4686">
        <w:rPr>
          <w:rStyle w:val="HTMLCode"/>
        </w:rPr>
        <w:t>a+x</w:t>
      </w:r>
      <w:proofErr w:type="spellEnd"/>
      <w:r w:rsidRPr="009E4686">
        <w:rPr>
          <w:rStyle w:val="HTMLCode"/>
        </w:rPr>
        <w:t xml:space="preserve"> </w:t>
      </w:r>
      <w:proofErr w:type="spellStart"/>
      <w:r w:rsidRPr="009E4686">
        <w:rPr>
          <w:rStyle w:val="HTMLCode"/>
        </w:rPr>
        <w:t>securebrowser.command</w:t>
      </w:r>
      <w:proofErr w:type="spellEnd"/>
    </w:p>
    <w:p w:rsidR="00864705" w:rsidRPr="00186F63" w:rsidRDefault="00864705" w:rsidP="00864705">
      <w:pPr>
        <w:pStyle w:val="ListNumber"/>
        <w:rPr>
          <w:rFonts w:cs="Times New Roman"/>
        </w:rPr>
      </w:pPr>
      <w:r>
        <w:rPr>
          <w:rFonts w:cs="Times New Roman"/>
        </w:rPr>
        <w:t>Close Terminal.</w:t>
      </w:r>
    </w:p>
    <w:p w:rsidR="00F85697" w:rsidRPr="004A04EB" w:rsidRDefault="00864705" w:rsidP="00F85697">
      <w:pPr>
        <w:pStyle w:val="ListNumber"/>
        <w:rPr>
          <w:rFonts w:cs="Times New Roman"/>
        </w:rPr>
      </w:pPr>
      <w:r w:rsidRPr="00186F63">
        <w:rPr>
          <w:rFonts w:cs="Times New Roman"/>
        </w:rPr>
        <w:t xml:space="preserve">Click the </w:t>
      </w:r>
      <w:proofErr w:type="spellStart"/>
      <w:r w:rsidRPr="00BE04DA">
        <w:rPr>
          <w:rStyle w:val="HTMLCode"/>
        </w:rPr>
        <w:t>securebrowser.command</w:t>
      </w:r>
      <w:proofErr w:type="spellEnd"/>
      <w:r w:rsidRPr="00186F63">
        <w:rPr>
          <w:rFonts w:cs="Times New Roman"/>
        </w:rPr>
        <w:t xml:space="preserve"> icon on the desktop</w:t>
      </w:r>
      <w:r>
        <w:rPr>
          <w:rFonts w:cs="Times New Roman"/>
        </w:rPr>
        <w:t>. T</w:t>
      </w:r>
      <w:r w:rsidRPr="00186F63">
        <w:rPr>
          <w:rFonts w:cs="Times New Roman"/>
        </w:rPr>
        <w:t xml:space="preserve">he secure browser </w:t>
      </w:r>
      <w:r>
        <w:rPr>
          <w:rFonts w:cs="Times New Roman"/>
        </w:rPr>
        <w:t xml:space="preserve">opens </w:t>
      </w:r>
      <w:r w:rsidRPr="00186F63">
        <w:rPr>
          <w:rFonts w:cs="Times New Roman"/>
        </w:rPr>
        <w:t xml:space="preserve">with the </w:t>
      </w:r>
      <w:r>
        <w:rPr>
          <w:rFonts w:cs="Times New Roman"/>
        </w:rPr>
        <w:t>proxy setting you configured</w:t>
      </w:r>
      <w:r w:rsidRPr="00186F63">
        <w:rPr>
          <w:rFonts w:cs="Times New Roman"/>
        </w:rPr>
        <w:t>.</w:t>
      </w:r>
      <w:bookmarkStart w:id="294" w:name="_About_the_Secure"/>
      <w:bookmarkStart w:id="295" w:name="_Forbidden_Application_Detection"/>
      <w:bookmarkStart w:id="296" w:name="_Secure_Browser_Error"/>
      <w:bookmarkEnd w:id="294"/>
      <w:bookmarkEnd w:id="295"/>
      <w:bookmarkEnd w:id="296"/>
    </w:p>
    <w:p w:rsidR="00F24F2F" w:rsidRDefault="00F24F2F" w:rsidP="00F24F2F">
      <w:pPr>
        <w:pStyle w:val="Appendix1"/>
      </w:pPr>
      <w:bookmarkStart w:id="297" w:name="_Appendix:_Secure_Browser"/>
      <w:bookmarkStart w:id="298" w:name="_Ref398203172"/>
      <w:bookmarkStart w:id="299" w:name="_Toc412472821"/>
      <w:bookmarkStart w:id="300" w:name="_Ref397665229"/>
      <w:bookmarkStart w:id="301" w:name="_Ref397665232"/>
      <w:bookmarkStart w:id="302" w:name="_Ref397666475"/>
      <w:bookmarkStart w:id="303" w:name="_Ref397666477"/>
      <w:bookmarkEnd w:id="297"/>
      <w:r>
        <w:lastRenderedPageBreak/>
        <w:t>Creating Group Policy Objects</w:t>
      </w:r>
      <w:bookmarkEnd w:id="298"/>
      <w:bookmarkEnd w:id="299"/>
    </w:p>
    <w:p w:rsidR="00F24F2F" w:rsidRDefault="00F24F2F" w:rsidP="00F24F2F">
      <w:r>
        <w:t xml:space="preserve">Many of the procedures in the section </w:t>
      </w:r>
      <w:r w:rsidRPr="00C60349">
        <w:rPr>
          <w:rStyle w:val="CrossReference"/>
        </w:rPr>
        <w:fldChar w:fldCharType="begin"/>
      </w:r>
      <w:r w:rsidR="00167E33" w:rsidRPr="00C60349">
        <w:rPr>
          <w:rStyle w:val="CrossReference"/>
        </w:rPr>
        <w:instrText xml:space="preserve"> REF _Ref390954871  </w:instrText>
      </w:r>
      <w:r w:rsidR="00EA7C2F" w:rsidRPr="00C60349">
        <w:rPr>
          <w:rStyle w:val="CrossReference"/>
        </w:rPr>
        <w:instrText xml:space="preserve">\* MERGEFORMAT </w:instrText>
      </w:r>
      <w:r w:rsidR="00167E33" w:rsidRPr="00C60349">
        <w:rPr>
          <w:rStyle w:val="CrossReference"/>
        </w:rPr>
        <w:instrText xml:space="preserve">\h </w:instrText>
      </w:r>
      <w:r w:rsidRPr="00C60349">
        <w:rPr>
          <w:rStyle w:val="CrossReference"/>
        </w:rPr>
      </w:r>
      <w:r w:rsidRPr="00C60349">
        <w:rPr>
          <w:rStyle w:val="CrossReference"/>
        </w:rPr>
        <w:fldChar w:fldCharType="separate"/>
      </w:r>
      <w:proofErr w:type="gramStart"/>
      <w:r w:rsidR="00C60349" w:rsidRPr="00C60349">
        <w:rPr>
          <w:rStyle w:val="CrossReference"/>
        </w:rPr>
        <w:t>Installing</w:t>
      </w:r>
      <w:proofErr w:type="gramEnd"/>
      <w:r w:rsidR="00C60349" w:rsidRPr="00C60349">
        <w:rPr>
          <w:rStyle w:val="CrossReference"/>
        </w:rPr>
        <w:t xml:space="preserve"> the Secure Browser on Windows</w:t>
      </w:r>
      <w:r w:rsidRPr="00C60349">
        <w:rPr>
          <w:rStyle w:val="CrossReference"/>
        </w:rPr>
        <w:fldChar w:fldCharType="end"/>
      </w:r>
      <w:r>
        <w:t xml:space="preserve"> refer to creating a group policy object. These are objects that Windows executes upon certain events. The following procedure explains how to create a group policy object that runs a script when a user logs in. The script itself is saved in a file </w:t>
      </w:r>
      <w:r w:rsidRPr="00F24F2F">
        <w:rPr>
          <w:rStyle w:val="HTMLCode"/>
        </w:rPr>
        <w:t>logon.bat</w:t>
      </w:r>
      <w:r>
        <w:t>.</w:t>
      </w:r>
    </w:p>
    <w:p w:rsidR="00F24F2F" w:rsidRDefault="00F24F2F" w:rsidP="00F24F2F">
      <w:r>
        <w:t>For additional information about creating group policy objects, see “</w:t>
      </w:r>
      <w:r w:rsidRPr="00B86A66">
        <w:t>Assign user logon scripts</w:t>
      </w:r>
      <w:r>
        <w:t xml:space="preserve">” at </w:t>
      </w:r>
      <w:hyperlink r:id="rId44" w:history="1">
        <w:r w:rsidRPr="00635CEA">
          <w:rPr>
            <w:rStyle w:val="Hyperlink"/>
          </w:rPr>
          <w:t>http://technet.microsoft.com/en-us/library/cc781361%28v=ws.10%29.aspx</w:t>
        </w:r>
      </w:hyperlink>
      <w:r>
        <w:t>.</w:t>
      </w:r>
    </w:p>
    <w:p w:rsidR="00F24F2F" w:rsidRDefault="00F24F2F" w:rsidP="003C7925">
      <w:pPr>
        <w:pStyle w:val="ListNumber"/>
        <w:keepNext/>
        <w:numPr>
          <w:ilvl w:val="0"/>
          <w:numId w:val="32"/>
        </w:numPr>
      </w:pPr>
      <w:r w:rsidRPr="006068AF">
        <w:rPr>
          <w:rStyle w:val="Strong"/>
        </w:rPr>
        <w:t>Start &gt; Run &gt;</w:t>
      </w:r>
      <w:r>
        <w:t xml:space="preserve"> </w:t>
      </w:r>
      <w:proofErr w:type="spellStart"/>
      <w:r w:rsidRPr="006068AF">
        <w:rPr>
          <w:rStyle w:val="HTMLCode"/>
        </w:rPr>
        <w:t>gpedit.msc</w:t>
      </w:r>
      <w:proofErr w:type="spellEnd"/>
      <w:r>
        <w:t>. The Local Group Policy Editor appears.</w:t>
      </w:r>
    </w:p>
    <w:p w:rsidR="00F24F2F" w:rsidRDefault="00F24F2F" w:rsidP="00F24F2F">
      <w:pPr>
        <w:pStyle w:val="NormalIndent2"/>
      </w:pPr>
      <w:r>
        <w:rPr>
          <w:noProof/>
        </w:rPr>
        <w:drawing>
          <wp:inline distT="0" distB="0" distL="0" distR="0" wp14:anchorId="65D6AF39" wp14:editId="780D046E">
            <wp:extent cx="4944139" cy="222169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947914" cy="2223389"/>
                    </a:xfrm>
                    <a:prstGeom prst="rect">
                      <a:avLst/>
                    </a:prstGeom>
                  </pic:spPr>
                </pic:pic>
              </a:graphicData>
            </a:graphic>
          </wp:inline>
        </w:drawing>
      </w:r>
    </w:p>
    <w:p w:rsidR="00F24F2F" w:rsidRDefault="00F24F2F" w:rsidP="00F24F2F">
      <w:pPr>
        <w:pStyle w:val="ListNumber"/>
      </w:pPr>
      <w:r w:rsidRPr="006068AF">
        <w:t>Ex</w:t>
      </w:r>
      <w:r>
        <w:t xml:space="preserve">pand </w:t>
      </w:r>
      <w:r w:rsidRPr="002E7698">
        <w:rPr>
          <w:rStyle w:val="Strong"/>
        </w:rPr>
        <w:t>Local</w:t>
      </w:r>
      <w:r>
        <w:t xml:space="preserve"> </w:t>
      </w:r>
      <w:r w:rsidRPr="006068AF">
        <w:rPr>
          <w:rStyle w:val="Strong"/>
        </w:rPr>
        <w:t xml:space="preserve">Computer Policy &gt; User </w:t>
      </w:r>
      <w:r w:rsidR="003D7266" w:rsidRPr="006068AF">
        <w:rPr>
          <w:rStyle w:val="Strong"/>
        </w:rPr>
        <w:t>Configuration</w:t>
      </w:r>
      <w:r w:rsidRPr="006068AF">
        <w:rPr>
          <w:rStyle w:val="Strong"/>
        </w:rPr>
        <w:t xml:space="preserve"> &gt; Windows Settings &gt; Scripts (Logon/Logoff)</w:t>
      </w:r>
      <w:r>
        <w:t>.</w:t>
      </w:r>
    </w:p>
    <w:p w:rsidR="00F24F2F" w:rsidRDefault="00F24F2F" w:rsidP="00F24F2F">
      <w:pPr>
        <w:pStyle w:val="ListNumber"/>
        <w:keepNext/>
      </w:pPr>
      <w:r>
        <w:lastRenderedPageBreak/>
        <w:t xml:space="preserve">Select </w:t>
      </w:r>
      <w:r w:rsidRPr="006068AF">
        <w:rPr>
          <w:rStyle w:val="Strong"/>
        </w:rPr>
        <w:t>Logon</w:t>
      </w:r>
      <w:r>
        <w:t xml:space="preserve"> and click </w:t>
      </w:r>
      <w:r w:rsidRPr="006068AF">
        <w:rPr>
          <w:rStyle w:val="Strong"/>
        </w:rPr>
        <w:t>Properties</w:t>
      </w:r>
      <w:r>
        <w:t>. The Logon Properties dialog box appears.</w:t>
      </w:r>
    </w:p>
    <w:p w:rsidR="00F24F2F" w:rsidRDefault="00BD5921" w:rsidP="00F24F2F">
      <w:pPr>
        <w:pStyle w:val="NormalIndent2"/>
      </w:pPr>
      <w:r>
        <w:rPr>
          <w:noProof/>
        </w:rPr>
        <w:drawing>
          <wp:inline distT="0" distB="0" distL="0" distR="0" wp14:anchorId="266FF14A" wp14:editId="2F886B24">
            <wp:extent cx="3657600" cy="4072834"/>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657600" cy="4072834"/>
                    </a:xfrm>
                    <a:prstGeom prst="rect">
                      <a:avLst/>
                    </a:prstGeom>
                  </pic:spPr>
                </pic:pic>
              </a:graphicData>
            </a:graphic>
          </wp:inline>
        </w:drawing>
      </w:r>
    </w:p>
    <w:p w:rsidR="00F24F2F" w:rsidRDefault="00F24F2F" w:rsidP="00F24F2F">
      <w:pPr>
        <w:pStyle w:val="ListNumber"/>
        <w:keepNext/>
      </w:pPr>
      <w:r>
        <w:t xml:space="preserve">Click </w:t>
      </w:r>
      <w:r w:rsidRPr="006068AF">
        <w:rPr>
          <w:rStyle w:val="Strong"/>
        </w:rPr>
        <w:t>Add</w:t>
      </w:r>
      <w:r>
        <w:t>. The Add a Script dialog box appears.</w:t>
      </w:r>
    </w:p>
    <w:p w:rsidR="00F24F2F" w:rsidRDefault="002E7698" w:rsidP="00F24F2F">
      <w:pPr>
        <w:pStyle w:val="NormalIndent2"/>
      </w:pPr>
      <w:r>
        <w:rPr>
          <w:noProof/>
        </w:rPr>
        <w:drawing>
          <wp:inline distT="0" distB="0" distL="0" distR="0" wp14:anchorId="1F8313F4" wp14:editId="02A1433F">
            <wp:extent cx="3752850" cy="1914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752850" cy="1914525"/>
                    </a:xfrm>
                    <a:prstGeom prst="rect">
                      <a:avLst/>
                    </a:prstGeom>
                  </pic:spPr>
                </pic:pic>
              </a:graphicData>
            </a:graphic>
          </wp:inline>
        </w:drawing>
      </w:r>
    </w:p>
    <w:p w:rsidR="00F24F2F" w:rsidRDefault="00F24F2F" w:rsidP="00F24F2F">
      <w:pPr>
        <w:pStyle w:val="ListNumber"/>
      </w:pPr>
      <w:r>
        <w:t xml:space="preserve">Click </w:t>
      </w:r>
      <w:r w:rsidRPr="006068AF">
        <w:rPr>
          <w:rStyle w:val="Strong"/>
        </w:rPr>
        <w:t>Browse…</w:t>
      </w:r>
      <w:r>
        <w:t xml:space="preserve">, and navigate to the </w:t>
      </w:r>
      <w:r w:rsidRPr="002A0F6F">
        <w:rPr>
          <w:rStyle w:val="HTMLCode"/>
        </w:rPr>
        <w:t>logon.bat</w:t>
      </w:r>
      <w:r w:rsidR="00EA459A" w:rsidRPr="00EA459A">
        <w:t xml:space="preserve"> you want to run</w:t>
      </w:r>
      <w:r>
        <w:t>.</w:t>
      </w:r>
    </w:p>
    <w:p w:rsidR="00F24F2F" w:rsidRDefault="00F24F2F" w:rsidP="00F24F2F">
      <w:pPr>
        <w:pStyle w:val="ListNumber"/>
      </w:pPr>
      <w:r>
        <w:t xml:space="preserve">Click </w:t>
      </w:r>
      <w:r w:rsidRPr="007C4CAE">
        <w:rPr>
          <w:rStyle w:val="Strong"/>
        </w:rPr>
        <w:t>OK</w:t>
      </w:r>
      <w:r>
        <w:t>. You return to the Logon Properties dialog box.</w:t>
      </w:r>
    </w:p>
    <w:p w:rsidR="00F24F2F" w:rsidRDefault="00F24F2F" w:rsidP="00F24F2F">
      <w:pPr>
        <w:pStyle w:val="ListNumber"/>
      </w:pPr>
      <w:r>
        <w:t xml:space="preserve">Click </w:t>
      </w:r>
      <w:r w:rsidRPr="007C4CAE">
        <w:rPr>
          <w:rStyle w:val="Strong"/>
        </w:rPr>
        <w:t>OK</w:t>
      </w:r>
      <w:r>
        <w:t>. You return to the Local Group Policy Editor.</w:t>
      </w:r>
    </w:p>
    <w:p w:rsidR="00F24F2F" w:rsidRPr="00F24F2F" w:rsidRDefault="00F24F2F" w:rsidP="00F24F2F">
      <w:pPr>
        <w:pStyle w:val="ListNumber"/>
      </w:pPr>
      <w:r>
        <w:t xml:space="preserve">Close the Local Group </w:t>
      </w:r>
      <w:r w:rsidR="003D7266">
        <w:t>Policy</w:t>
      </w:r>
      <w:r>
        <w:t xml:space="preserve"> Editor.</w:t>
      </w:r>
    </w:p>
    <w:p w:rsidR="002D330F" w:rsidRDefault="002D330F" w:rsidP="002D330F">
      <w:pPr>
        <w:pStyle w:val="Appendix1"/>
      </w:pPr>
      <w:bookmarkStart w:id="304" w:name="_Ref410225453"/>
      <w:bookmarkStart w:id="305" w:name="_Ref410225458"/>
      <w:bookmarkStart w:id="306" w:name="_Ref410225754"/>
      <w:bookmarkStart w:id="307" w:name="_Ref410225760"/>
      <w:bookmarkStart w:id="308" w:name="_Ref410289119"/>
      <w:bookmarkStart w:id="309" w:name="_Ref410289134"/>
      <w:bookmarkStart w:id="310" w:name="_Ref410289298"/>
      <w:bookmarkStart w:id="311" w:name="_Ref410289303"/>
      <w:bookmarkStart w:id="312" w:name="_Toc410289431"/>
      <w:bookmarkStart w:id="313" w:name="_Toc412472822"/>
      <w:bookmarkStart w:id="314" w:name="_Ref398210610"/>
      <w:bookmarkStart w:id="315" w:name="_Ref398210614"/>
      <w:bookmarkStart w:id="316" w:name="_Ref398210672"/>
      <w:bookmarkStart w:id="317" w:name="_Ref398210676"/>
      <w:r>
        <w:lastRenderedPageBreak/>
        <w:t>Resetting Secure Browser Profiles</w:t>
      </w:r>
      <w:bookmarkEnd w:id="304"/>
      <w:bookmarkEnd w:id="305"/>
      <w:bookmarkEnd w:id="306"/>
      <w:bookmarkEnd w:id="307"/>
      <w:bookmarkEnd w:id="308"/>
      <w:bookmarkEnd w:id="309"/>
      <w:bookmarkEnd w:id="310"/>
      <w:bookmarkEnd w:id="311"/>
      <w:bookmarkEnd w:id="312"/>
      <w:bookmarkEnd w:id="313"/>
    </w:p>
    <w:p w:rsidR="002D330F" w:rsidRPr="00374597" w:rsidRDefault="002D330F" w:rsidP="002D330F">
      <w:r>
        <w:t>If the Help Desk advises you to reset the secure browser profile, please consult the instructions in this section.</w:t>
      </w:r>
    </w:p>
    <w:p w:rsidR="002D330F" w:rsidRDefault="002D330F" w:rsidP="002D330F">
      <w:pPr>
        <w:pStyle w:val="Heading2"/>
      </w:pPr>
      <w:bookmarkStart w:id="318" w:name="_Toc410289432"/>
      <w:bookmarkStart w:id="319" w:name="_Toc412472823"/>
      <w:r>
        <w:t>Resetting Secure Browser Profiles on Windows</w:t>
      </w:r>
      <w:bookmarkEnd w:id="318"/>
      <w:bookmarkEnd w:id="319"/>
      <w:r>
        <w:t xml:space="preserve"> </w:t>
      </w:r>
    </w:p>
    <w:p w:rsidR="002D330F" w:rsidRDefault="002D330F" w:rsidP="002D330F">
      <w:pPr>
        <w:pStyle w:val="SectionHeading"/>
      </w:pPr>
      <w:r>
        <w:t>Resetting profiles for 64-bit versions of Windows</w:t>
      </w:r>
    </w:p>
    <w:p w:rsidR="002D330F" w:rsidRDefault="002D330F" w:rsidP="002D330F">
      <w:pPr>
        <w:pStyle w:val="ListNumber"/>
        <w:keepNext/>
      </w:pPr>
      <w:r>
        <w:t>Log on as the user who installed the secure browser, and close any open secure browsers.</w:t>
      </w:r>
    </w:p>
    <w:p w:rsidR="002D330F" w:rsidRDefault="002D330F" w:rsidP="002D330F">
      <w:pPr>
        <w:pStyle w:val="ListNumber"/>
        <w:keepNext/>
      </w:pPr>
      <w:r>
        <w:t xml:space="preserve">Delete the contents of the following folders: </w:t>
      </w:r>
    </w:p>
    <w:p w:rsidR="002D330F" w:rsidRPr="00CA5C2D" w:rsidRDefault="002D330F" w:rsidP="002D330F">
      <w:pPr>
        <w:pStyle w:val="ListBullet2"/>
        <w:keepNext/>
      </w:pPr>
      <w:r w:rsidRPr="00CA5C2D">
        <w:rPr>
          <w:rStyle w:val="HTMLCode"/>
        </w:rPr>
        <w:t>C:\Users\username\AppData\Local\AIR\</w:t>
      </w:r>
    </w:p>
    <w:p w:rsidR="002D330F" w:rsidRPr="00CA5C2D" w:rsidRDefault="002D330F" w:rsidP="002D330F">
      <w:pPr>
        <w:pStyle w:val="ListBullet2"/>
        <w:keepNext/>
      </w:pPr>
      <w:r w:rsidRPr="00CA5C2D">
        <w:rPr>
          <w:rStyle w:val="HTMLCode"/>
        </w:rPr>
        <w:t>C:\Users\username\AppData\Roaming\AIR\</w:t>
      </w:r>
    </w:p>
    <w:p w:rsidR="002D330F" w:rsidRDefault="002D330F" w:rsidP="002D330F">
      <w:pPr>
        <w:pStyle w:val="ListContinue"/>
        <w:keepNext/>
      </w:pPr>
      <w:proofErr w:type="gramStart"/>
      <w:r>
        <w:t>where</w:t>
      </w:r>
      <w:proofErr w:type="gramEnd"/>
      <w:r>
        <w:t xml:space="preserve"> </w:t>
      </w:r>
      <w:r w:rsidRPr="00C31C3C">
        <w:rPr>
          <w:rStyle w:val="HTMLCode"/>
        </w:rPr>
        <w:t>username</w:t>
      </w:r>
      <w:r>
        <w:t xml:space="preserve"> is the Windows user account where the secure browser is installed. (Keep the </w:t>
      </w:r>
      <w:r w:rsidRPr="004F4767">
        <w:rPr>
          <w:rStyle w:val="HTMLCode"/>
        </w:rPr>
        <w:t>AIR\</w:t>
      </w:r>
      <w:r>
        <w:t xml:space="preserve"> directories, just delete their contents.)</w:t>
      </w:r>
    </w:p>
    <w:p w:rsidR="002D330F" w:rsidRDefault="002D330F" w:rsidP="002D330F">
      <w:pPr>
        <w:pStyle w:val="ListNumber"/>
      </w:pPr>
      <w:r>
        <w:t>Start the secure browser.</w:t>
      </w:r>
    </w:p>
    <w:p w:rsidR="002D330F" w:rsidRDefault="002D330F" w:rsidP="002D330F">
      <w:pPr>
        <w:pStyle w:val="SectionHeading"/>
      </w:pPr>
      <w:r>
        <w:t>Resetting profiles for 32-bit versions of Windows</w:t>
      </w:r>
    </w:p>
    <w:p w:rsidR="002D330F" w:rsidRDefault="002D330F" w:rsidP="002D330F">
      <w:pPr>
        <w:pStyle w:val="ListNumber"/>
        <w:keepNext/>
      </w:pPr>
      <w:r>
        <w:t>Log on as the user who installed the secure browser, and close any open secure browsers.</w:t>
      </w:r>
    </w:p>
    <w:p w:rsidR="002D330F" w:rsidRDefault="002D330F" w:rsidP="002D330F">
      <w:pPr>
        <w:pStyle w:val="ListNumber"/>
        <w:keepNext/>
      </w:pPr>
      <w:r>
        <w:t xml:space="preserve">Delete the contents of the following folders: </w:t>
      </w:r>
    </w:p>
    <w:p w:rsidR="002D330F" w:rsidRPr="00CA5C2D" w:rsidRDefault="002D330F" w:rsidP="002D330F">
      <w:pPr>
        <w:pStyle w:val="ListBullet2"/>
        <w:keepNext/>
      </w:pPr>
      <w:r w:rsidRPr="00CA5C2D">
        <w:rPr>
          <w:rStyle w:val="HTMLCode"/>
        </w:rPr>
        <w:t>C:\Documents and Settings\username\Local Settings\Application Data\AIR\</w:t>
      </w:r>
    </w:p>
    <w:p w:rsidR="002D330F" w:rsidRPr="00CA5C2D" w:rsidRDefault="002D330F" w:rsidP="002D330F">
      <w:pPr>
        <w:pStyle w:val="ListBullet2"/>
        <w:keepNext/>
      </w:pPr>
      <w:r w:rsidRPr="00CA5C2D">
        <w:rPr>
          <w:rStyle w:val="HTMLCode"/>
        </w:rPr>
        <w:t>C:\Documents and Settings\username\Application Data\AIR\</w:t>
      </w:r>
    </w:p>
    <w:p w:rsidR="002D330F" w:rsidRDefault="002D330F" w:rsidP="002D330F">
      <w:pPr>
        <w:pStyle w:val="ListContinue"/>
        <w:keepNext/>
      </w:pPr>
      <w:proofErr w:type="gramStart"/>
      <w:r>
        <w:t>where</w:t>
      </w:r>
      <w:proofErr w:type="gramEnd"/>
      <w:r>
        <w:t xml:space="preserve"> </w:t>
      </w:r>
      <w:r w:rsidRPr="00C31C3C">
        <w:rPr>
          <w:rStyle w:val="HTMLCode"/>
        </w:rPr>
        <w:t>username</w:t>
      </w:r>
      <w:r>
        <w:t xml:space="preserve"> is the Windows user account where the secure browser is installed. (Keep the </w:t>
      </w:r>
      <w:r w:rsidRPr="004F4767">
        <w:rPr>
          <w:rStyle w:val="HTMLCode"/>
        </w:rPr>
        <w:t>AIR\</w:t>
      </w:r>
      <w:r>
        <w:t xml:space="preserve"> directories, just delete their contents.)</w:t>
      </w:r>
    </w:p>
    <w:p w:rsidR="002D330F" w:rsidRDefault="002D330F" w:rsidP="002D330F">
      <w:pPr>
        <w:pStyle w:val="ListNumber"/>
      </w:pPr>
      <w:r>
        <w:t>Start the secure browser.</w:t>
      </w:r>
    </w:p>
    <w:p w:rsidR="002D330F" w:rsidRDefault="002D330F" w:rsidP="002D330F">
      <w:pPr>
        <w:pStyle w:val="Heading2"/>
      </w:pPr>
      <w:bookmarkStart w:id="320" w:name="_Toc410289433"/>
      <w:bookmarkStart w:id="321" w:name="_Toc412472824"/>
      <w:r>
        <w:lastRenderedPageBreak/>
        <w:t>Resetting Secure Browser Profiles on OS X 10.6 or Later</w:t>
      </w:r>
      <w:bookmarkEnd w:id="320"/>
      <w:bookmarkEnd w:id="321"/>
    </w:p>
    <w:p w:rsidR="002D330F" w:rsidRDefault="002D330F" w:rsidP="002D330F">
      <w:pPr>
        <w:pStyle w:val="ListNumber"/>
        <w:keepNext/>
      </w:pPr>
      <w:r>
        <w:t>Log on as the user who installed the secure browser, and close any open secure browsers.</w:t>
      </w:r>
    </w:p>
    <w:p w:rsidR="002D330F" w:rsidRDefault="002D330F" w:rsidP="002D330F">
      <w:pPr>
        <w:pStyle w:val="ListNumber"/>
        <w:keepNext/>
      </w:pPr>
      <w:r>
        <w:t>Start Finder.</w:t>
      </w:r>
    </w:p>
    <w:p w:rsidR="002D330F" w:rsidRDefault="002D330F" w:rsidP="002D330F">
      <w:pPr>
        <w:pStyle w:val="ListNumber"/>
        <w:keepNext/>
      </w:pPr>
      <w:r>
        <w:t xml:space="preserve">While pressing </w:t>
      </w:r>
      <w:r w:rsidRPr="00F965D4">
        <w:rPr>
          <w:rStyle w:val="Strong"/>
        </w:rPr>
        <w:t>Option</w:t>
      </w:r>
      <w:r>
        <w:t xml:space="preserve">, select </w:t>
      </w:r>
      <w:r w:rsidRPr="004F0C79">
        <w:rPr>
          <w:rStyle w:val="Strong"/>
        </w:rPr>
        <w:t>Go &gt; Library</w:t>
      </w:r>
      <w:r>
        <w:t xml:space="preserve">. The contents of the Library folder appear. See </w:t>
      </w:r>
      <w:r w:rsidRPr="00A21B0A">
        <w:rPr>
          <w:rStyle w:val="CrossReference"/>
        </w:rPr>
        <w:fldChar w:fldCharType="begin"/>
      </w:r>
      <w:r w:rsidRPr="00A21B0A">
        <w:rPr>
          <w:rStyle w:val="CrossReference"/>
        </w:rPr>
        <w:instrText xml:space="preserve"> REF _Ref409784933 \h  \* MERGEFORMAT </w:instrText>
      </w:r>
      <w:r w:rsidRPr="00A21B0A">
        <w:rPr>
          <w:rStyle w:val="CrossReference"/>
        </w:rPr>
      </w:r>
      <w:r w:rsidRPr="00A21B0A">
        <w:rPr>
          <w:rStyle w:val="CrossReference"/>
        </w:rPr>
        <w:fldChar w:fldCharType="separate"/>
      </w:r>
      <w:r w:rsidRPr="00676D60">
        <w:rPr>
          <w:rStyle w:val="CrossReference"/>
        </w:rPr>
        <w:t>Figure 2</w:t>
      </w:r>
      <w:r w:rsidRPr="00A21B0A">
        <w:rPr>
          <w:rStyle w:val="CrossReference"/>
        </w:rPr>
        <w:fldChar w:fldCharType="end"/>
      </w:r>
      <w:r>
        <w:t>.</w:t>
      </w:r>
    </w:p>
    <w:p w:rsidR="002D330F" w:rsidRDefault="002D330F" w:rsidP="002D330F">
      <w:pPr>
        <w:pStyle w:val="ListNumber"/>
        <w:keepNext/>
      </w:pPr>
      <w:r>
        <w:t xml:space="preserve">Open the </w:t>
      </w:r>
      <w:r w:rsidRPr="00C905EC">
        <w:rPr>
          <w:rStyle w:val="Strong"/>
        </w:rPr>
        <w:t>Application Support</w:t>
      </w:r>
      <w:r>
        <w:t xml:space="preserve"> folder.</w:t>
      </w:r>
    </w:p>
    <w:p w:rsidR="002D330F" w:rsidRDefault="002D330F" w:rsidP="002D330F">
      <w:pPr>
        <w:pStyle w:val="ListNumber"/>
        <w:keepNext/>
      </w:pPr>
      <w:r>
        <w:t>Delete the folder containing the secure browser.</w:t>
      </w:r>
    </w:p>
    <w:p w:rsidR="002D330F" w:rsidRDefault="002D330F" w:rsidP="002D330F">
      <w:pPr>
        <w:pStyle w:val="ListNumber"/>
        <w:keepNext/>
      </w:pPr>
      <w:r>
        <w:t xml:space="preserve">Delete the </w:t>
      </w:r>
      <w:r w:rsidRPr="00630300">
        <w:rPr>
          <w:rStyle w:val="HTMLCode"/>
        </w:rPr>
        <w:t>Mozilla</w:t>
      </w:r>
      <w:r>
        <w:t xml:space="preserve"> folder.</w:t>
      </w:r>
    </w:p>
    <w:p w:rsidR="002D330F" w:rsidRDefault="002D330F" w:rsidP="002D330F">
      <w:pPr>
        <w:pStyle w:val="ListNumber"/>
        <w:keepNext/>
      </w:pPr>
      <w:r>
        <w:t>Restart the secure browser.</w:t>
      </w:r>
    </w:p>
    <w:p w:rsidR="002D330F" w:rsidRDefault="002D330F" w:rsidP="002D330F">
      <w:pPr>
        <w:pStyle w:val="ImageCaption"/>
      </w:pPr>
      <w:bookmarkStart w:id="322" w:name="_Ref409784933"/>
      <w:proofErr w:type="gramStart"/>
      <w:r>
        <w:t>Figure </w:t>
      </w:r>
      <w:r w:rsidR="00A822AB">
        <w:fldChar w:fldCharType="begin"/>
      </w:r>
      <w:r w:rsidR="00A822AB">
        <w:instrText xml:space="preserve"> SEQ Figure </w:instrText>
      </w:r>
      <w:r w:rsidR="00A822AB">
        <w:fldChar w:fldCharType="separate"/>
      </w:r>
      <w:r>
        <w:rPr>
          <w:noProof/>
        </w:rPr>
        <w:t>2</w:t>
      </w:r>
      <w:r w:rsidR="00A822AB">
        <w:rPr>
          <w:noProof/>
        </w:rPr>
        <w:fldChar w:fldCharType="end"/>
      </w:r>
      <w:bookmarkEnd w:id="322"/>
      <w:r>
        <w:t>.</w:t>
      </w:r>
      <w:proofErr w:type="gramEnd"/>
      <w:r>
        <w:t xml:space="preserve"> Cleaning Secure Browser on OS X 10.6 or Later</w:t>
      </w:r>
    </w:p>
    <w:p w:rsidR="002D330F" w:rsidRPr="002F65E4" w:rsidRDefault="002D330F" w:rsidP="002D330F">
      <w:pPr>
        <w:pStyle w:val="Image"/>
      </w:pPr>
      <w:r w:rsidRPr="0073332A">
        <w:drawing>
          <wp:inline distT="0" distB="0" distL="0" distR="0" wp14:anchorId="7F9D85EC" wp14:editId="5927BE39">
            <wp:extent cx="5486400" cy="3116061"/>
            <wp:effectExtent l="19050" t="19050" r="19050" b="273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86400" cy="3116061"/>
                    </a:xfrm>
                    <a:prstGeom prst="rect">
                      <a:avLst/>
                    </a:prstGeom>
                    <a:noFill/>
                    <a:ln>
                      <a:solidFill>
                        <a:schemeClr val="bg1">
                          <a:lumMod val="65000"/>
                        </a:schemeClr>
                      </a:solidFill>
                    </a:ln>
                  </pic:spPr>
                </pic:pic>
              </a:graphicData>
            </a:graphic>
          </wp:inline>
        </w:drawing>
      </w:r>
    </w:p>
    <w:p w:rsidR="002D330F" w:rsidRDefault="002D330F" w:rsidP="002D330F">
      <w:pPr>
        <w:pStyle w:val="Heading2"/>
      </w:pPr>
      <w:bookmarkStart w:id="323" w:name="_Toc410289434"/>
      <w:bookmarkStart w:id="324" w:name="_Toc412472825"/>
      <w:r>
        <w:t>Resetting Secure Browser Profiles on OS X 10.5</w:t>
      </w:r>
      <w:bookmarkEnd w:id="323"/>
      <w:bookmarkEnd w:id="324"/>
    </w:p>
    <w:p w:rsidR="002D330F" w:rsidRDefault="002D330F" w:rsidP="002D330F">
      <w:pPr>
        <w:pStyle w:val="ListNumber"/>
        <w:keepNext/>
      </w:pPr>
      <w:r>
        <w:t>Log on as the user who installed the secure browser, and close any open secure browsers.</w:t>
      </w:r>
    </w:p>
    <w:p w:rsidR="002D330F" w:rsidRDefault="002D330F" w:rsidP="002D330F">
      <w:pPr>
        <w:pStyle w:val="ListNumber"/>
        <w:keepNext/>
      </w:pPr>
      <w:r>
        <w:t>Start Finder.</w:t>
      </w:r>
    </w:p>
    <w:p w:rsidR="002D330F" w:rsidRDefault="002D330F" w:rsidP="002D330F">
      <w:pPr>
        <w:pStyle w:val="ListNumber"/>
        <w:keepNext/>
      </w:pPr>
      <w:r>
        <w:t xml:space="preserve">Select </w:t>
      </w:r>
      <w:r w:rsidRPr="006651E8">
        <w:rPr>
          <w:rStyle w:val="Strong"/>
        </w:rPr>
        <w:t>Go &gt; Home</w:t>
      </w:r>
      <w:r>
        <w:t xml:space="preserve">. </w:t>
      </w:r>
    </w:p>
    <w:p w:rsidR="002D330F" w:rsidRDefault="002D330F" w:rsidP="002D330F">
      <w:pPr>
        <w:pStyle w:val="ListNumber"/>
      </w:pPr>
      <w:r>
        <w:t xml:space="preserve">Open </w:t>
      </w:r>
      <w:r w:rsidRPr="004F0C79">
        <w:rPr>
          <w:rStyle w:val="Strong"/>
        </w:rPr>
        <w:t>Library</w:t>
      </w:r>
      <w:r>
        <w:rPr>
          <w:rStyle w:val="Strong"/>
        </w:rPr>
        <w:t xml:space="preserve"> &gt; Application Support</w:t>
      </w:r>
      <w:r>
        <w:t>. The contents of the Library folder appear.</w:t>
      </w:r>
      <w:r w:rsidRPr="00ED3E21">
        <w:t xml:space="preserve"> </w:t>
      </w:r>
      <w:r>
        <w:t xml:space="preserve">See </w:t>
      </w:r>
      <w:r w:rsidRPr="00A21B0A">
        <w:rPr>
          <w:rStyle w:val="CrossReference"/>
        </w:rPr>
        <w:fldChar w:fldCharType="begin"/>
      </w:r>
      <w:r w:rsidRPr="00A21B0A">
        <w:rPr>
          <w:rStyle w:val="CrossReference"/>
        </w:rPr>
        <w:instrText xml:space="preserve"> REF _Ref409786174 \h  \* MERGEFORMAT </w:instrText>
      </w:r>
      <w:r w:rsidRPr="00A21B0A">
        <w:rPr>
          <w:rStyle w:val="CrossReference"/>
        </w:rPr>
      </w:r>
      <w:r w:rsidRPr="00A21B0A">
        <w:rPr>
          <w:rStyle w:val="CrossReference"/>
        </w:rPr>
        <w:fldChar w:fldCharType="separate"/>
      </w:r>
      <w:r w:rsidRPr="00676D60">
        <w:rPr>
          <w:rStyle w:val="CrossReference"/>
        </w:rPr>
        <w:t>Figure 3</w:t>
      </w:r>
      <w:r w:rsidRPr="00A21B0A">
        <w:rPr>
          <w:rStyle w:val="CrossReference"/>
        </w:rPr>
        <w:fldChar w:fldCharType="end"/>
      </w:r>
      <w:r>
        <w:t>.</w:t>
      </w:r>
    </w:p>
    <w:p w:rsidR="002D330F" w:rsidRDefault="002D330F" w:rsidP="002D330F">
      <w:pPr>
        <w:pStyle w:val="ListNumber"/>
        <w:keepNext/>
      </w:pPr>
      <w:r>
        <w:lastRenderedPageBreak/>
        <w:t>Delete the folder containing the secure browser.</w:t>
      </w:r>
    </w:p>
    <w:p w:rsidR="002D330F" w:rsidRDefault="002D330F" w:rsidP="002D330F">
      <w:pPr>
        <w:pStyle w:val="ListNumber"/>
        <w:keepNext/>
      </w:pPr>
      <w:r>
        <w:t xml:space="preserve">Delete the </w:t>
      </w:r>
      <w:r w:rsidRPr="00AF0080">
        <w:rPr>
          <w:rStyle w:val="HTMLCode"/>
        </w:rPr>
        <w:t>Mozilla</w:t>
      </w:r>
      <w:r>
        <w:t xml:space="preserve"> folder.</w:t>
      </w:r>
    </w:p>
    <w:p w:rsidR="002D330F" w:rsidRDefault="002D330F" w:rsidP="002D330F">
      <w:pPr>
        <w:pStyle w:val="ListNumber"/>
        <w:keepNext/>
      </w:pPr>
      <w:r>
        <w:t>Restart the secure browser.</w:t>
      </w:r>
    </w:p>
    <w:p w:rsidR="002D330F" w:rsidRDefault="002D330F" w:rsidP="002D330F">
      <w:pPr>
        <w:pStyle w:val="ImageCaption"/>
      </w:pPr>
      <w:bookmarkStart w:id="325" w:name="_Ref409786174"/>
      <w:proofErr w:type="gramStart"/>
      <w:r>
        <w:t>Figure </w:t>
      </w:r>
      <w:r w:rsidR="00A822AB">
        <w:fldChar w:fldCharType="begin"/>
      </w:r>
      <w:r w:rsidR="00A822AB">
        <w:instrText xml:space="preserve"> SEQ Figure </w:instrText>
      </w:r>
      <w:r w:rsidR="00A822AB">
        <w:fldChar w:fldCharType="separate"/>
      </w:r>
      <w:r>
        <w:rPr>
          <w:noProof/>
        </w:rPr>
        <w:t>3</w:t>
      </w:r>
      <w:r w:rsidR="00A822AB">
        <w:rPr>
          <w:noProof/>
        </w:rPr>
        <w:fldChar w:fldCharType="end"/>
      </w:r>
      <w:bookmarkEnd w:id="325"/>
      <w:r>
        <w:t>.</w:t>
      </w:r>
      <w:proofErr w:type="gramEnd"/>
      <w:r>
        <w:t xml:space="preserve"> Cleaning Secure Browser on OS X 10.5</w:t>
      </w:r>
    </w:p>
    <w:p w:rsidR="002D330F" w:rsidRPr="0088305A" w:rsidRDefault="002D330F" w:rsidP="002D330F">
      <w:pPr>
        <w:pStyle w:val="Image"/>
      </w:pPr>
      <w:r w:rsidRPr="0073332A">
        <w:drawing>
          <wp:inline distT="0" distB="0" distL="0" distR="0" wp14:anchorId="64B97B7A" wp14:editId="3AC2F14E">
            <wp:extent cx="5486400" cy="3089344"/>
            <wp:effectExtent l="19050" t="19050" r="19050" b="15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86400" cy="3089344"/>
                    </a:xfrm>
                    <a:prstGeom prst="rect">
                      <a:avLst/>
                    </a:prstGeom>
                    <a:noFill/>
                    <a:ln>
                      <a:solidFill>
                        <a:schemeClr val="bg1">
                          <a:lumMod val="65000"/>
                        </a:schemeClr>
                      </a:solidFill>
                    </a:ln>
                  </pic:spPr>
                </pic:pic>
              </a:graphicData>
            </a:graphic>
          </wp:inline>
        </w:drawing>
      </w:r>
    </w:p>
    <w:p w:rsidR="002D330F" w:rsidRPr="009B2490" w:rsidRDefault="002D330F" w:rsidP="002D330F">
      <w:pPr>
        <w:pStyle w:val="Heading2"/>
      </w:pPr>
      <w:bookmarkStart w:id="326" w:name="_Toc410289435"/>
      <w:bookmarkStart w:id="327" w:name="_Toc412472826"/>
      <w:r>
        <w:t>Resetting Secure Browser Profiles on Linux</w:t>
      </w:r>
      <w:bookmarkEnd w:id="326"/>
      <w:bookmarkEnd w:id="327"/>
    </w:p>
    <w:p w:rsidR="002D330F" w:rsidRDefault="002D330F" w:rsidP="002D330F">
      <w:pPr>
        <w:pStyle w:val="ListNumber"/>
        <w:keepNext/>
      </w:pPr>
      <w:r>
        <w:t>Log on as the user who installed the secure browser, and close any open secure browsers.</w:t>
      </w:r>
    </w:p>
    <w:p w:rsidR="002D330F" w:rsidRDefault="002D330F" w:rsidP="002D330F">
      <w:pPr>
        <w:pStyle w:val="ListNumber"/>
        <w:keepNext/>
      </w:pPr>
      <w:r>
        <w:t xml:space="preserve">Open a terminal, and delete the contents of the following folders: </w:t>
      </w:r>
    </w:p>
    <w:p w:rsidR="002D330F" w:rsidRPr="00CA5C2D" w:rsidRDefault="002D330F" w:rsidP="002D330F">
      <w:pPr>
        <w:pStyle w:val="ListBullet2"/>
        <w:keepNext/>
      </w:pPr>
      <w:r w:rsidRPr="00CA5C2D">
        <w:rPr>
          <w:rStyle w:val="HTMLCode"/>
        </w:rPr>
        <w:t>/home/username/.air</w:t>
      </w:r>
    </w:p>
    <w:p w:rsidR="002D330F" w:rsidRPr="00CA5C2D" w:rsidRDefault="002D330F" w:rsidP="002D330F">
      <w:pPr>
        <w:pStyle w:val="ListBullet2"/>
        <w:keepNext/>
      </w:pPr>
      <w:r w:rsidRPr="00CA5C2D">
        <w:rPr>
          <w:rStyle w:val="HTMLCode"/>
        </w:rPr>
        <w:t>/home/username/.</w:t>
      </w:r>
      <w:proofErr w:type="spellStart"/>
      <w:r w:rsidRPr="00CA5C2D">
        <w:rPr>
          <w:rStyle w:val="HTMLCode"/>
        </w:rPr>
        <w:t>mozilla</w:t>
      </w:r>
      <w:proofErr w:type="spellEnd"/>
    </w:p>
    <w:p w:rsidR="002D330F" w:rsidRPr="001E535A" w:rsidRDefault="002D330F" w:rsidP="002D330F">
      <w:pPr>
        <w:pStyle w:val="ListContinue"/>
        <w:keepNext/>
      </w:pPr>
      <w:proofErr w:type="gramStart"/>
      <w:r>
        <w:t>where</w:t>
      </w:r>
      <w:proofErr w:type="gramEnd"/>
      <w:r>
        <w:t xml:space="preserve"> </w:t>
      </w:r>
      <w:r w:rsidRPr="00C31C3C">
        <w:rPr>
          <w:rStyle w:val="HTMLCode"/>
        </w:rPr>
        <w:t>username</w:t>
      </w:r>
      <w:r>
        <w:t xml:space="preserve"> is the user account where the secure browser is installed. (Keep the </w:t>
      </w:r>
      <w:r w:rsidRPr="00016F89">
        <w:rPr>
          <w:rStyle w:val="HTMLCode"/>
        </w:rPr>
        <w:t>.air/</w:t>
      </w:r>
      <w:r>
        <w:t xml:space="preserve"> and </w:t>
      </w:r>
      <w:r w:rsidRPr="00016F89">
        <w:rPr>
          <w:rStyle w:val="HTMLCode"/>
        </w:rPr>
        <w:t>.</w:t>
      </w:r>
      <w:proofErr w:type="spellStart"/>
      <w:r w:rsidRPr="00016F89">
        <w:rPr>
          <w:rStyle w:val="HTMLCode"/>
        </w:rPr>
        <w:t>mozilla</w:t>
      </w:r>
      <w:proofErr w:type="spellEnd"/>
      <w:r w:rsidRPr="00016F89">
        <w:rPr>
          <w:rStyle w:val="HTMLCode"/>
        </w:rPr>
        <w:t>/</w:t>
      </w:r>
      <w:r>
        <w:t xml:space="preserve"> directories, just delete their contents.)</w:t>
      </w:r>
    </w:p>
    <w:p w:rsidR="002D330F" w:rsidRPr="00AA5540" w:rsidRDefault="002D330F" w:rsidP="002D330F">
      <w:pPr>
        <w:pStyle w:val="ListNumber"/>
        <w:keepNext/>
      </w:pPr>
      <w:r>
        <w:t>Restart the secure browser.</w:t>
      </w:r>
    </w:p>
    <w:p w:rsidR="003E7E90" w:rsidRPr="00770BCD" w:rsidRDefault="003E7E90" w:rsidP="00F24F2F">
      <w:pPr>
        <w:pStyle w:val="Appendix1"/>
      </w:pPr>
      <w:bookmarkStart w:id="328" w:name="_Toc412472827"/>
      <w:r>
        <w:lastRenderedPageBreak/>
        <w:t>User Support</w:t>
      </w:r>
      <w:bookmarkEnd w:id="300"/>
      <w:bookmarkEnd w:id="301"/>
      <w:bookmarkEnd w:id="302"/>
      <w:bookmarkEnd w:id="303"/>
      <w:bookmarkEnd w:id="314"/>
      <w:bookmarkEnd w:id="315"/>
      <w:bookmarkEnd w:id="316"/>
      <w:bookmarkEnd w:id="317"/>
      <w:bookmarkEnd w:id="328"/>
    </w:p>
    <w:p w:rsidR="00F434ED" w:rsidRPr="00E91046" w:rsidRDefault="00F434ED" w:rsidP="00F434ED">
      <w:pPr>
        <w:rPr>
          <w:rFonts w:cs="Times New Roman"/>
        </w:rPr>
      </w:pPr>
      <w:r w:rsidRPr="00E91046">
        <w:rPr>
          <w:rFonts w:cs="Times New Roman"/>
        </w:rPr>
        <w:t>If this document does not answer your questions, please contact the</w:t>
      </w:r>
      <w:r w:rsidR="00BC08CD">
        <w:rPr>
          <w:rFonts w:cs="Times New Roman"/>
        </w:rPr>
        <w:t xml:space="preserve"> </w:t>
      </w:r>
      <w:r w:rsidRPr="00E91046">
        <w:rPr>
          <w:rFonts w:cs="Times New Roman"/>
        </w:rPr>
        <w:t xml:space="preserve">Help Desk. </w:t>
      </w:r>
    </w:p>
    <w:p w:rsidR="00F434ED" w:rsidRPr="00E91046" w:rsidRDefault="00F434ED" w:rsidP="00F434ED">
      <w:pPr>
        <w:rPr>
          <w:rFonts w:cs="Times New Roman"/>
        </w:rPr>
      </w:pPr>
      <w:r w:rsidRPr="00AD3048">
        <w:rPr>
          <w:rFonts w:cs="Times New Roman"/>
        </w:rPr>
        <w:t xml:space="preserve">The Help Desk </w:t>
      </w:r>
      <w:r w:rsidR="0045691C">
        <w:rPr>
          <w:rFonts w:cs="Times New Roman"/>
        </w:rPr>
        <w:t>is open</w:t>
      </w:r>
      <w:r w:rsidRPr="00AD3048">
        <w:rPr>
          <w:rFonts w:cs="Times New Roman"/>
        </w:rPr>
        <w:t xml:space="preserve"> Monday–Friday from </w:t>
      </w:r>
      <w:r w:rsidR="000416C7" w:rsidRPr="000416C7">
        <w:rPr>
          <w:rFonts w:cs="Times New Roman"/>
        </w:rPr>
        <w:t>7:</w:t>
      </w:r>
      <w:r w:rsidR="009C0ADB">
        <w:rPr>
          <w:rFonts w:cs="Times New Roman"/>
        </w:rPr>
        <w:t>0</w:t>
      </w:r>
      <w:r w:rsidR="000416C7" w:rsidRPr="000416C7">
        <w:rPr>
          <w:rFonts w:cs="Times New Roman"/>
        </w:rPr>
        <w:t xml:space="preserve">0 a.m. to </w:t>
      </w:r>
      <w:r w:rsidR="009C0ADB">
        <w:rPr>
          <w:rFonts w:cs="Times New Roman"/>
        </w:rPr>
        <w:t>5</w:t>
      </w:r>
      <w:r w:rsidR="000416C7" w:rsidRPr="000416C7">
        <w:rPr>
          <w:rFonts w:cs="Times New Roman"/>
        </w:rPr>
        <w:t xml:space="preserve">:00 p.m. </w:t>
      </w:r>
      <w:r w:rsidRPr="000416C7">
        <w:t>Eastern</w:t>
      </w:r>
      <w:r w:rsidR="00B97489" w:rsidRPr="000416C7">
        <w:t xml:space="preserve"> Time</w:t>
      </w:r>
      <w:r w:rsidRPr="000416C7">
        <w:t xml:space="preserve"> (</w:t>
      </w:r>
      <w:r w:rsidRPr="000416C7">
        <w:rPr>
          <w:rFonts w:cs="Times New Roman"/>
        </w:rPr>
        <w:t>except holidays).</w:t>
      </w:r>
      <w:r w:rsidRPr="00E91046">
        <w:rPr>
          <w:rFonts w:cs="Times New Roman"/>
        </w:rPr>
        <w:t xml:space="preserve"> </w:t>
      </w:r>
    </w:p>
    <w:tbl>
      <w:tblPr>
        <w:tblStyle w:val="TableGrid"/>
        <w:tblW w:w="0" w:type="auto"/>
        <w:tblInd w:w="2448" w:type="dxa"/>
        <w:tblLook w:val="04A0" w:firstRow="1" w:lastRow="0" w:firstColumn="1" w:lastColumn="0" w:noHBand="0" w:noVBand="1"/>
      </w:tblPr>
      <w:tblGrid>
        <w:gridCol w:w="6728"/>
      </w:tblGrid>
      <w:tr w:rsidR="00F434ED" w:rsidRPr="00E91046" w:rsidTr="00200CBC">
        <w:trPr>
          <w:cnfStyle w:val="100000000000" w:firstRow="1" w:lastRow="0" w:firstColumn="0" w:lastColumn="0" w:oddVBand="0" w:evenVBand="0" w:oddHBand="0" w:evenHBand="0" w:firstRowFirstColumn="0" w:firstRowLastColumn="0" w:lastRowFirstColumn="0" w:lastRowLastColumn="0"/>
          <w:trHeight w:val="1862"/>
        </w:trPr>
        <w:tc>
          <w:tcPr>
            <w:tcW w:w="6728" w:type="dxa"/>
            <w:shd w:val="clear" w:color="auto" w:fill="C6D9F1" w:themeFill="text2" w:themeFillTint="33"/>
            <w:vAlign w:val="center"/>
          </w:tcPr>
          <w:p w:rsidR="00F434ED" w:rsidRPr="0002629D" w:rsidRDefault="006F5C60" w:rsidP="005E0FD2">
            <w:pPr>
              <w:pStyle w:val="UserSupport"/>
              <w:rPr>
                <w:rStyle w:val="Strong"/>
              </w:rPr>
            </w:pPr>
            <w:r>
              <w:rPr>
                <w:rStyle w:val="Strong"/>
              </w:rPr>
              <w:t xml:space="preserve">Ohio </w:t>
            </w:r>
            <w:r w:rsidR="00F434ED" w:rsidRPr="0002629D">
              <w:rPr>
                <w:rStyle w:val="Strong"/>
              </w:rPr>
              <w:t>Help Desk</w:t>
            </w:r>
          </w:p>
          <w:p w:rsidR="00F434ED" w:rsidRPr="00623535" w:rsidRDefault="00F434ED" w:rsidP="005E0FD2">
            <w:pPr>
              <w:pStyle w:val="UserSupport"/>
            </w:pPr>
            <w:r w:rsidRPr="00E91046">
              <w:t xml:space="preserve">Toll-Free Phone Support: </w:t>
            </w:r>
            <w:fldSimple w:instr=" DOCPROPERTY  aTechSupportTelephone  \* MERGEFORMAT ">
              <w:r w:rsidR="00C60349">
                <w:t>1-877-231-7809</w:t>
              </w:r>
            </w:fldSimple>
          </w:p>
          <w:p w:rsidR="00F434ED" w:rsidRPr="00E91046" w:rsidRDefault="00F434ED" w:rsidP="00A17D18">
            <w:pPr>
              <w:pStyle w:val="UserSupport"/>
              <w:rPr>
                <w:sz w:val="22"/>
              </w:rPr>
            </w:pPr>
            <w:r w:rsidRPr="00623535">
              <w:t xml:space="preserve">Email Support: </w:t>
            </w:r>
            <w:fldSimple w:instr=" DOCPROPERTY  aEmailAddressSupport  \* MERGEFORMAT ">
              <w:r w:rsidR="00C60349">
                <w:t>OHHelpDesk@air.org</w:t>
              </w:r>
            </w:fldSimple>
          </w:p>
        </w:tc>
      </w:tr>
    </w:tbl>
    <w:p w:rsidR="00F434ED" w:rsidRPr="00623535" w:rsidRDefault="00F434ED" w:rsidP="00F434ED"/>
    <w:p w:rsidR="00F434ED" w:rsidRPr="00E91046" w:rsidRDefault="00F434ED" w:rsidP="00F434ED">
      <w:pPr>
        <w:rPr>
          <w:rFonts w:cs="Times New Roman"/>
        </w:rPr>
      </w:pPr>
      <w:r w:rsidRPr="00E91046">
        <w:rPr>
          <w:rFonts w:cs="Times New Roman"/>
        </w:rPr>
        <w:t>If you contact the Help Desk, you will be asked to provide as much detail as possible about the issue</w:t>
      </w:r>
      <w:r w:rsidR="004615B1">
        <w:rPr>
          <w:rFonts w:cs="Times New Roman"/>
        </w:rPr>
        <w:t>s</w:t>
      </w:r>
      <w:r w:rsidRPr="00E91046">
        <w:rPr>
          <w:rFonts w:cs="Times New Roman"/>
        </w:rPr>
        <w:t xml:space="preserve"> you encountered. </w:t>
      </w:r>
    </w:p>
    <w:p w:rsidR="00F434ED" w:rsidRPr="00266742" w:rsidRDefault="004615B1" w:rsidP="004615B1">
      <w:r w:rsidRPr="00266742">
        <w:t>I</w:t>
      </w:r>
      <w:r w:rsidR="00F434ED" w:rsidRPr="00266742">
        <w:t>nclude the following information:</w:t>
      </w:r>
    </w:p>
    <w:p w:rsidR="00F434ED" w:rsidRPr="00E91046" w:rsidRDefault="00F434ED" w:rsidP="004615B1">
      <w:pPr>
        <w:pStyle w:val="ListBullet"/>
      </w:pPr>
      <w:r w:rsidRPr="00E91046">
        <w:t>Test Administrator name and IT/network contact person and contact information</w:t>
      </w:r>
    </w:p>
    <w:p w:rsidR="00BF02DF" w:rsidRPr="00E91046" w:rsidRDefault="00F434ED" w:rsidP="004615B1">
      <w:pPr>
        <w:pStyle w:val="ListBullet"/>
      </w:pPr>
      <w:r w:rsidRPr="00E91046">
        <w:t>SSID</w:t>
      </w:r>
      <w:r w:rsidR="004615B1">
        <w:t>s</w:t>
      </w:r>
      <w:r w:rsidRPr="00E91046">
        <w:t xml:space="preserve"> of affected student</w:t>
      </w:r>
      <w:r w:rsidR="004615B1">
        <w:t>s</w:t>
      </w:r>
      <w:r w:rsidR="00BF02DF">
        <w:t xml:space="preserve"> </w:t>
      </w:r>
    </w:p>
    <w:p w:rsidR="00F434ED" w:rsidRPr="00E91046" w:rsidRDefault="00F434ED" w:rsidP="004615B1">
      <w:pPr>
        <w:pStyle w:val="ListBullet"/>
      </w:pPr>
      <w:r w:rsidRPr="00E91046">
        <w:t>Results ID for the affected student test</w:t>
      </w:r>
      <w:r w:rsidR="004615B1">
        <w:t>s</w:t>
      </w:r>
    </w:p>
    <w:p w:rsidR="00F434ED" w:rsidRPr="00E91046" w:rsidRDefault="00F434ED" w:rsidP="004615B1">
      <w:pPr>
        <w:pStyle w:val="ListBullet"/>
      </w:pPr>
      <w:r w:rsidRPr="00E91046">
        <w:t>Operating system and browser version information</w:t>
      </w:r>
    </w:p>
    <w:p w:rsidR="00F434ED" w:rsidRPr="00E91046" w:rsidRDefault="00F434ED" w:rsidP="004615B1">
      <w:pPr>
        <w:pStyle w:val="ListBullet"/>
      </w:pPr>
      <w:r w:rsidRPr="00E91046">
        <w:t>Any error messages and codes that appeared, if applicable</w:t>
      </w:r>
    </w:p>
    <w:p w:rsidR="00D358C5" w:rsidRDefault="00F434ED" w:rsidP="004615B1">
      <w:pPr>
        <w:pStyle w:val="ListBullet"/>
      </w:pPr>
      <w:r w:rsidRPr="00E91046">
        <w:t>Information about your network configuration:</w:t>
      </w:r>
    </w:p>
    <w:p w:rsidR="00D358C5" w:rsidRDefault="00F434ED" w:rsidP="004615B1">
      <w:pPr>
        <w:pStyle w:val="ListBullet2"/>
      </w:pPr>
      <w:r w:rsidRPr="00D358C5">
        <w:t>Secure browser installation (to individual machines or network)</w:t>
      </w:r>
    </w:p>
    <w:p w:rsidR="00F434ED" w:rsidRPr="00D358C5" w:rsidRDefault="00F434ED" w:rsidP="004615B1">
      <w:pPr>
        <w:pStyle w:val="ListBullet2"/>
      </w:pPr>
      <w:r w:rsidRPr="00D358C5">
        <w:t>Wired or wireless Internet network setup</w:t>
      </w:r>
    </w:p>
    <w:p w:rsidR="00E41236" w:rsidRDefault="00E41236" w:rsidP="00E41236"/>
    <w:sectPr w:rsidR="00E41236" w:rsidSect="00DF79FF">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30F" w:rsidRDefault="002D330F" w:rsidP="001576C9">
      <w:pPr>
        <w:spacing w:after="0"/>
      </w:pPr>
      <w:r>
        <w:separator/>
      </w:r>
    </w:p>
  </w:endnote>
  <w:endnote w:type="continuationSeparator" w:id="0">
    <w:p w:rsidR="002D330F" w:rsidRDefault="002D330F" w:rsidP="001576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30F" w:rsidRDefault="002D330F">
    <w:pPr>
      <w:pStyle w:val="Footer"/>
    </w:pPr>
    <w:r>
      <w:rPr>
        <w:b/>
        <w:noProof/>
        <w:color w:val="1F497D" w:themeColor="text2"/>
        <w:sz w:val="84"/>
        <w:szCs w:val="84"/>
      </w:rPr>
      <mc:AlternateContent>
        <mc:Choice Requires="wps">
          <w:drawing>
            <wp:anchor distT="0" distB="0" distL="114300" distR="114300" simplePos="0" relativeHeight="251657728" behindDoc="0" locked="0" layoutInCell="1" allowOverlap="1" wp14:anchorId="21709656" wp14:editId="7744329D">
              <wp:simplePos x="0" y="0"/>
              <wp:positionH relativeFrom="column">
                <wp:align>center</wp:align>
              </wp:positionH>
              <wp:positionV relativeFrom="paragraph">
                <wp:posOffset>-91440</wp:posOffset>
              </wp:positionV>
              <wp:extent cx="5943600" cy="457200"/>
              <wp:effectExtent l="0" t="0" r="0" b="0"/>
              <wp:wrapNone/>
              <wp:docPr id="25" name="Rectangle 25"/>
              <wp:cNvGraphicFramePr/>
              <a:graphic xmlns:a="http://schemas.openxmlformats.org/drawingml/2006/main">
                <a:graphicData uri="http://schemas.microsoft.com/office/word/2010/wordprocessingShape">
                  <wps:wsp>
                    <wps:cNvSpPr/>
                    <wps:spPr>
                      <a:xfrm>
                        <a:off x="0" y="0"/>
                        <a:ext cx="5943600"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30F" w:rsidRDefault="002D330F" w:rsidP="00A25C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5" o:spid="_x0000_s1026" style="position:absolute;left:0;text-align:left;margin-left:0;margin-top:-7.2pt;width:468pt;height:36pt;z-index:2516577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" fillcolor="#4f81bd [3204]" stroked="f" strokeweight="2pt">
              <v:textbox>
                <w:txbxContent>
                  <w:p w:rsidR="002D330F" w:rsidRDefault="002D330F" w:rsidP="00A25C65">
                    <w:pPr>
                      <w:jc w:val="cente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848428"/>
      <w:docPartObj>
        <w:docPartGallery w:val="Page Numbers (Bottom of Page)"/>
        <w:docPartUnique/>
      </w:docPartObj>
    </w:sdtPr>
    <w:sdtEndPr>
      <w:rPr>
        <w:noProof/>
      </w:rPr>
    </w:sdtEndPr>
    <w:sdtContent>
      <w:p w:rsidR="002D330F" w:rsidRDefault="002D330F">
        <w:pPr>
          <w:pStyle w:val="Footer"/>
        </w:pPr>
        <w:r>
          <w:fldChar w:fldCharType="begin"/>
        </w:r>
        <w:r>
          <w:instrText xml:space="preserve"> PAGE   \* MERGEFORMAT </w:instrText>
        </w:r>
        <w:r>
          <w:fldChar w:fldCharType="separate"/>
        </w:r>
        <w:r w:rsidR="00A822AB">
          <w:rPr>
            <w:noProof/>
          </w:rPr>
          <w:t>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30F" w:rsidRDefault="002D330F">
    <w:pPr>
      <w:pStyle w:val="Footer"/>
    </w:pPr>
    <w:r>
      <w:rPr>
        <w:b/>
        <w:noProof/>
        <w:color w:val="1F497D" w:themeColor="text2"/>
        <w:sz w:val="84"/>
        <w:szCs w:val="84"/>
      </w:rPr>
      <mc:AlternateContent>
        <mc:Choice Requires="wps">
          <w:drawing>
            <wp:anchor distT="0" distB="0" distL="114300" distR="114300" simplePos="0" relativeHeight="251661824" behindDoc="0" locked="0" layoutInCell="1" allowOverlap="1" wp14:anchorId="231C1224" wp14:editId="06F0C314">
              <wp:simplePos x="0" y="0"/>
              <wp:positionH relativeFrom="column">
                <wp:align>center</wp:align>
              </wp:positionH>
              <wp:positionV relativeFrom="paragraph">
                <wp:posOffset>-91440</wp:posOffset>
              </wp:positionV>
              <wp:extent cx="5943600" cy="457200"/>
              <wp:effectExtent l="0" t="0" r="0" b="0"/>
              <wp:wrapNone/>
              <wp:docPr id="459" name="Rectangle 459"/>
              <wp:cNvGraphicFramePr/>
              <a:graphic xmlns:a="http://schemas.openxmlformats.org/drawingml/2006/main">
                <a:graphicData uri="http://schemas.microsoft.com/office/word/2010/wordprocessingShape">
                  <wps:wsp>
                    <wps:cNvSpPr/>
                    <wps:spPr>
                      <a:xfrm>
                        <a:off x="0" y="0"/>
                        <a:ext cx="5943600" cy="457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D330F" w:rsidRDefault="002D330F" w:rsidP="00A25C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9" o:spid="_x0000_s1027" style="position:absolute;left:0;text-align:left;margin-left:0;margin-top:-7.2pt;width:468pt;height:36pt;z-index:251661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" fillcolor="#4f81bd [3204]" stroked="f" strokeweight="2pt">
              <v:textbox>
                <w:txbxContent>
                  <w:p w:rsidR="002D330F" w:rsidRDefault="002D330F" w:rsidP="00A25C65">
                    <w:pPr>
                      <w:jc w:val="center"/>
                    </w:pP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30F" w:rsidRDefault="002D330F" w:rsidP="001576C9">
      <w:pPr>
        <w:spacing w:after="0"/>
      </w:pPr>
      <w:r>
        <w:separator/>
      </w:r>
    </w:p>
  </w:footnote>
  <w:footnote w:type="continuationSeparator" w:id="0">
    <w:p w:rsidR="002D330F" w:rsidRDefault="002D330F" w:rsidP="001576C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30F" w:rsidRPr="00DF79FF" w:rsidRDefault="002D330F" w:rsidP="00DF79FF">
    <w:pPr>
      <w:pStyle w:val="Header"/>
    </w:pPr>
    <w:r>
      <w:rPr>
        <w:b/>
        <w:noProof/>
        <w:color w:val="1F497D" w:themeColor="text2"/>
        <w:sz w:val="84"/>
        <w:szCs w:val="84"/>
      </w:rPr>
      <mc:AlternateContent>
        <mc:Choice Requires="wps">
          <w:drawing>
            <wp:anchor distT="0" distB="0" distL="114300" distR="114300" simplePos="0" relativeHeight="251664896" behindDoc="0" locked="0" layoutInCell="1" allowOverlap="1" wp14:anchorId="50366903" wp14:editId="52676797">
              <wp:simplePos x="0" y="0"/>
              <wp:positionH relativeFrom="column">
                <wp:align>center</wp:align>
              </wp:positionH>
              <wp:positionV relativeFrom="page">
                <wp:align>top</wp:align>
              </wp:positionV>
              <wp:extent cx="5943600" cy="914400"/>
              <wp:effectExtent l="0" t="0" r="0" b="0"/>
              <wp:wrapNone/>
              <wp:docPr id="460" name="Rectangle 460"/>
              <wp:cNvGraphicFramePr/>
              <a:graphic xmlns:a="http://schemas.openxmlformats.org/drawingml/2006/main">
                <a:graphicData uri="http://schemas.microsoft.com/office/word/2010/wordprocessingShape">
                  <wps:wsp>
                    <wps:cNvSpPr/>
                    <wps:spPr>
                      <a:xfrm>
                        <a:off x="0" y="0"/>
                        <a:ext cx="5943600" cy="91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60" o:spid="_x0000_s1026" style="position:absolute;margin-left:0;margin-top:0;width:468pt;height:1in;z-index:25166489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" fillcolor="#4f81bd [3204]" stroked="f" strokeweight="2pt">
              <w10:wrap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30F" w:rsidRDefault="00A822AB">
    <w:pPr>
      <w:pStyle w:val="Header"/>
    </w:pPr>
    <w:sdt>
      <w:sdtPr>
        <w:id w:val="1087733720"/>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D330F">
      <w:rPr>
        <w:b/>
        <w:noProof/>
        <w:color w:val="1F497D" w:themeColor="text2"/>
        <w:sz w:val="84"/>
        <w:szCs w:val="84"/>
      </w:rPr>
      <mc:AlternateContent>
        <mc:Choice Requires="wps">
          <w:drawing>
            <wp:anchor distT="0" distB="0" distL="114300" distR="114300" simplePos="0" relativeHeight="251656704" behindDoc="0" locked="0" layoutInCell="1" allowOverlap="1" wp14:anchorId="756F2540" wp14:editId="43F4F32C">
              <wp:simplePos x="0" y="0"/>
              <wp:positionH relativeFrom="column">
                <wp:align>center</wp:align>
              </wp:positionH>
              <wp:positionV relativeFrom="paragraph">
                <wp:posOffset>-457200</wp:posOffset>
              </wp:positionV>
              <wp:extent cx="5943600" cy="914400"/>
              <wp:effectExtent l="0" t="0" r="0" b="0"/>
              <wp:wrapNone/>
              <wp:docPr id="24" name="Rectangle 24"/>
              <wp:cNvGraphicFramePr/>
              <a:graphic xmlns:a="http://schemas.openxmlformats.org/drawingml/2006/main">
                <a:graphicData uri="http://schemas.microsoft.com/office/word/2010/wordprocessingShape">
                  <wps:wsp>
                    <wps:cNvSpPr/>
                    <wps:spPr>
                      <a:xfrm>
                        <a:off x="0" y="0"/>
                        <a:ext cx="5943600" cy="91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0;margin-top:-36pt;width:468pt;height:1in;z-index:2516567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" fillcolor="#4f81bd [3204]" stroked="f" strokeweight="2p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30F" w:rsidRDefault="002D330F">
    <w:pPr>
      <w:pStyle w:val="Header"/>
    </w:pPr>
    <w:r>
      <w:t>Secure Browser Installation Manual—2014–2015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30F" w:rsidRDefault="00A822AB">
    <w:pPr>
      <w:pStyle w:val="Header"/>
    </w:pPr>
    <w:sdt>
      <w:sdtPr>
        <w:id w:val="-104740431"/>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412.4pt;height:247.45pt;rotation:315;z-index:-25165363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2D330F">
      <w:rPr>
        <w:b/>
        <w:noProof/>
        <w:color w:val="1F497D" w:themeColor="text2"/>
        <w:sz w:val="84"/>
        <w:szCs w:val="84"/>
      </w:rPr>
      <mc:AlternateContent>
        <mc:Choice Requires="wps">
          <w:drawing>
            <wp:anchor distT="0" distB="0" distL="114300" distR="114300" simplePos="0" relativeHeight="251660800" behindDoc="0" locked="0" layoutInCell="1" allowOverlap="1" wp14:anchorId="74F4BB4E" wp14:editId="6BC296B2">
              <wp:simplePos x="0" y="0"/>
              <wp:positionH relativeFrom="column">
                <wp:align>center</wp:align>
              </wp:positionH>
              <wp:positionV relativeFrom="paragraph">
                <wp:posOffset>-457200</wp:posOffset>
              </wp:positionV>
              <wp:extent cx="5943600" cy="914400"/>
              <wp:effectExtent l="0" t="0" r="0" b="0"/>
              <wp:wrapNone/>
              <wp:docPr id="458" name="Rectangle 458"/>
              <wp:cNvGraphicFramePr/>
              <a:graphic xmlns:a="http://schemas.openxmlformats.org/drawingml/2006/main">
                <a:graphicData uri="http://schemas.microsoft.com/office/word/2010/wordprocessingShape">
                  <wps:wsp>
                    <wps:cNvSpPr/>
                    <wps:spPr>
                      <a:xfrm>
                        <a:off x="0" y="0"/>
                        <a:ext cx="5943600" cy="91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8" o:spid="_x0000_s1026" style="position:absolute;margin-left:0;margin-top:-36pt;width:468pt;height:1in;z-index:251660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" fillcolor="#4f81bd [3204]"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A7EB41A"/>
    <w:lvl w:ilvl="0">
      <w:start w:val="1"/>
      <w:numFmt w:val="decimal"/>
      <w:lvlText w:val="%1."/>
      <w:lvlJc w:val="left"/>
      <w:pPr>
        <w:tabs>
          <w:tab w:val="num" w:pos="1800"/>
        </w:tabs>
        <w:ind w:left="1800" w:hanging="360"/>
      </w:pPr>
    </w:lvl>
  </w:abstractNum>
  <w:abstractNum w:abstractNumId="1">
    <w:nsid w:val="FFFFFF7D"/>
    <w:multiLevelType w:val="singleLevel"/>
    <w:tmpl w:val="F6C6D3C8"/>
    <w:lvl w:ilvl="0">
      <w:start w:val="1"/>
      <w:numFmt w:val="decimal"/>
      <w:lvlText w:val="%1."/>
      <w:lvlJc w:val="left"/>
      <w:pPr>
        <w:tabs>
          <w:tab w:val="num" w:pos="1440"/>
        </w:tabs>
        <w:ind w:left="1440" w:hanging="360"/>
      </w:pPr>
    </w:lvl>
  </w:abstractNum>
  <w:abstractNum w:abstractNumId="2">
    <w:nsid w:val="FFFFFF80"/>
    <w:multiLevelType w:val="singleLevel"/>
    <w:tmpl w:val="5BBCBC1A"/>
    <w:lvl w:ilvl="0">
      <w:start w:val="1"/>
      <w:numFmt w:val="bullet"/>
      <w:lvlText w:val=""/>
      <w:lvlJc w:val="left"/>
      <w:pPr>
        <w:tabs>
          <w:tab w:val="num" w:pos="1800"/>
        </w:tabs>
        <w:ind w:left="1800" w:hanging="360"/>
      </w:pPr>
      <w:rPr>
        <w:rFonts w:ascii="Symbol" w:hAnsi="Symbol" w:hint="default"/>
      </w:rPr>
    </w:lvl>
  </w:abstractNum>
  <w:abstractNum w:abstractNumId="3">
    <w:nsid w:val="FFFFFF81"/>
    <w:multiLevelType w:val="singleLevel"/>
    <w:tmpl w:val="E8604A46"/>
    <w:lvl w:ilvl="0">
      <w:start w:val="1"/>
      <w:numFmt w:val="bullet"/>
      <w:lvlText w:val=""/>
      <w:lvlJc w:val="left"/>
      <w:pPr>
        <w:tabs>
          <w:tab w:val="num" w:pos="1440"/>
        </w:tabs>
        <w:ind w:left="1440" w:hanging="360"/>
      </w:pPr>
      <w:rPr>
        <w:rFonts w:ascii="Symbol" w:hAnsi="Symbol" w:hint="default"/>
      </w:rPr>
    </w:lvl>
  </w:abstractNum>
  <w:abstractNum w:abstractNumId="4">
    <w:nsid w:val="02005928"/>
    <w:multiLevelType w:val="multilevel"/>
    <w:tmpl w:val="7656644A"/>
    <w:lvl w:ilvl="0">
      <w:start w:val="1"/>
      <w:numFmt w:val="decimal"/>
      <w:pStyle w:val="ListNumber"/>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pStyle w:val="ListNumber3"/>
      <w:lvlText w:val="%3."/>
      <w:lvlJc w:val="left"/>
      <w:pPr>
        <w:tabs>
          <w:tab w:val="num" w:pos="1080"/>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13D75354"/>
    <w:multiLevelType w:val="multilevel"/>
    <w:tmpl w:val="B26C5438"/>
    <w:styleLink w:val="TableNumbers"/>
    <w:lvl w:ilvl="0">
      <w:start w:val="1"/>
      <w:numFmt w:val="decimal"/>
      <w:pStyle w:val="TableTextNumber"/>
      <w:lvlText w:val="%1)"/>
      <w:lvlJc w:val="left"/>
      <w:pPr>
        <w:tabs>
          <w:tab w:val="num" w:pos="331"/>
        </w:tabs>
        <w:ind w:left="331" w:hanging="216"/>
      </w:pPr>
      <w:rPr>
        <w:rFonts w:hint="default"/>
      </w:rPr>
    </w:lvl>
    <w:lvl w:ilvl="1">
      <w:start w:val="1"/>
      <w:numFmt w:val="lowerLetter"/>
      <w:pStyle w:val="TableTextNumber2"/>
      <w:lvlText w:val="%2)"/>
      <w:lvlJc w:val="left"/>
      <w:pPr>
        <w:tabs>
          <w:tab w:val="num" w:pos="547"/>
        </w:tabs>
        <w:ind w:left="547" w:hanging="216"/>
      </w:pPr>
      <w:rPr>
        <w:rFonts w:hint="default"/>
      </w:rPr>
    </w:lvl>
    <w:lvl w:ilvl="2">
      <w:start w:val="1"/>
      <w:numFmt w:val="lowerRoman"/>
      <w:pStyle w:val="TableTextNumber3"/>
      <w:lvlText w:val="%3)"/>
      <w:lvlJc w:val="left"/>
      <w:pPr>
        <w:tabs>
          <w:tab w:val="num" w:pos="763"/>
        </w:tabs>
        <w:ind w:left="763" w:hanging="216"/>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F566913"/>
    <w:multiLevelType w:val="multilevel"/>
    <w:tmpl w:val="B26C5438"/>
    <w:numStyleLink w:val="TableNumbers"/>
  </w:abstractNum>
  <w:abstractNum w:abstractNumId="7">
    <w:nsid w:val="258650C2"/>
    <w:multiLevelType w:val="multilevel"/>
    <w:tmpl w:val="648A658A"/>
    <w:numStyleLink w:val="TableBullets"/>
  </w:abstractNum>
  <w:abstractNum w:abstractNumId="8">
    <w:nsid w:val="2FA87171"/>
    <w:multiLevelType w:val="hybridMultilevel"/>
    <w:tmpl w:val="F65CBD46"/>
    <w:lvl w:ilvl="0" w:tplc="1C6A887E">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BC69E3"/>
    <w:multiLevelType w:val="multilevel"/>
    <w:tmpl w:val="36B6452A"/>
    <w:styleLink w:val="ListNumbers"/>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357E5122"/>
    <w:multiLevelType w:val="multilevel"/>
    <w:tmpl w:val="1B980636"/>
    <w:lvl w:ilvl="0">
      <w:start w:val="1"/>
      <w:numFmt w:val="upperLetter"/>
      <w:pStyle w:val="Appendix1"/>
      <w:suff w:val="space"/>
      <w:lvlText w:val="Appendix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386A78AD"/>
    <w:multiLevelType w:val="multilevel"/>
    <w:tmpl w:val="6D0A8A78"/>
    <w:styleLink w:val="HeadingNumbers"/>
    <w:lvl w:ilvl="0">
      <w:start w:val="1"/>
      <w:numFmt w:val="upperRoman"/>
      <w:pStyle w:val="Heading1"/>
      <w:suff w:val="space"/>
      <w:lvlText w:val="Section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45C844C0"/>
    <w:multiLevelType w:val="hybridMultilevel"/>
    <w:tmpl w:val="DD0CD5EA"/>
    <w:lvl w:ilvl="0" w:tplc="FAA2CE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5224AA0"/>
    <w:multiLevelType w:val="multilevel"/>
    <w:tmpl w:val="3D0EC846"/>
    <w:lvl w:ilvl="0">
      <w:start w:val="1"/>
      <w:numFmt w:val="bullet"/>
      <w:lvlText w:val=""/>
      <w:lvlJc w:val="left"/>
      <w:pPr>
        <w:tabs>
          <w:tab w:val="num" w:pos="302"/>
        </w:tabs>
        <w:ind w:left="302" w:hanging="187"/>
      </w:pPr>
      <w:rPr>
        <w:rFonts w:ascii="Symbol" w:hAnsi="Symbol" w:hint="default"/>
      </w:rPr>
    </w:lvl>
    <w:lvl w:ilvl="1">
      <w:start w:val="1"/>
      <w:numFmt w:val="bullet"/>
      <w:lvlText w:val="–"/>
      <w:lvlJc w:val="left"/>
      <w:pPr>
        <w:tabs>
          <w:tab w:val="num" w:pos="562"/>
        </w:tabs>
        <w:ind w:left="562" w:hanging="173"/>
      </w:pPr>
      <w:rPr>
        <w:rFonts w:ascii="Courier New" w:hAnsi="Courier New" w:hint="default"/>
      </w:rPr>
    </w:lvl>
    <w:lvl w:ilvl="2">
      <w:start w:val="1"/>
      <w:numFmt w:val="bullet"/>
      <w:lvlText w:val=""/>
      <w:lvlJc w:val="left"/>
      <w:pPr>
        <w:tabs>
          <w:tab w:val="num" w:pos="835"/>
        </w:tabs>
        <w:ind w:left="835" w:hanging="173"/>
      </w:pPr>
      <w:rPr>
        <w:rFonts w:ascii="Wingdings 2" w:hAnsi="Wingdings 2"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5A4D03F4"/>
    <w:multiLevelType w:val="multilevel"/>
    <w:tmpl w:val="648A658A"/>
    <w:styleLink w:val="TableBullets"/>
    <w:lvl w:ilvl="0">
      <w:start w:val="1"/>
      <w:numFmt w:val="bullet"/>
      <w:pStyle w:val="TableTextBullet"/>
      <w:lvlText w:val=""/>
      <w:lvlJc w:val="left"/>
      <w:pPr>
        <w:tabs>
          <w:tab w:val="num" w:pos="331"/>
        </w:tabs>
        <w:ind w:left="331" w:hanging="216"/>
      </w:pPr>
      <w:rPr>
        <w:rFonts w:ascii="Symbol" w:hAnsi="Symbol" w:hint="default"/>
      </w:rPr>
    </w:lvl>
    <w:lvl w:ilvl="1">
      <w:start w:val="1"/>
      <w:numFmt w:val="bullet"/>
      <w:pStyle w:val="TableTextBullet2"/>
      <w:lvlText w:val="o"/>
      <w:lvlJc w:val="left"/>
      <w:pPr>
        <w:tabs>
          <w:tab w:val="num" w:pos="547"/>
        </w:tabs>
        <w:ind w:left="547" w:hanging="216"/>
      </w:pPr>
      <w:rPr>
        <w:rFonts w:ascii="Courier New" w:hAnsi="Courier New" w:hint="default"/>
      </w:rPr>
    </w:lvl>
    <w:lvl w:ilvl="2">
      <w:start w:val="1"/>
      <w:numFmt w:val="bullet"/>
      <w:pStyle w:val="TableTextBullet3"/>
      <w:lvlText w:val=""/>
      <w:lvlJc w:val="left"/>
      <w:pPr>
        <w:tabs>
          <w:tab w:val="num" w:pos="763"/>
        </w:tabs>
        <w:ind w:left="763" w:hanging="216"/>
      </w:pPr>
      <w:rPr>
        <w:rFonts w:ascii="Wingdings 2" w:hAnsi="Wingdings 2"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771A72B6"/>
    <w:multiLevelType w:val="multilevel"/>
    <w:tmpl w:val="648A658A"/>
    <w:numStyleLink w:val="TableBullets"/>
  </w:abstractNum>
  <w:abstractNum w:abstractNumId="16">
    <w:nsid w:val="79981A68"/>
    <w:multiLevelType w:val="multilevel"/>
    <w:tmpl w:val="E2381AFE"/>
    <w:numStyleLink w:val="ListBullets"/>
  </w:abstractNum>
  <w:abstractNum w:abstractNumId="17">
    <w:nsid w:val="7DDF1861"/>
    <w:multiLevelType w:val="multilevel"/>
    <w:tmpl w:val="B26C5438"/>
    <w:numStyleLink w:val="TableNumbers"/>
  </w:abstractNum>
  <w:abstractNum w:abstractNumId="18">
    <w:nsid w:val="7DF73488"/>
    <w:multiLevelType w:val="multilevel"/>
    <w:tmpl w:val="E2381AFE"/>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o"/>
      <w:lvlJc w:val="left"/>
      <w:pPr>
        <w:tabs>
          <w:tab w:val="num" w:pos="720"/>
        </w:tabs>
        <w:ind w:left="720" w:hanging="360"/>
      </w:pPr>
      <w:rPr>
        <w:rFonts w:ascii="Courier New" w:hAnsi="Courier New" w:hint="default"/>
      </w:rPr>
    </w:lvl>
    <w:lvl w:ilvl="2">
      <w:start w:val="1"/>
      <w:numFmt w:val="bullet"/>
      <w:pStyle w:val="ListBullet3"/>
      <w:lvlText w:val=""/>
      <w:lvlJc w:val="left"/>
      <w:pPr>
        <w:tabs>
          <w:tab w:val="num" w:pos="1080"/>
        </w:tabs>
        <w:ind w:left="1080" w:hanging="360"/>
      </w:pPr>
      <w:rPr>
        <w:rFonts w:ascii="Wingdings 2" w:hAnsi="Wingdings 2"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8"/>
  </w:num>
  <w:num w:numId="2">
    <w:abstractNumId w:val="14"/>
  </w:num>
  <w:num w:numId="3">
    <w:abstractNumId w:val="18"/>
  </w:num>
  <w:num w:numId="4">
    <w:abstractNumId w:val="9"/>
  </w:num>
  <w:num w:numId="5">
    <w:abstractNumId w:val="5"/>
  </w:num>
  <w:num w:numId="6">
    <w:abstractNumId w:val="10"/>
  </w:num>
  <w:num w:numId="7">
    <w:abstractNumId w:val="15"/>
  </w:num>
  <w:num w:numId="8">
    <w:abstractNumId w:val="6"/>
  </w:num>
  <w:num w:numId="9">
    <w:abstractNumId w:val="4"/>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12"/>
  </w:num>
  <w:num w:numId="41">
    <w:abstractNumId w:val="17"/>
  </w:num>
  <w:num w:numId="42">
    <w:abstractNumId w:val="7"/>
  </w:num>
  <w:num w:numId="43">
    <w:abstractNumId w:val="3"/>
  </w:num>
  <w:num w:numId="44">
    <w:abstractNumId w:val="2"/>
  </w:num>
  <w:num w:numId="45">
    <w:abstractNumId w:val="1"/>
  </w:num>
  <w:num w:numId="46">
    <w:abstractNumId w:val="0"/>
  </w:num>
  <w:num w:numId="47">
    <w:abstractNumId w:val="13"/>
  </w:num>
  <w:num w:numId="4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13C"/>
    <w:rsid w:val="0000313E"/>
    <w:rsid w:val="000035D0"/>
    <w:rsid w:val="00005C6A"/>
    <w:rsid w:val="00006B45"/>
    <w:rsid w:val="00006E7E"/>
    <w:rsid w:val="00007328"/>
    <w:rsid w:val="00010AC4"/>
    <w:rsid w:val="00014211"/>
    <w:rsid w:val="00015044"/>
    <w:rsid w:val="00015AA8"/>
    <w:rsid w:val="000165D7"/>
    <w:rsid w:val="00017150"/>
    <w:rsid w:val="000174DD"/>
    <w:rsid w:val="00017F5A"/>
    <w:rsid w:val="00020893"/>
    <w:rsid w:val="0002629D"/>
    <w:rsid w:val="00026D23"/>
    <w:rsid w:val="00027271"/>
    <w:rsid w:val="000306D4"/>
    <w:rsid w:val="00030B54"/>
    <w:rsid w:val="00031172"/>
    <w:rsid w:val="00032E7C"/>
    <w:rsid w:val="00033019"/>
    <w:rsid w:val="0003396C"/>
    <w:rsid w:val="00034C6B"/>
    <w:rsid w:val="000416C7"/>
    <w:rsid w:val="00042105"/>
    <w:rsid w:val="00047598"/>
    <w:rsid w:val="000479EB"/>
    <w:rsid w:val="00052255"/>
    <w:rsid w:val="00052759"/>
    <w:rsid w:val="000552BA"/>
    <w:rsid w:val="0005561B"/>
    <w:rsid w:val="00055C90"/>
    <w:rsid w:val="0005695A"/>
    <w:rsid w:val="00057E51"/>
    <w:rsid w:val="00060494"/>
    <w:rsid w:val="0006125D"/>
    <w:rsid w:val="00061D9F"/>
    <w:rsid w:val="00062376"/>
    <w:rsid w:val="0006303D"/>
    <w:rsid w:val="000642F7"/>
    <w:rsid w:val="0006430E"/>
    <w:rsid w:val="00064403"/>
    <w:rsid w:val="00066F1E"/>
    <w:rsid w:val="00067435"/>
    <w:rsid w:val="00071C70"/>
    <w:rsid w:val="000730C2"/>
    <w:rsid w:val="000731B4"/>
    <w:rsid w:val="00074FA9"/>
    <w:rsid w:val="00075960"/>
    <w:rsid w:val="00076C06"/>
    <w:rsid w:val="00077642"/>
    <w:rsid w:val="00077964"/>
    <w:rsid w:val="00080778"/>
    <w:rsid w:val="000858F4"/>
    <w:rsid w:val="000905F1"/>
    <w:rsid w:val="00090C02"/>
    <w:rsid w:val="00091378"/>
    <w:rsid w:val="000928CF"/>
    <w:rsid w:val="00093717"/>
    <w:rsid w:val="00096029"/>
    <w:rsid w:val="00097B12"/>
    <w:rsid w:val="00097EB4"/>
    <w:rsid w:val="000B0E29"/>
    <w:rsid w:val="000B1ADC"/>
    <w:rsid w:val="000B2766"/>
    <w:rsid w:val="000B3A78"/>
    <w:rsid w:val="000B54D3"/>
    <w:rsid w:val="000C1356"/>
    <w:rsid w:val="000C4B84"/>
    <w:rsid w:val="000C6C8E"/>
    <w:rsid w:val="000D138C"/>
    <w:rsid w:val="000D206F"/>
    <w:rsid w:val="000D20E8"/>
    <w:rsid w:val="000D2607"/>
    <w:rsid w:val="000D420F"/>
    <w:rsid w:val="000D4D04"/>
    <w:rsid w:val="000D57CC"/>
    <w:rsid w:val="000D623C"/>
    <w:rsid w:val="000D7DFC"/>
    <w:rsid w:val="000E53FD"/>
    <w:rsid w:val="000E7624"/>
    <w:rsid w:val="000F0DC2"/>
    <w:rsid w:val="000F755E"/>
    <w:rsid w:val="000F77BC"/>
    <w:rsid w:val="000F7BFA"/>
    <w:rsid w:val="00100C77"/>
    <w:rsid w:val="00105FE7"/>
    <w:rsid w:val="001114B7"/>
    <w:rsid w:val="0011386C"/>
    <w:rsid w:val="001140A2"/>
    <w:rsid w:val="00116F08"/>
    <w:rsid w:val="001224E6"/>
    <w:rsid w:val="00123742"/>
    <w:rsid w:val="00124838"/>
    <w:rsid w:val="00125761"/>
    <w:rsid w:val="00130C54"/>
    <w:rsid w:val="00132834"/>
    <w:rsid w:val="00133C7E"/>
    <w:rsid w:val="00134B73"/>
    <w:rsid w:val="00140AB6"/>
    <w:rsid w:val="001414CF"/>
    <w:rsid w:val="001437AF"/>
    <w:rsid w:val="001442ED"/>
    <w:rsid w:val="00147A62"/>
    <w:rsid w:val="00150450"/>
    <w:rsid w:val="001504DF"/>
    <w:rsid w:val="00151D8E"/>
    <w:rsid w:val="001550EC"/>
    <w:rsid w:val="001576C9"/>
    <w:rsid w:val="0015799E"/>
    <w:rsid w:val="00157C83"/>
    <w:rsid w:val="00160AB3"/>
    <w:rsid w:val="00161FBF"/>
    <w:rsid w:val="001623BF"/>
    <w:rsid w:val="00164618"/>
    <w:rsid w:val="001646D5"/>
    <w:rsid w:val="001665F7"/>
    <w:rsid w:val="00167441"/>
    <w:rsid w:val="00167E33"/>
    <w:rsid w:val="00173098"/>
    <w:rsid w:val="00176264"/>
    <w:rsid w:val="00176C1A"/>
    <w:rsid w:val="00177515"/>
    <w:rsid w:val="00177895"/>
    <w:rsid w:val="00181C4E"/>
    <w:rsid w:val="001834FF"/>
    <w:rsid w:val="001839D0"/>
    <w:rsid w:val="00184157"/>
    <w:rsid w:val="00186414"/>
    <w:rsid w:val="00186F63"/>
    <w:rsid w:val="00190950"/>
    <w:rsid w:val="00190A93"/>
    <w:rsid w:val="00192499"/>
    <w:rsid w:val="00195A87"/>
    <w:rsid w:val="001960CF"/>
    <w:rsid w:val="001A0A6C"/>
    <w:rsid w:val="001A2696"/>
    <w:rsid w:val="001A277A"/>
    <w:rsid w:val="001A2D2E"/>
    <w:rsid w:val="001A3515"/>
    <w:rsid w:val="001A35C4"/>
    <w:rsid w:val="001A3BF4"/>
    <w:rsid w:val="001A3FE4"/>
    <w:rsid w:val="001A4029"/>
    <w:rsid w:val="001A66F7"/>
    <w:rsid w:val="001B0DAB"/>
    <w:rsid w:val="001B15D6"/>
    <w:rsid w:val="001B64AF"/>
    <w:rsid w:val="001B6955"/>
    <w:rsid w:val="001B6D04"/>
    <w:rsid w:val="001C2856"/>
    <w:rsid w:val="001C31E0"/>
    <w:rsid w:val="001C7F45"/>
    <w:rsid w:val="001C7FB1"/>
    <w:rsid w:val="001D30C8"/>
    <w:rsid w:val="001D503A"/>
    <w:rsid w:val="001D53BD"/>
    <w:rsid w:val="001E08FA"/>
    <w:rsid w:val="001E1C70"/>
    <w:rsid w:val="001E24CF"/>
    <w:rsid w:val="001E2963"/>
    <w:rsid w:val="001E7478"/>
    <w:rsid w:val="001E75E4"/>
    <w:rsid w:val="001F256C"/>
    <w:rsid w:val="001F35BB"/>
    <w:rsid w:val="001F483A"/>
    <w:rsid w:val="001F5D7D"/>
    <w:rsid w:val="001F6B81"/>
    <w:rsid w:val="001F7B9F"/>
    <w:rsid w:val="001F7C17"/>
    <w:rsid w:val="0020045E"/>
    <w:rsid w:val="00200CBC"/>
    <w:rsid w:val="00202671"/>
    <w:rsid w:val="002036AA"/>
    <w:rsid w:val="00204584"/>
    <w:rsid w:val="002066A2"/>
    <w:rsid w:val="00206A21"/>
    <w:rsid w:val="00211205"/>
    <w:rsid w:val="00211269"/>
    <w:rsid w:val="00211696"/>
    <w:rsid w:val="00211B68"/>
    <w:rsid w:val="00211DDD"/>
    <w:rsid w:val="002205C0"/>
    <w:rsid w:val="00221716"/>
    <w:rsid w:val="002232BA"/>
    <w:rsid w:val="002257EF"/>
    <w:rsid w:val="00232BBA"/>
    <w:rsid w:val="00233666"/>
    <w:rsid w:val="00233D1A"/>
    <w:rsid w:val="00234E72"/>
    <w:rsid w:val="00236CB0"/>
    <w:rsid w:val="00237B55"/>
    <w:rsid w:val="00240EB7"/>
    <w:rsid w:val="002431C3"/>
    <w:rsid w:val="00244FE6"/>
    <w:rsid w:val="002456C9"/>
    <w:rsid w:val="00247AD8"/>
    <w:rsid w:val="00247C46"/>
    <w:rsid w:val="00247F6C"/>
    <w:rsid w:val="00250034"/>
    <w:rsid w:val="0025034C"/>
    <w:rsid w:val="00251E77"/>
    <w:rsid w:val="002526CD"/>
    <w:rsid w:val="00256C56"/>
    <w:rsid w:val="00260A50"/>
    <w:rsid w:val="002623F7"/>
    <w:rsid w:val="00262489"/>
    <w:rsid w:val="00262B10"/>
    <w:rsid w:val="002642C2"/>
    <w:rsid w:val="00266742"/>
    <w:rsid w:val="00267A44"/>
    <w:rsid w:val="0027062A"/>
    <w:rsid w:val="00271C1C"/>
    <w:rsid w:val="002725AF"/>
    <w:rsid w:val="00275457"/>
    <w:rsid w:val="0027560C"/>
    <w:rsid w:val="0027633C"/>
    <w:rsid w:val="00286634"/>
    <w:rsid w:val="00286965"/>
    <w:rsid w:val="002906B6"/>
    <w:rsid w:val="00292528"/>
    <w:rsid w:val="00296F1D"/>
    <w:rsid w:val="00297CDB"/>
    <w:rsid w:val="002A0F6F"/>
    <w:rsid w:val="002A12EE"/>
    <w:rsid w:val="002A20BC"/>
    <w:rsid w:val="002A6113"/>
    <w:rsid w:val="002B0B68"/>
    <w:rsid w:val="002B0E2A"/>
    <w:rsid w:val="002B2754"/>
    <w:rsid w:val="002B3C37"/>
    <w:rsid w:val="002B482C"/>
    <w:rsid w:val="002B58BF"/>
    <w:rsid w:val="002B5AE1"/>
    <w:rsid w:val="002B7215"/>
    <w:rsid w:val="002C0B45"/>
    <w:rsid w:val="002C1ECC"/>
    <w:rsid w:val="002C4046"/>
    <w:rsid w:val="002C591E"/>
    <w:rsid w:val="002C69F4"/>
    <w:rsid w:val="002D2511"/>
    <w:rsid w:val="002D2611"/>
    <w:rsid w:val="002D330F"/>
    <w:rsid w:val="002D376A"/>
    <w:rsid w:val="002E2084"/>
    <w:rsid w:val="002E6082"/>
    <w:rsid w:val="002E7698"/>
    <w:rsid w:val="002F0479"/>
    <w:rsid w:val="002F072B"/>
    <w:rsid w:val="002F0846"/>
    <w:rsid w:val="002F2D5F"/>
    <w:rsid w:val="002F308B"/>
    <w:rsid w:val="002F3A08"/>
    <w:rsid w:val="002F4E3A"/>
    <w:rsid w:val="002F6D19"/>
    <w:rsid w:val="002F7372"/>
    <w:rsid w:val="002F76A3"/>
    <w:rsid w:val="00300948"/>
    <w:rsid w:val="00302B41"/>
    <w:rsid w:val="0030301B"/>
    <w:rsid w:val="003054F4"/>
    <w:rsid w:val="0030738D"/>
    <w:rsid w:val="00317314"/>
    <w:rsid w:val="00320E52"/>
    <w:rsid w:val="0032101D"/>
    <w:rsid w:val="0032102E"/>
    <w:rsid w:val="003215BC"/>
    <w:rsid w:val="00321887"/>
    <w:rsid w:val="003254B8"/>
    <w:rsid w:val="003257AE"/>
    <w:rsid w:val="00327968"/>
    <w:rsid w:val="00327B64"/>
    <w:rsid w:val="00331E8E"/>
    <w:rsid w:val="0033289E"/>
    <w:rsid w:val="00333C5F"/>
    <w:rsid w:val="0033789C"/>
    <w:rsid w:val="00337FDF"/>
    <w:rsid w:val="00340A8B"/>
    <w:rsid w:val="0034197B"/>
    <w:rsid w:val="00344BE1"/>
    <w:rsid w:val="003462AC"/>
    <w:rsid w:val="00347CD9"/>
    <w:rsid w:val="00351BFA"/>
    <w:rsid w:val="00351DB0"/>
    <w:rsid w:val="00353030"/>
    <w:rsid w:val="003532A0"/>
    <w:rsid w:val="00353C1D"/>
    <w:rsid w:val="00356B33"/>
    <w:rsid w:val="00356E6D"/>
    <w:rsid w:val="0035798D"/>
    <w:rsid w:val="00363418"/>
    <w:rsid w:val="00364BEB"/>
    <w:rsid w:val="00372170"/>
    <w:rsid w:val="00372946"/>
    <w:rsid w:val="0037675E"/>
    <w:rsid w:val="003828F3"/>
    <w:rsid w:val="00382F37"/>
    <w:rsid w:val="003840C7"/>
    <w:rsid w:val="00386152"/>
    <w:rsid w:val="0038715A"/>
    <w:rsid w:val="003900A2"/>
    <w:rsid w:val="00394B30"/>
    <w:rsid w:val="00394C16"/>
    <w:rsid w:val="003954F1"/>
    <w:rsid w:val="00397910"/>
    <w:rsid w:val="003979E7"/>
    <w:rsid w:val="003A0D2A"/>
    <w:rsid w:val="003A4218"/>
    <w:rsid w:val="003A454D"/>
    <w:rsid w:val="003A7415"/>
    <w:rsid w:val="003B377D"/>
    <w:rsid w:val="003B446E"/>
    <w:rsid w:val="003B4C9A"/>
    <w:rsid w:val="003C06D6"/>
    <w:rsid w:val="003C1102"/>
    <w:rsid w:val="003C2D54"/>
    <w:rsid w:val="003C606D"/>
    <w:rsid w:val="003C7925"/>
    <w:rsid w:val="003C7BAB"/>
    <w:rsid w:val="003D120E"/>
    <w:rsid w:val="003D1373"/>
    <w:rsid w:val="003D1655"/>
    <w:rsid w:val="003D1664"/>
    <w:rsid w:val="003D2180"/>
    <w:rsid w:val="003D2322"/>
    <w:rsid w:val="003D3A61"/>
    <w:rsid w:val="003D6922"/>
    <w:rsid w:val="003D6972"/>
    <w:rsid w:val="003D7266"/>
    <w:rsid w:val="003D7F9A"/>
    <w:rsid w:val="003E3C77"/>
    <w:rsid w:val="003E7E90"/>
    <w:rsid w:val="003F51DE"/>
    <w:rsid w:val="003F55F4"/>
    <w:rsid w:val="003F5851"/>
    <w:rsid w:val="003F6C4B"/>
    <w:rsid w:val="004015CE"/>
    <w:rsid w:val="00401855"/>
    <w:rsid w:val="00402612"/>
    <w:rsid w:val="00402847"/>
    <w:rsid w:val="00405913"/>
    <w:rsid w:val="00405E0E"/>
    <w:rsid w:val="00406A0B"/>
    <w:rsid w:val="00411C75"/>
    <w:rsid w:val="00412603"/>
    <w:rsid w:val="004135A0"/>
    <w:rsid w:val="004136B1"/>
    <w:rsid w:val="0041433E"/>
    <w:rsid w:val="0041512B"/>
    <w:rsid w:val="00420AD7"/>
    <w:rsid w:val="0042418C"/>
    <w:rsid w:val="00427BE6"/>
    <w:rsid w:val="00431F5F"/>
    <w:rsid w:val="0043565E"/>
    <w:rsid w:val="00440D06"/>
    <w:rsid w:val="00441406"/>
    <w:rsid w:val="00442764"/>
    <w:rsid w:val="00444EA2"/>
    <w:rsid w:val="00450F62"/>
    <w:rsid w:val="00451CCD"/>
    <w:rsid w:val="00452152"/>
    <w:rsid w:val="00452627"/>
    <w:rsid w:val="00453CC4"/>
    <w:rsid w:val="0045466B"/>
    <w:rsid w:val="00454803"/>
    <w:rsid w:val="00454F41"/>
    <w:rsid w:val="004565A3"/>
    <w:rsid w:val="0045691C"/>
    <w:rsid w:val="004615B1"/>
    <w:rsid w:val="00463839"/>
    <w:rsid w:val="004710CD"/>
    <w:rsid w:val="00471A56"/>
    <w:rsid w:val="0047502F"/>
    <w:rsid w:val="004754FC"/>
    <w:rsid w:val="00475CB9"/>
    <w:rsid w:val="004805FF"/>
    <w:rsid w:val="00485EBA"/>
    <w:rsid w:val="00486740"/>
    <w:rsid w:val="004941B4"/>
    <w:rsid w:val="00494BB7"/>
    <w:rsid w:val="00496976"/>
    <w:rsid w:val="00497187"/>
    <w:rsid w:val="004A04EB"/>
    <w:rsid w:val="004A1542"/>
    <w:rsid w:val="004A1576"/>
    <w:rsid w:val="004A1A38"/>
    <w:rsid w:val="004A3E92"/>
    <w:rsid w:val="004A5A18"/>
    <w:rsid w:val="004B0CC8"/>
    <w:rsid w:val="004B27F4"/>
    <w:rsid w:val="004B37EC"/>
    <w:rsid w:val="004B4AA4"/>
    <w:rsid w:val="004B7583"/>
    <w:rsid w:val="004B7D22"/>
    <w:rsid w:val="004B7FAB"/>
    <w:rsid w:val="004C08E2"/>
    <w:rsid w:val="004C0BC2"/>
    <w:rsid w:val="004C0D5A"/>
    <w:rsid w:val="004C125D"/>
    <w:rsid w:val="004C2718"/>
    <w:rsid w:val="004C379C"/>
    <w:rsid w:val="004C44D2"/>
    <w:rsid w:val="004C5222"/>
    <w:rsid w:val="004D0C1F"/>
    <w:rsid w:val="004D2672"/>
    <w:rsid w:val="004E2D24"/>
    <w:rsid w:val="004E3439"/>
    <w:rsid w:val="004E4B2B"/>
    <w:rsid w:val="004E529D"/>
    <w:rsid w:val="004E5F4D"/>
    <w:rsid w:val="004E67E4"/>
    <w:rsid w:val="004F11B4"/>
    <w:rsid w:val="004F1EF4"/>
    <w:rsid w:val="004F65F0"/>
    <w:rsid w:val="004F75EC"/>
    <w:rsid w:val="004F7CAD"/>
    <w:rsid w:val="005025B0"/>
    <w:rsid w:val="005057CE"/>
    <w:rsid w:val="0050704C"/>
    <w:rsid w:val="00510FC1"/>
    <w:rsid w:val="00511D53"/>
    <w:rsid w:val="00512BB3"/>
    <w:rsid w:val="00512CE7"/>
    <w:rsid w:val="0051636C"/>
    <w:rsid w:val="005172E2"/>
    <w:rsid w:val="00517352"/>
    <w:rsid w:val="00517E74"/>
    <w:rsid w:val="0052084B"/>
    <w:rsid w:val="005242E5"/>
    <w:rsid w:val="00527659"/>
    <w:rsid w:val="005303BB"/>
    <w:rsid w:val="00530C2E"/>
    <w:rsid w:val="005365A7"/>
    <w:rsid w:val="00536F81"/>
    <w:rsid w:val="00540108"/>
    <w:rsid w:val="00540136"/>
    <w:rsid w:val="005407AC"/>
    <w:rsid w:val="0054118F"/>
    <w:rsid w:val="0054318D"/>
    <w:rsid w:val="0055041A"/>
    <w:rsid w:val="00550582"/>
    <w:rsid w:val="00553B5F"/>
    <w:rsid w:val="00553E50"/>
    <w:rsid w:val="00554EC8"/>
    <w:rsid w:val="005616B5"/>
    <w:rsid w:val="00565A1F"/>
    <w:rsid w:val="005662AF"/>
    <w:rsid w:val="00570C01"/>
    <w:rsid w:val="00573494"/>
    <w:rsid w:val="00573D07"/>
    <w:rsid w:val="0057419B"/>
    <w:rsid w:val="005751C5"/>
    <w:rsid w:val="00575BBF"/>
    <w:rsid w:val="00575C1F"/>
    <w:rsid w:val="00581497"/>
    <w:rsid w:val="005844FB"/>
    <w:rsid w:val="00584A58"/>
    <w:rsid w:val="005855E5"/>
    <w:rsid w:val="005872BE"/>
    <w:rsid w:val="005915AB"/>
    <w:rsid w:val="005922E9"/>
    <w:rsid w:val="00592C59"/>
    <w:rsid w:val="00594328"/>
    <w:rsid w:val="005948AE"/>
    <w:rsid w:val="00595225"/>
    <w:rsid w:val="005965F5"/>
    <w:rsid w:val="00596C40"/>
    <w:rsid w:val="00597372"/>
    <w:rsid w:val="00597FD0"/>
    <w:rsid w:val="005A0EC5"/>
    <w:rsid w:val="005A24A7"/>
    <w:rsid w:val="005A2813"/>
    <w:rsid w:val="005A5DF0"/>
    <w:rsid w:val="005A71D2"/>
    <w:rsid w:val="005B0F36"/>
    <w:rsid w:val="005B0F7A"/>
    <w:rsid w:val="005B5C8D"/>
    <w:rsid w:val="005B5CE3"/>
    <w:rsid w:val="005B662E"/>
    <w:rsid w:val="005B726E"/>
    <w:rsid w:val="005C0C74"/>
    <w:rsid w:val="005C1D81"/>
    <w:rsid w:val="005C25E7"/>
    <w:rsid w:val="005C39D1"/>
    <w:rsid w:val="005C5A77"/>
    <w:rsid w:val="005C5E0E"/>
    <w:rsid w:val="005C73E9"/>
    <w:rsid w:val="005D29A0"/>
    <w:rsid w:val="005D42E3"/>
    <w:rsid w:val="005D4857"/>
    <w:rsid w:val="005D5FC5"/>
    <w:rsid w:val="005D6FDB"/>
    <w:rsid w:val="005E0FD2"/>
    <w:rsid w:val="005E2230"/>
    <w:rsid w:val="005E2DAF"/>
    <w:rsid w:val="005E43A5"/>
    <w:rsid w:val="005E5176"/>
    <w:rsid w:val="005E5E4B"/>
    <w:rsid w:val="005E6392"/>
    <w:rsid w:val="005E7560"/>
    <w:rsid w:val="005E7C9A"/>
    <w:rsid w:val="005E7E39"/>
    <w:rsid w:val="005F309C"/>
    <w:rsid w:val="005F4243"/>
    <w:rsid w:val="005F5D3C"/>
    <w:rsid w:val="005F6C0B"/>
    <w:rsid w:val="005F6F60"/>
    <w:rsid w:val="006006D4"/>
    <w:rsid w:val="0060081B"/>
    <w:rsid w:val="00600939"/>
    <w:rsid w:val="006068AF"/>
    <w:rsid w:val="006069FE"/>
    <w:rsid w:val="00607C17"/>
    <w:rsid w:val="0061050B"/>
    <w:rsid w:val="0061103D"/>
    <w:rsid w:val="0061372B"/>
    <w:rsid w:val="0061430C"/>
    <w:rsid w:val="006154DB"/>
    <w:rsid w:val="00616112"/>
    <w:rsid w:val="00617BD0"/>
    <w:rsid w:val="00620010"/>
    <w:rsid w:val="0062056E"/>
    <w:rsid w:val="00621495"/>
    <w:rsid w:val="00621FFF"/>
    <w:rsid w:val="00622F25"/>
    <w:rsid w:val="00623535"/>
    <w:rsid w:val="00625E85"/>
    <w:rsid w:val="00625F3F"/>
    <w:rsid w:val="00626D0F"/>
    <w:rsid w:val="00627353"/>
    <w:rsid w:val="0063038F"/>
    <w:rsid w:val="006322FE"/>
    <w:rsid w:val="00635482"/>
    <w:rsid w:val="00636A41"/>
    <w:rsid w:val="00636C3E"/>
    <w:rsid w:val="006473C3"/>
    <w:rsid w:val="006527C7"/>
    <w:rsid w:val="00653874"/>
    <w:rsid w:val="00654DA7"/>
    <w:rsid w:val="00656E78"/>
    <w:rsid w:val="00657424"/>
    <w:rsid w:val="00661CEA"/>
    <w:rsid w:val="00664D06"/>
    <w:rsid w:val="006675F2"/>
    <w:rsid w:val="006700AE"/>
    <w:rsid w:val="00670252"/>
    <w:rsid w:val="0067161D"/>
    <w:rsid w:val="00672877"/>
    <w:rsid w:val="00672A52"/>
    <w:rsid w:val="0067336E"/>
    <w:rsid w:val="00673951"/>
    <w:rsid w:val="006767C9"/>
    <w:rsid w:val="00676E2D"/>
    <w:rsid w:val="00677896"/>
    <w:rsid w:val="00677D35"/>
    <w:rsid w:val="006803DF"/>
    <w:rsid w:val="006806D9"/>
    <w:rsid w:val="00682652"/>
    <w:rsid w:val="00685187"/>
    <w:rsid w:val="00685D74"/>
    <w:rsid w:val="006867A7"/>
    <w:rsid w:val="00690490"/>
    <w:rsid w:val="00692CBA"/>
    <w:rsid w:val="00694635"/>
    <w:rsid w:val="006955BA"/>
    <w:rsid w:val="00696D0F"/>
    <w:rsid w:val="00697626"/>
    <w:rsid w:val="006978C6"/>
    <w:rsid w:val="00697BC7"/>
    <w:rsid w:val="006A05C3"/>
    <w:rsid w:val="006A1231"/>
    <w:rsid w:val="006A2711"/>
    <w:rsid w:val="006A2A8F"/>
    <w:rsid w:val="006A6904"/>
    <w:rsid w:val="006B05A4"/>
    <w:rsid w:val="006B1DA8"/>
    <w:rsid w:val="006B2B7D"/>
    <w:rsid w:val="006B3EEA"/>
    <w:rsid w:val="006B7B9A"/>
    <w:rsid w:val="006C240F"/>
    <w:rsid w:val="006C414E"/>
    <w:rsid w:val="006C47BF"/>
    <w:rsid w:val="006C49CF"/>
    <w:rsid w:val="006C5529"/>
    <w:rsid w:val="006C5C9E"/>
    <w:rsid w:val="006C62C3"/>
    <w:rsid w:val="006C69EA"/>
    <w:rsid w:val="006C78A1"/>
    <w:rsid w:val="006D54C8"/>
    <w:rsid w:val="006E0384"/>
    <w:rsid w:val="006E121B"/>
    <w:rsid w:val="006E3481"/>
    <w:rsid w:val="006F046A"/>
    <w:rsid w:val="006F0C32"/>
    <w:rsid w:val="006F22C6"/>
    <w:rsid w:val="006F32BF"/>
    <w:rsid w:val="006F33A7"/>
    <w:rsid w:val="006F4F7C"/>
    <w:rsid w:val="006F5413"/>
    <w:rsid w:val="006F5699"/>
    <w:rsid w:val="006F5C60"/>
    <w:rsid w:val="00700BA2"/>
    <w:rsid w:val="00701667"/>
    <w:rsid w:val="007020C0"/>
    <w:rsid w:val="00703C12"/>
    <w:rsid w:val="00704D7E"/>
    <w:rsid w:val="00706AAE"/>
    <w:rsid w:val="007070DC"/>
    <w:rsid w:val="00714822"/>
    <w:rsid w:val="00717955"/>
    <w:rsid w:val="00720D64"/>
    <w:rsid w:val="007227D1"/>
    <w:rsid w:val="007245AA"/>
    <w:rsid w:val="00731F56"/>
    <w:rsid w:val="007337BD"/>
    <w:rsid w:val="007404E4"/>
    <w:rsid w:val="00744D18"/>
    <w:rsid w:val="00752D73"/>
    <w:rsid w:val="0075338D"/>
    <w:rsid w:val="00757C4D"/>
    <w:rsid w:val="007651CA"/>
    <w:rsid w:val="00765D7B"/>
    <w:rsid w:val="00766907"/>
    <w:rsid w:val="00767936"/>
    <w:rsid w:val="00767C68"/>
    <w:rsid w:val="007701C1"/>
    <w:rsid w:val="00770BCD"/>
    <w:rsid w:val="00772177"/>
    <w:rsid w:val="007726F3"/>
    <w:rsid w:val="00772BB2"/>
    <w:rsid w:val="00772C0C"/>
    <w:rsid w:val="00776229"/>
    <w:rsid w:val="00776824"/>
    <w:rsid w:val="0078005C"/>
    <w:rsid w:val="00780CF3"/>
    <w:rsid w:val="007810B6"/>
    <w:rsid w:val="00782D35"/>
    <w:rsid w:val="0078404E"/>
    <w:rsid w:val="00784073"/>
    <w:rsid w:val="00785992"/>
    <w:rsid w:val="0079020A"/>
    <w:rsid w:val="00790B0E"/>
    <w:rsid w:val="0079159D"/>
    <w:rsid w:val="00791961"/>
    <w:rsid w:val="007933AF"/>
    <w:rsid w:val="00793787"/>
    <w:rsid w:val="0079511A"/>
    <w:rsid w:val="007A0977"/>
    <w:rsid w:val="007A2234"/>
    <w:rsid w:val="007A2ED4"/>
    <w:rsid w:val="007A37A8"/>
    <w:rsid w:val="007A5937"/>
    <w:rsid w:val="007A62F0"/>
    <w:rsid w:val="007A65DE"/>
    <w:rsid w:val="007A6D18"/>
    <w:rsid w:val="007A73B6"/>
    <w:rsid w:val="007B086D"/>
    <w:rsid w:val="007B08A0"/>
    <w:rsid w:val="007B1B97"/>
    <w:rsid w:val="007B34B9"/>
    <w:rsid w:val="007B4795"/>
    <w:rsid w:val="007B4E11"/>
    <w:rsid w:val="007B5804"/>
    <w:rsid w:val="007B5CEE"/>
    <w:rsid w:val="007B7BCF"/>
    <w:rsid w:val="007C00FF"/>
    <w:rsid w:val="007C0A39"/>
    <w:rsid w:val="007C1AD4"/>
    <w:rsid w:val="007C4CAE"/>
    <w:rsid w:val="007D23AB"/>
    <w:rsid w:val="007D2CEA"/>
    <w:rsid w:val="007D3730"/>
    <w:rsid w:val="007D4AA0"/>
    <w:rsid w:val="007D6077"/>
    <w:rsid w:val="007D750A"/>
    <w:rsid w:val="007E0030"/>
    <w:rsid w:val="007E0DA4"/>
    <w:rsid w:val="007E39D7"/>
    <w:rsid w:val="007E4C69"/>
    <w:rsid w:val="007E4F57"/>
    <w:rsid w:val="007E7318"/>
    <w:rsid w:val="007E78A5"/>
    <w:rsid w:val="007F0FC0"/>
    <w:rsid w:val="007F1095"/>
    <w:rsid w:val="007F384D"/>
    <w:rsid w:val="007F4A69"/>
    <w:rsid w:val="007F7758"/>
    <w:rsid w:val="008027B0"/>
    <w:rsid w:val="00804F1B"/>
    <w:rsid w:val="00805FE7"/>
    <w:rsid w:val="008073A7"/>
    <w:rsid w:val="0080765B"/>
    <w:rsid w:val="008114A1"/>
    <w:rsid w:val="0081202C"/>
    <w:rsid w:val="008120A8"/>
    <w:rsid w:val="00813B6C"/>
    <w:rsid w:val="00813F47"/>
    <w:rsid w:val="00814C28"/>
    <w:rsid w:val="00815111"/>
    <w:rsid w:val="00815689"/>
    <w:rsid w:val="008159BD"/>
    <w:rsid w:val="00816212"/>
    <w:rsid w:val="00817056"/>
    <w:rsid w:val="00820554"/>
    <w:rsid w:val="00821F9B"/>
    <w:rsid w:val="008246F5"/>
    <w:rsid w:val="008271A1"/>
    <w:rsid w:val="0083136F"/>
    <w:rsid w:val="00831830"/>
    <w:rsid w:val="0083189F"/>
    <w:rsid w:val="0083201B"/>
    <w:rsid w:val="00832612"/>
    <w:rsid w:val="0083697A"/>
    <w:rsid w:val="00837937"/>
    <w:rsid w:val="00841A2E"/>
    <w:rsid w:val="00841FF4"/>
    <w:rsid w:val="0084205B"/>
    <w:rsid w:val="0084319B"/>
    <w:rsid w:val="00845159"/>
    <w:rsid w:val="00847B5B"/>
    <w:rsid w:val="008511E8"/>
    <w:rsid w:val="00852050"/>
    <w:rsid w:val="00853ADA"/>
    <w:rsid w:val="00855850"/>
    <w:rsid w:val="00855C5A"/>
    <w:rsid w:val="008569B1"/>
    <w:rsid w:val="008570ED"/>
    <w:rsid w:val="008606AB"/>
    <w:rsid w:val="00863986"/>
    <w:rsid w:val="00864250"/>
    <w:rsid w:val="00864705"/>
    <w:rsid w:val="00870577"/>
    <w:rsid w:val="0087157E"/>
    <w:rsid w:val="00872AF0"/>
    <w:rsid w:val="00875F6D"/>
    <w:rsid w:val="00876630"/>
    <w:rsid w:val="0088101D"/>
    <w:rsid w:val="00882293"/>
    <w:rsid w:val="00882F42"/>
    <w:rsid w:val="00884950"/>
    <w:rsid w:val="00891119"/>
    <w:rsid w:val="00892843"/>
    <w:rsid w:val="00892AC9"/>
    <w:rsid w:val="008A0005"/>
    <w:rsid w:val="008A007E"/>
    <w:rsid w:val="008A0493"/>
    <w:rsid w:val="008A0C8E"/>
    <w:rsid w:val="008A245F"/>
    <w:rsid w:val="008A25A4"/>
    <w:rsid w:val="008A4547"/>
    <w:rsid w:val="008A5575"/>
    <w:rsid w:val="008B10F5"/>
    <w:rsid w:val="008B19C6"/>
    <w:rsid w:val="008B1E03"/>
    <w:rsid w:val="008B506E"/>
    <w:rsid w:val="008B6C18"/>
    <w:rsid w:val="008C1E0D"/>
    <w:rsid w:val="008C22E9"/>
    <w:rsid w:val="008C24C9"/>
    <w:rsid w:val="008C46CE"/>
    <w:rsid w:val="008C53F8"/>
    <w:rsid w:val="008C58E9"/>
    <w:rsid w:val="008D11AF"/>
    <w:rsid w:val="008D2879"/>
    <w:rsid w:val="008D3EE4"/>
    <w:rsid w:val="008D4A8B"/>
    <w:rsid w:val="008D566D"/>
    <w:rsid w:val="008D5F15"/>
    <w:rsid w:val="008D69C7"/>
    <w:rsid w:val="008D712C"/>
    <w:rsid w:val="008E0356"/>
    <w:rsid w:val="008E0864"/>
    <w:rsid w:val="008E3A1B"/>
    <w:rsid w:val="008E5D9C"/>
    <w:rsid w:val="008E5ED2"/>
    <w:rsid w:val="008E722E"/>
    <w:rsid w:val="008F2507"/>
    <w:rsid w:val="008F2923"/>
    <w:rsid w:val="008F2F0E"/>
    <w:rsid w:val="008F3052"/>
    <w:rsid w:val="008F46D8"/>
    <w:rsid w:val="008F51FC"/>
    <w:rsid w:val="008F7FF8"/>
    <w:rsid w:val="00900216"/>
    <w:rsid w:val="00900736"/>
    <w:rsid w:val="00901DDE"/>
    <w:rsid w:val="00910398"/>
    <w:rsid w:val="00912767"/>
    <w:rsid w:val="00912C82"/>
    <w:rsid w:val="00912CC2"/>
    <w:rsid w:val="009136B7"/>
    <w:rsid w:val="00915139"/>
    <w:rsid w:val="00915FD6"/>
    <w:rsid w:val="00917578"/>
    <w:rsid w:val="00920922"/>
    <w:rsid w:val="0092228F"/>
    <w:rsid w:val="00922C86"/>
    <w:rsid w:val="00923AB9"/>
    <w:rsid w:val="0092477E"/>
    <w:rsid w:val="00924A0F"/>
    <w:rsid w:val="00927FF0"/>
    <w:rsid w:val="00935F73"/>
    <w:rsid w:val="00937F33"/>
    <w:rsid w:val="00942101"/>
    <w:rsid w:val="00943AEF"/>
    <w:rsid w:val="00944B1B"/>
    <w:rsid w:val="00945E77"/>
    <w:rsid w:val="00950573"/>
    <w:rsid w:val="0095205A"/>
    <w:rsid w:val="00952CD5"/>
    <w:rsid w:val="00954182"/>
    <w:rsid w:val="009544B5"/>
    <w:rsid w:val="0095736D"/>
    <w:rsid w:val="009575DE"/>
    <w:rsid w:val="009601B9"/>
    <w:rsid w:val="00967DEB"/>
    <w:rsid w:val="00967F12"/>
    <w:rsid w:val="00971838"/>
    <w:rsid w:val="009737A7"/>
    <w:rsid w:val="00973AF5"/>
    <w:rsid w:val="00977C2B"/>
    <w:rsid w:val="00985E74"/>
    <w:rsid w:val="00986776"/>
    <w:rsid w:val="0098743E"/>
    <w:rsid w:val="00990913"/>
    <w:rsid w:val="00990C34"/>
    <w:rsid w:val="00990CB8"/>
    <w:rsid w:val="00994B2B"/>
    <w:rsid w:val="009956AC"/>
    <w:rsid w:val="009A1D24"/>
    <w:rsid w:val="009A3F1B"/>
    <w:rsid w:val="009A7CF8"/>
    <w:rsid w:val="009B24BD"/>
    <w:rsid w:val="009B318D"/>
    <w:rsid w:val="009B4853"/>
    <w:rsid w:val="009B669D"/>
    <w:rsid w:val="009C0ADB"/>
    <w:rsid w:val="009C1FE5"/>
    <w:rsid w:val="009C356C"/>
    <w:rsid w:val="009C4BE5"/>
    <w:rsid w:val="009C6364"/>
    <w:rsid w:val="009D13B6"/>
    <w:rsid w:val="009E261E"/>
    <w:rsid w:val="009E3DC5"/>
    <w:rsid w:val="009E4686"/>
    <w:rsid w:val="009E52CF"/>
    <w:rsid w:val="009E5CB6"/>
    <w:rsid w:val="009E7093"/>
    <w:rsid w:val="009E779E"/>
    <w:rsid w:val="009F16E8"/>
    <w:rsid w:val="009F1AC2"/>
    <w:rsid w:val="009F27DB"/>
    <w:rsid w:val="009F4233"/>
    <w:rsid w:val="00A00B6A"/>
    <w:rsid w:val="00A0339D"/>
    <w:rsid w:val="00A0576C"/>
    <w:rsid w:val="00A059F3"/>
    <w:rsid w:val="00A05CF0"/>
    <w:rsid w:val="00A06FA0"/>
    <w:rsid w:val="00A07756"/>
    <w:rsid w:val="00A12264"/>
    <w:rsid w:val="00A12A42"/>
    <w:rsid w:val="00A12E64"/>
    <w:rsid w:val="00A150A1"/>
    <w:rsid w:val="00A17D18"/>
    <w:rsid w:val="00A22D15"/>
    <w:rsid w:val="00A2555C"/>
    <w:rsid w:val="00A25C65"/>
    <w:rsid w:val="00A27EE9"/>
    <w:rsid w:val="00A30792"/>
    <w:rsid w:val="00A332C7"/>
    <w:rsid w:val="00A34BF3"/>
    <w:rsid w:val="00A352C6"/>
    <w:rsid w:val="00A3647A"/>
    <w:rsid w:val="00A37E43"/>
    <w:rsid w:val="00A41E6D"/>
    <w:rsid w:val="00A42BD2"/>
    <w:rsid w:val="00A42D04"/>
    <w:rsid w:val="00A43E08"/>
    <w:rsid w:val="00A44BB1"/>
    <w:rsid w:val="00A44ECD"/>
    <w:rsid w:val="00A45783"/>
    <w:rsid w:val="00A460B4"/>
    <w:rsid w:val="00A50900"/>
    <w:rsid w:val="00A50FDF"/>
    <w:rsid w:val="00A5263E"/>
    <w:rsid w:val="00A53AAA"/>
    <w:rsid w:val="00A5415B"/>
    <w:rsid w:val="00A55B9F"/>
    <w:rsid w:val="00A61A58"/>
    <w:rsid w:val="00A6214D"/>
    <w:rsid w:val="00A62596"/>
    <w:rsid w:val="00A65E28"/>
    <w:rsid w:val="00A71B30"/>
    <w:rsid w:val="00A72318"/>
    <w:rsid w:val="00A72C08"/>
    <w:rsid w:val="00A76B27"/>
    <w:rsid w:val="00A80995"/>
    <w:rsid w:val="00A822AB"/>
    <w:rsid w:val="00A82B9D"/>
    <w:rsid w:val="00A83342"/>
    <w:rsid w:val="00A8385C"/>
    <w:rsid w:val="00A85802"/>
    <w:rsid w:val="00A8789A"/>
    <w:rsid w:val="00A90932"/>
    <w:rsid w:val="00A92A86"/>
    <w:rsid w:val="00A9475F"/>
    <w:rsid w:val="00A947BC"/>
    <w:rsid w:val="00A94C80"/>
    <w:rsid w:val="00A95629"/>
    <w:rsid w:val="00A97F02"/>
    <w:rsid w:val="00AA0253"/>
    <w:rsid w:val="00AA0FA3"/>
    <w:rsid w:val="00AA4AF7"/>
    <w:rsid w:val="00AA67F2"/>
    <w:rsid w:val="00AA6FC5"/>
    <w:rsid w:val="00AB2EA9"/>
    <w:rsid w:val="00AB3B1E"/>
    <w:rsid w:val="00AB413C"/>
    <w:rsid w:val="00AB5B37"/>
    <w:rsid w:val="00AC0AB4"/>
    <w:rsid w:val="00AC180B"/>
    <w:rsid w:val="00AC5308"/>
    <w:rsid w:val="00AC62CE"/>
    <w:rsid w:val="00AD0705"/>
    <w:rsid w:val="00AD3048"/>
    <w:rsid w:val="00AD49AA"/>
    <w:rsid w:val="00AD55E1"/>
    <w:rsid w:val="00AD5E8B"/>
    <w:rsid w:val="00AD6463"/>
    <w:rsid w:val="00AD79B3"/>
    <w:rsid w:val="00AE11C3"/>
    <w:rsid w:val="00AE229E"/>
    <w:rsid w:val="00AE3075"/>
    <w:rsid w:val="00AE3E9E"/>
    <w:rsid w:val="00AE5C3B"/>
    <w:rsid w:val="00AE692F"/>
    <w:rsid w:val="00AF00AD"/>
    <w:rsid w:val="00AF072C"/>
    <w:rsid w:val="00AF0F7A"/>
    <w:rsid w:val="00AF23C2"/>
    <w:rsid w:val="00AF35A6"/>
    <w:rsid w:val="00AF3E70"/>
    <w:rsid w:val="00AF62D7"/>
    <w:rsid w:val="00AF6F8E"/>
    <w:rsid w:val="00AF75A6"/>
    <w:rsid w:val="00B00DCA"/>
    <w:rsid w:val="00B05EC1"/>
    <w:rsid w:val="00B12081"/>
    <w:rsid w:val="00B12BB7"/>
    <w:rsid w:val="00B13526"/>
    <w:rsid w:val="00B17454"/>
    <w:rsid w:val="00B223F5"/>
    <w:rsid w:val="00B27B84"/>
    <w:rsid w:val="00B30507"/>
    <w:rsid w:val="00B31206"/>
    <w:rsid w:val="00B3280A"/>
    <w:rsid w:val="00B32F84"/>
    <w:rsid w:val="00B35A4F"/>
    <w:rsid w:val="00B3758D"/>
    <w:rsid w:val="00B45782"/>
    <w:rsid w:val="00B46AEC"/>
    <w:rsid w:val="00B4733F"/>
    <w:rsid w:val="00B5076C"/>
    <w:rsid w:val="00B50B6B"/>
    <w:rsid w:val="00B57B27"/>
    <w:rsid w:val="00B61FF8"/>
    <w:rsid w:val="00B65E20"/>
    <w:rsid w:val="00B71455"/>
    <w:rsid w:val="00B72E65"/>
    <w:rsid w:val="00B7372A"/>
    <w:rsid w:val="00B743F5"/>
    <w:rsid w:val="00B77F16"/>
    <w:rsid w:val="00B80978"/>
    <w:rsid w:val="00B825AF"/>
    <w:rsid w:val="00B826D2"/>
    <w:rsid w:val="00B82B65"/>
    <w:rsid w:val="00B83EBD"/>
    <w:rsid w:val="00B85681"/>
    <w:rsid w:val="00B86A66"/>
    <w:rsid w:val="00B87785"/>
    <w:rsid w:val="00B91302"/>
    <w:rsid w:val="00B915C8"/>
    <w:rsid w:val="00B91BD1"/>
    <w:rsid w:val="00B93743"/>
    <w:rsid w:val="00B94518"/>
    <w:rsid w:val="00B95B4B"/>
    <w:rsid w:val="00B966F9"/>
    <w:rsid w:val="00B97489"/>
    <w:rsid w:val="00B97AA4"/>
    <w:rsid w:val="00B97C0B"/>
    <w:rsid w:val="00BA1255"/>
    <w:rsid w:val="00BA2AFD"/>
    <w:rsid w:val="00BA6597"/>
    <w:rsid w:val="00BB1D69"/>
    <w:rsid w:val="00BB63C0"/>
    <w:rsid w:val="00BB6AC4"/>
    <w:rsid w:val="00BB6E36"/>
    <w:rsid w:val="00BB72FC"/>
    <w:rsid w:val="00BC02E7"/>
    <w:rsid w:val="00BC08CD"/>
    <w:rsid w:val="00BC0CF9"/>
    <w:rsid w:val="00BC1FFC"/>
    <w:rsid w:val="00BC2DD0"/>
    <w:rsid w:val="00BC678F"/>
    <w:rsid w:val="00BC73EC"/>
    <w:rsid w:val="00BD0091"/>
    <w:rsid w:val="00BD091B"/>
    <w:rsid w:val="00BD1A90"/>
    <w:rsid w:val="00BD487A"/>
    <w:rsid w:val="00BD5868"/>
    <w:rsid w:val="00BD5921"/>
    <w:rsid w:val="00BD59B6"/>
    <w:rsid w:val="00BD69B3"/>
    <w:rsid w:val="00BE04DA"/>
    <w:rsid w:val="00BE0627"/>
    <w:rsid w:val="00BE07EF"/>
    <w:rsid w:val="00BE2CBF"/>
    <w:rsid w:val="00BE427D"/>
    <w:rsid w:val="00BE43C2"/>
    <w:rsid w:val="00BE447F"/>
    <w:rsid w:val="00BE4623"/>
    <w:rsid w:val="00BE480C"/>
    <w:rsid w:val="00BE4FBB"/>
    <w:rsid w:val="00BE6C9C"/>
    <w:rsid w:val="00BF02DF"/>
    <w:rsid w:val="00BF0C9D"/>
    <w:rsid w:val="00C01C3F"/>
    <w:rsid w:val="00C03CF7"/>
    <w:rsid w:val="00C10C3E"/>
    <w:rsid w:val="00C11159"/>
    <w:rsid w:val="00C118C7"/>
    <w:rsid w:val="00C146CF"/>
    <w:rsid w:val="00C149CC"/>
    <w:rsid w:val="00C15444"/>
    <w:rsid w:val="00C16F9A"/>
    <w:rsid w:val="00C20C61"/>
    <w:rsid w:val="00C215E1"/>
    <w:rsid w:val="00C22BBF"/>
    <w:rsid w:val="00C23083"/>
    <w:rsid w:val="00C26ABC"/>
    <w:rsid w:val="00C31401"/>
    <w:rsid w:val="00C370D3"/>
    <w:rsid w:val="00C37DCB"/>
    <w:rsid w:val="00C40899"/>
    <w:rsid w:val="00C418C9"/>
    <w:rsid w:val="00C42C7F"/>
    <w:rsid w:val="00C463BC"/>
    <w:rsid w:val="00C477C0"/>
    <w:rsid w:val="00C519C5"/>
    <w:rsid w:val="00C52541"/>
    <w:rsid w:val="00C568B2"/>
    <w:rsid w:val="00C60349"/>
    <w:rsid w:val="00C61DCA"/>
    <w:rsid w:val="00C65E70"/>
    <w:rsid w:val="00C70661"/>
    <w:rsid w:val="00C70815"/>
    <w:rsid w:val="00C70BEC"/>
    <w:rsid w:val="00C73298"/>
    <w:rsid w:val="00C732BD"/>
    <w:rsid w:val="00C73F19"/>
    <w:rsid w:val="00C77AE1"/>
    <w:rsid w:val="00C77D8F"/>
    <w:rsid w:val="00C8076F"/>
    <w:rsid w:val="00C81582"/>
    <w:rsid w:val="00C81F87"/>
    <w:rsid w:val="00C853DC"/>
    <w:rsid w:val="00C86A2F"/>
    <w:rsid w:val="00C92E3D"/>
    <w:rsid w:val="00C932B0"/>
    <w:rsid w:val="00C9347C"/>
    <w:rsid w:val="00C94755"/>
    <w:rsid w:val="00C94F3D"/>
    <w:rsid w:val="00C952A8"/>
    <w:rsid w:val="00C97341"/>
    <w:rsid w:val="00CA38D9"/>
    <w:rsid w:val="00CA6934"/>
    <w:rsid w:val="00CA7822"/>
    <w:rsid w:val="00CB52F1"/>
    <w:rsid w:val="00CB5DAC"/>
    <w:rsid w:val="00CC010A"/>
    <w:rsid w:val="00CC0B64"/>
    <w:rsid w:val="00CC12D2"/>
    <w:rsid w:val="00CC2851"/>
    <w:rsid w:val="00CC4852"/>
    <w:rsid w:val="00CC4C80"/>
    <w:rsid w:val="00CC767B"/>
    <w:rsid w:val="00CD01CC"/>
    <w:rsid w:val="00CD031C"/>
    <w:rsid w:val="00CD161B"/>
    <w:rsid w:val="00CD20B1"/>
    <w:rsid w:val="00CD25BD"/>
    <w:rsid w:val="00CD313D"/>
    <w:rsid w:val="00CD3326"/>
    <w:rsid w:val="00CD3B60"/>
    <w:rsid w:val="00CD5F86"/>
    <w:rsid w:val="00CE3EDB"/>
    <w:rsid w:val="00CE4BF5"/>
    <w:rsid w:val="00CE5A23"/>
    <w:rsid w:val="00CE695B"/>
    <w:rsid w:val="00CF19E2"/>
    <w:rsid w:val="00CF3B5C"/>
    <w:rsid w:val="00CF59CF"/>
    <w:rsid w:val="00CF7051"/>
    <w:rsid w:val="00D00D47"/>
    <w:rsid w:val="00D012AB"/>
    <w:rsid w:val="00D03517"/>
    <w:rsid w:val="00D0398A"/>
    <w:rsid w:val="00D06E57"/>
    <w:rsid w:val="00D11533"/>
    <w:rsid w:val="00D1273F"/>
    <w:rsid w:val="00D213A9"/>
    <w:rsid w:val="00D218F4"/>
    <w:rsid w:val="00D22CF9"/>
    <w:rsid w:val="00D24284"/>
    <w:rsid w:val="00D26408"/>
    <w:rsid w:val="00D303EF"/>
    <w:rsid w:val="00D311F1"/>
    <w:rsid w:val="00D315CD"/>
    <w:rsid w:val="00D31815"/>
    <w:rsid w:val="00D358C5"/>
    <w:rsid w:val="00D41C20"/>
    <w:rsid w:val="00D43026"/>
    <w:rsid w:val="00D435E0"/>
    <w:rsid w:val="00D43B67"/>
    <w:rsid w:val="00D45014"/>
    <w:rsid w:val="00D464D2"/>
    <w:rsid w:val="00D46A17"/>
    <w:rsid w:val="00D47BCC"/>
    <w:rsid w:val="00D50197"/>
    <w:rsid w:val="00D51C8F"/>
    <w:rsid w:val="00D51F7C"/>
    <w:rsid w:val="00D521AE"/>
    <w:rsid w:val="00D53CE1"/>
    <w:rsid w:val="00D5499B"/>
    <w:rsid w:val="00D56C28"/>
    <w:rsid w:val="00D57BC0"/>
    <w:rsid w:val="00D612DC"/>
    <w:rsid w:val="00D62421"/>
    <w:rsid w:val="00D6443B"/>
    <w:rsid w:val="00D7058C"/>
    <w:rsid w:val="00D70C82"/>
    <w:rsid w:val="00D710E4"/>
    <w:rsid w:val="00D73F61"/>
    <w:rsid w:val="00D76B34"/>
    <w:rsid w:val="00D82B3C"/>
    <w:rsid w:val="00D82F9B"/>
    <w:rsid w:val="00D83587"/>
    <w:rsid w:val="00D83741"/>
    <w:rsid w:val="00D83A34"/>
    <w:rsid w:val="00D840B9"/>
    <w:rsid w:val="00D87CD9"/>
    <w:rsid w:val="00D952F1"/>
    <w:rsid w:val="00D95660"/>
    <w:rsid w:val="00D96F18"/>
    <w:rsid w:val="00D979C9"/>
    <w:rsid w:val="00DA2A6B"/>
    <w:rsid w:val="00DA2F73"/>
    <w:rsid w:val="00DA4239"/>
    <w:rsid w:val="00DA620E"/>
    <w:rsid w:val="00DA6332"/>
    <w:rsid w:val="00DA6ED6"/>
    <w:rsid w:val="00DB0974"/>
    <w:rsid w:val="00DB16CF"/>
    <w:rsid w:val="00DB4155"/>
    <w:rsid w:val="00DB5E77"/>
    <w:rsid w:val="00DB6ACA"/>
    <w:rsid w:val="00DC1078"/>
    <w:rsid w:val="00DC3160"/>
    <w:rsid w:val="00DC3480"/>
    <w:rsid w:val="00DC3BF0"/>
    <w:rsid w:val="00DC5210"/>
    <w:rsid w:val="00DD14EF"/>
    <w:rsid w:val="00DD4B82"/>
    <w:rsid w:val="00DD4FA2"/>
    <w:rsid w:val="00DD7A25"/>
    <w:rsid w:val="00DD7F20"/>
    <w:rsid w:val="00DE35E1"/>
    <w:rsid w:val="00DE361A"/>
    <w:rsid w:val="00DE3A6F"/>
    <w:rsid w:val="00DE55B4"/>
    <w:rsid w:val="00DE67D6"/>
    <w:rsid w:val="00DE6D42"/>
    <w:rsid w:val="00DE7E2C"/>
    <w:rsid w:val="00DF14FD"/>
    <w:rsid w:val="00DF206D"/>
    <w:rsid w:val="00DF79FF"/>
    <w:rsid w:val="00E00689"/>
    <w:rsid w:val="00E01160"/>
    <w:rsid w:val="00E0237A"/>
    <w:rsid w:val="00E0290C"/>
    <w:rsid w:val="00E05208"/>
    <w:rsid w:val="00E05763"/>
    <w:rsid w:val="00E119F4"/>
    <w:rsid w:val="00E11F15"/>
    <w:rsid w:val="00E11F4F"/>
    <w:rsid w:val="00E11F66"/>
    <w:rsid w:val="00E13B31"/>
    <w:rsid w:val="00E140F4"/>
    <w:rsid w:val="00E15B66"/>
    <w:rsid w:val="00E20BB5"/>
    <w:rsid w:val="00E21BF7"/>
    <w:rsid w:val="00E25C98"/>
    <w:rsid w:val="00E25F71"/>
    <w:rsid w:val="00E3187A"/>
    <w:rsid w:val="00E32767"/>
    <w:rsid w:val="00E32E40"/>
    <w:rsid w:val="00E3724F"/>
    <w:rsid w:val="00E41229"/>
    <w:rsid w:val="00E41236"/>
    <w:rsid w:val="00E41D7E"/>
    <w:rsid w:val="00E42D14"/>
    <w:rsid w:val="00E43CFD"/>
    <w:rsid w:val="00E448DD"/>
    <w:rsid w:val="00E45974"/>
    <w:rsid w:val="00E51AEE"/>
    <w:rsid w:val="00E52540"/>
    <w:rsid w:val="00E54818"/>
    <w:rsid w:val="00E5778E"/>
    <w:rsid w:val="00E61DEB"/>
    <w:rsid w:val="00E63743"/>
    <w:rsid w:val="00E63B16"/>
    <w:rsid w:val="00E6532D"/>
    <w:rsid w:val="00E66918"/>
    <w:rsid w:val="00E67903"/>
    <w:rsid w:val="00E70137"/>
    <w:rsid w:val="00E7073A"/>
    <w:rsid w:val="00E70F3A"/>
    <w:rsid w:val="00E725FE"/>
    <w:rsid w:val="00E765EC"/>
    <w:rsid w:val="00E76C38"/>
    <w:rsid w:val="00E811B7"/>
    <w:rsid w:val="00E8180C"/>
    <w:rsid w:val="00E8359A"/>
    <w:rsid w:val="00E8770E"/>
    <w:rsid w:val="00E90B94"/>
    <w:rsid w:val="00E91913"/>
    <w:rsid w:val="00E91D63"/>
    <w:rsid w:val="00E922B4"/>
    <w:rsid w:val="00E924C3"/>
    <w:rsid w:val="00E9453E"/>
    <w:rsid w:val="00E949B7"/>
    <w:rsid w:val="00E97DA5"/>
    <w:rsid w:val="00EA1FD5"/>
    <w:rsid w:val="00EA4351"/>
    <w:rsid w:val="00EA459A"/>
    <w:rsid w:val="00EA7C2F"/>
    <w:rsid w:val="00EB2CF8"/>
    <w:rsid w:val="00EB3C6C"/>
    <w:rsid w:val="00EB5593"/>
    <w:rsid w:val="00EB6D5F"/>
    <w:rsid w:val="00EC116F"/>
    <w:rsid w:val="00EC393C"/>
    <w:rsid w:val="00EC5689"/>
    <w:rsid w:val="00EC63F4"/>
    <w:rsid w:val="00ED0A24"/>
    <w:rsid w:val="00ED0D59"/>
    <w:rsid w:val="00ED226B"/>
    <w:rsid w:val="00ED2C17"/>
    <w:rsid w:val="00ED5AF7"/>
    <w:rsid w:val="00ED7AF9"/>
    <w:rsid w:val="00ED7ECD"/>
    <w:rsid w:val="00EE05A0"/>
    <w:rsid w:val="00EE133B"/>
    <w:rsid w:val="00EE1A56"/>
    <w:rsid w:val="00EE1F58"/>
    <w:rsid w:val="00EF1950"/>
    <w:rsid w:val="00EF2F86"/>
    <w:rsid w:val="00EF33EF"/>
    <w:rsid w:val="00EF4E9E"/>
    <w:rsid w:val="00EF6172"/>
    <w:rsid w:val="00F01819"/>
    <w:rsid w:val="00F01CF8"/>
    <w:rsid w:val="00F02BCF"/>
    <w:rsid w:val="00F03322"/>
    <w:rsid w:val="00F033D1"/>
    <w:rsid w:val="00F03691"/>
    <w:rsid w:val="00F03B63"/>
    <w:rsid w:val="00F04D95"/>
    <w:rsid w:val="00F06669"/>
    <w:rsid w:val="00F12880"/>
    <w:rsid w:val="00F13678"/>
    <w:rsid w:val="00F1477A"/>
    <w:rsid w:val="00F1566D"/>
    <w:rsid w:val="00F173A0"/>
    <w:rsid w:val="00F20460"/>
    <w:rsid w:val="00F239FF"/>
    <w:rsid w:val="00F246AA"/>
    <w:rsid w:val="00F2498F"/>
    <w:rsid w:val="00F24F2F"/>
    <w:rsid w:val="00F2623C"/>
    <w:rsid w:val="00F27305"/>
    <w:rsid w:val="00F30B56"/>
    <w:rsid w:val="00F3323B"/>
    <w:rsid w:val="00F34C41"/>
    <w:rsid w:val="00F350AD"/>
    <w:rsid w:val="00F40D05"/>
    <w:rsid w:val="00F40F11"/>
    <w:rsid w:val="00F41DEA"/>
    <w:rsid w:val="00F42106"/>
    <w:rsid w:val="00F43398"/>
    <w:rsid w:val="00F434ED"/>
    <w:rsid w:val="00F45A2B"/>
    <w:rsid w:val="00F465D7"/>
    <w:rsid w:val="00F465E5"/>
    <w:rsid w:val="00F50223"/>
    <w:rsid w:val="00F51EDC"/>
    <w:rsid w:val="00F5306D"/>
    <w:rsid w:val="00F53CDE"/>
    <w:rsid w:val="00F56CB1"/>
    <w:rsid w:val="00F56F01"/>
    <w:rsid w:val="00F6041D"/>
    <w:rsid w:val="00F60A99"/>
    <w:rsid w:val="00F63041"/>
    <w:rsid w:val="00F748A9"/>
    <w:rsid w:val="00F7675D"/>
    <w:rsid w:val="00F8134D"/>
    <w:rsid w:val="00F82508"/>
    <w:rsid w:val="00F85697"/>
    <w:rsid w:val="00F86E20"/>
    <w:rsid w:val="00F87886"/>
    <w:rsid w:val="00F909AB"/>
    <w:rsid w:val="00F9102A"/>
    <w:rsid w:val="00F92267"/>
    <w:rsid w:val="00F92412"/>
    <w:rsid w:val="00F92A64"/>
    <w:rsid w:val="00F9420A"/>
    <w:rsid w:val="00F965A2"/>
    <w:rsid w:val="00F96D1F"/>
    <w:rsid w:val="00FA0664"/>
    <w:rsid w:val="00FA23BB"/>
    <w:rsid w:val="00FA4204"/>
    <w:rsid w:val="00FA4A8F"/>
    <w:rsid w:val="00FA63DA"/>
    <w:rsid w:val="00FB0D53"/>
    <w:rsid w:val="00FB28DB"/>
    <w:rsid w:val="00FB33B0"/>
    <w:rsid w:val="00FB4BA5"/>
    <w:rsid w:val="00FC1D78"/>
    <w:rsid w:val="00FC21B9"/>
    <w:rsid w:val="00FC247E"/>
    <w:rsid w:val="00FC26F4"/>
    <w:rsid w:val="00FC5EB2"/>
    <w:rsid w:val="00FD1BB3"/>
    <w:rsid w:val="00FD4C08"/>
    <w:rsid w:val="00FD5329"/>
    <w:rsid w:val="00FD5BCC"/>
    <w:rsid w:val="00FD679F"/>
    <w:rsid w:val="00FE0ADB"/>
    <w:rsid w:val="00FE4B8F"/>
    <w:rsid w:val="00FE52C9"/>
    <w:rsid w:val="00FE79D4"/>
    <w:rsid w:val="00FE7F2C"/>
    <w:rsid w:val="00FF0CF1"/>
    <w:rsid w:val="00FF11E4"/>
    <w:rsid w:val="00FF2874"/>
    <w:rsid w:val="00FF353A"/>
    <w:rsid w:val="00FF3678"/>
    <w:rsid w:val="00FF52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0" w:qFormat="1"/>
    <w:lsdException w:name="annotation reference" w:uiPriority="0"/>
    <w:lsdException w:name="toa heading" w:uiPriority="0"/>
    <w:lsdException w:name="List Number" w:uiPriority="0"/>
    <w:lsdException w:name="Title" w:semiHidden="0" w:uiPriority="0" w:unhideWhenUsed="0" w:qFormat="1"/>
    <w:lsdException w:name="Default Paragraph Font" w:uiPriority="1"/>
    <w:lsdException w:name="List Continue" w:uiPriority="0"/>
    <w:lsdException w:name="List Continue 2" w:uiPriority="0"/>
    <w:lsdException w:name="Subtitle" w:semiHidden="0" w:uiPriority="0" w:unhideWhenUsed="0" w:qFormat="1"/>
    <w:lsdException w:name="Date" w:uiPriority="0"/>
    <w:lsdException w:name="Note Heading" w:uiPriority="0"/>
    <w:lsdException w:name="Strong" w:semiHidden="0" w:uiPriority="0"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03A"/>
    <w:pPr>
      <w:spacing w:after="240"/>
    </w:pPr>
    <w:rPr>
      <w:rFonts w:eastAsia="Times New Roman" w:cstheme="minorHAnsi"/>
    </w:rPr>
  </w:style>
  <w:style w:type="paragraph" w:styleId="Heading1">
    <w:name w:val="heading 1"/>
    <w:basedOn w:val="Normal"/>
    <w:next w:val="Normal"/>
    <w:link w:val="Heading1Char"/>
    <w:uiPriority w:val="9"/>
    <w:qFormat/>
    <w:rsid w:val="00C118C7"/>
    <w:pPr>
      <w:keepNext/>
      <w:keepLines/>
      <w:pageBreakBefore/>
      <w:numPr>
        <w:numId w:val="39"/>
      </w:numPr>
      <w:spacing w:before="360" w:after="120"/>
      <w:outlineLvl w:val="0"/>
    </w:pPr>
    <w:rPr>
      <w:rFonts w:asciiTheme="majorHAnsi" w:eastAsiaTheme="majorEastAsia" w:hAnsiTheme="majorHAnsi" w:cstheme="majorBidi"/>
      <w:b/>
      <w:bCs/>
      <w:color w:val="1F497D" w:themeColor="text2"/>
      <w:sz w:val="36"/>
      <w:szCs w:val="28"/>
    </w:rPr>
  </w:style>
  <w:style w:type="paragraph" w:styleId="Heading2">
    <w:name w:val="heading 2"/>
    <w:basedOn w:val="Normal"/>
    <w:next w:val="Normal"/>
    <w:link w:val="Heading2Char"/>
    <w:uiPriority w:val="9"/>
    <w:unhideWhenUsed/>
    <w:qFormat/>
    <w:rsid w:val="00C118C7"/>
    <w:pPr>
      <w:keepNext/>
      <w:keepLines/>
      <w:spacing w:before="360" w:after="12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nhideWhenUsed/>
    <w:qFormat/>
    <w:rsid w:val="00C118C7"/>
    <w:pPr>
      <w:keepNext/>
      <w:keepLines/>
      <w:spacing w:before="200" w:after="120"/>
      <w:outlineLvl w:val="2"/>
    </w:pPr>
    <w:rPr>
      <w:rFonts w:asciiTheme="majorHAnsi" w:eastAsiaTheme="majorEastAsia" w:hAnsiTheme="majorHAnsi" w:cstheme="majorBidi"/>
      <w:b/>
      <w:bCs/>
      <w:i/>
      <w:color w:val="1F497D" w:themeColor="text2"/>
      <w:sz w:val="26"/>
      <w:szCs w:val="26"/>
    </w:rPr>
  </w:style>
  <w:style w:type="paragraph" w:styleId="Heading4">
    <w:name w:val="heading 4"/>
    <w:basedOn w:val="Normal"/>
    <w:next w:val="Normal"/>
    <w:link w:val="Heading4Char"/>
    <w:unhideWhenUsed/>
    <w:qFormat/>
    <w:rsid w:val="00C118C7"/>
    <w:pPr>
      <w:keepNext/>
      <w:keepLines/>
      <w:spacing w:before="200" w:after="120"/>
      <w:outlineLvl w:val="3"/>
    </w:pPr>
    <w:rPr>
      <w:rFonts w:asciiTheme="majorHAnsi" w:eastAsiaTheme="majorEastAsia" w:hAnsiTheme="majorHAnsi" w:cstheme="majorBidi"/>
      <w:b/>
      <w:bCs/>
      <w:i/>
      <w:iCs/>
      <w:color w:val="4F81BD" w:themeColor="accent1"/>
      <w:sz w:val="26"/>
      <w:szCs w:val="26"/>
    </w:rPr>
  </w:style>
  <w:style w:type="paragraph" w:styleId="Heading5">
    <w:name w:val="heading 5"/>
    <w:basedOn w:val="Normal"/>
    <w:next w:val="Normal"/>
    <w:link w:val="Heading5Char"/>
    <w:unhideWhenUsed/>
    <w:qFormat/>
    <w:rsid w:val="00C118C7"/>
    <w:pPr>
      <w:keepNext/>
      <w:keepLines/>
      <w:spacing w:before="200" w:after="12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18C7"/>
    <w:rPr>
      <w:rFonts w:asciiTheme="majorHAnsi" w:eastAsiaTheme="majorEastAsia" w:hAnsiTheme="majorHAnsi" w:cstheme="majorBidi"/>
      <w:b/>
      <w:bCs/>
      <w:color w:val="1F497D" w:themeColor="text2"/>
      <w:sz w:val="36"/>
      <w:szCs w:val="28"/>
    </w:rPr>
  </w:style>
  <w:style w:type="character" w:customStyle="1" w:styleId="Heading2Char">
    <w:name w:val="Heading 2 Char"/>
    <w:basedOn w:val="DefaultParagraphFont"/>
    <w:link w:val="Heading2"/>
    <w:uiPriority w:val="9"/>
    <w:rsid w:val="00C118C7"/>
    <w:rPr>
      <w:rFonts w:asciiTheme="majorHAnsi" w:eastAsiaTheme="majorEastAsia" w:hAnsiTheme="majorHAnsi" w:cstheme="majorBidi"/>
      <w:b/>
      <w:bCs/>
      <w:color w:val="4F81BD" w:themeColor="accent1"/>
      <w:sz w:val="32"/>
      <w:szCs w:val="26"/>
    </w:rPr>
  </w:style>
  <w:style w:type="paragraph" w:styleId="ListBullet">
    <w:name w:val="List Bullet"/>
    <w:basedOn w:val="ListParagraph"/>
    <w:uiPriority w:val="99"/>
    <w:unhideWhenUsed/>
    <w:rsid w:val="00C118C7"/>
    <w:pPr>
      <w:keepLines/>
      <w:numPr>
        <w:numId w:val="13"/>
      </w:numPr>
      <w:spacing w:after="240"/>
    </w:pPr>
    <w:rPr>
      <w:rFonts w:asciiTheme="minorHAnsi" w:eastAsiaTheme="minorHAnsi" w:hAnsiTheme="minorHAnsi" w:cstheme="minorBidi"/>
    </w:rPr>
  </w:style>
  <w:style w:type="paragraph" w:styleId="ListBullet2">
    <w:name w:val="List Bullet 2"/>
    <w:basedOn w:val="ListParagraph"/>
    <w:uiPriority w:val="99"/>
    <w:unhideWhenUsed/>
    <w:rsid w:val="00C118C7"/>
    <w:pPr>
      <w:keepLines/>
      <w:numPr>
        <w:ilvl w:val="1"/>
        <w:numId w:val="13"/>
      </w:numPr>
      <w:spacing w:after="240"/>
    </w:pPr>
    <w:rPr>
      <w:rFonts w:eastAsiaTheme="minorHAnsi" w:cstheme="minorBidi"/>
    </w:rPr>
  </w:style>
  <w:style w:type="paragraph" w:styleId="ListBullet3">
    <w:name w:val="List Bullet 3"/>
    <w:basedOn w:val="Normal"/>
    <w:uiPriority w:val="99"/>
    <w:unhideWhenUsed/>
    <w:rsid w:val="00C118C7"/>
    <w:pPr>
      <w:keepLines/>
      <w:numPr>
        <w:ilvl w:val="2"/>
        <w:numId w:val="13"/>
      </w:numPr>
    </w:pPr>
    <w:rPr>
      <w:rFonts w:eastAsiaTheme="minorHAnsi" w:cstheme="minorBidi"/>
      <w:szCs w:val="22"/>
    </w:rPr>
  </w:style>
  <w:style w:type="character" w:styleId="Emphasis">
    <w:name w:val="Emphasis"/>
    <w:basedOn w:val="DefaultParagraphFont"/>
    <w:qFormat/>
    <w:rsid w:val="00C118C7"/>
    <w:rPr>
      <w:i/>
      <w:iCs/>
    </w:rPr>
  </w:style>
  <w:style w:type="character" w:styleId="Strong">
    <w:name w:val="Strong"/>
    <w:basedOn w:val="DefaultParagraphFont"/>
    <w:qFormat/>
    <w:rsid w:val="00C118C7"/>
    <w:rPr>
      <w:b/>
      <w:bCs/>
    </w:rPr>
  </w:style>
  <w:style w:type="character" w:customStyle="1" w:styleId="Heading3Char">
    <w:name w:val="Heading 3 Char"/>
    <w:basedOn w:val="DefaultParagraphFont"/>
    <w:link w:val="Heading3"/>
    <w:rsid w:val="00C118C7"/>
    <w:rPr>
      <w:rFonts w:asciiTheme="majorHAnsi" w:eastAsiaTheme="majorEastAsia" w:hAnsiTheme="majorHAnsi" w:cstheme="majorBidi"/>
      <w:b/>
      <w:bCs/>
      <w:i/>
      <w:color w:val="1F497D" w:themeColor="text2"/>
      <w:sz w:val="26"/>
      <w:szCs w:val="26"/>
    </w:rPr>
  </w:style>
  <w:style w:type="character" w:customStyle="1" w:styleId="Heading4Char">
    <w:name w:val="Heading 4 Char"/>
    <w:basedOn w:val="DefaultParagraphFont"/>
    <w:link w:val="Heading4"/>
    <w:rsid w:val="00C118C7"/>
    <w:rPr>
      <w:rFonts w:asciiTheme="majorHAnsi" w:eastAsiaTheme="majorEastAsia" w:hAnsiTheme="majorHAnsi" w:cstheme="majorBidi"/>
      <w:b/>
      <w:bCs/>
      <w:i/>
      <w:iCs/>
      <w:color w:val="4F81BD" w:themeColor="accent1"/>
      <w:sz w:val="26"/>
      <w:szCs w:val="26"/>
    </w:rPr>
  </w:style>
  <w:style w:type="character" w:customStyle="1" w:styleId="Heading5Char">
    <w:name w:val="Heading 5 Char"/>
    <w:basedOn w:val="DefaultParagraphFont"/>
    <w:link w:val="Heading5"/>
    <w:rsid w:val="00C118C7"/>
    <w:rPr>
      <w:rFonts w:asciiTheme="majorHAnsi" w:eastAsiaTheme="majorEastAsia" w:hAnsiTheme="majorHAnsi" w:cstheme="majorBidi"/>
      <w:b/>
    </w:rPr>
  </w:style>
  <w:style w:type="character" w:styleId="Hyperlink">
    <w:name w:val="Hyperlink"/>
    <w:basedOn w:val="DefaultParagraphFont"/>
    <w:uiPriority w:val="99"/>
    <w:rsid w:val="00C118C7"/>
    <w:rPr>
      <w:color w:val="0000FF" w:themeColor="hyperlink"/>
      <w:u w:val="single"/>
    </w:rPr>
  </w:style>
  <w:style w:type="table" w:styleId="TableGrid">
    <w:name w:val="Table Grid"/>
    <w:basedOn w:val="TableNormal"/>
    <w:uiPriority w:val="59"/>
    <w:rsid w:val="00C118C7"/>
    <w:pPr>
      <w:spacing w:after="240"/>
    </w:pPr>
    <w:rPr>
      <w:rFonts w:eastAsiaTheme="minorEastAsia"/>
      <w:szCs w:val="22"/>
    </w:rPr>
    <w:tblPr>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0" w:type="dxa"/>
        <w:right w:w="0" w:type="dxa"/>
      </w:tblCellMar>
    </w:tblPr>
    <w:trPr>
      <w:cantSplit/>
      <w:jc w:val="center"/>
    </w:trPr>
    <w:tblStylePr w:type="firstRow">
      <w:tblPr/>
      <w:tcPr>
        <w:tc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l2br w:val="nil"/>
          <w:tr2bl w:val="nil"/>
        </w:tcBorders>
        <w:shd w:val="clear" w:color="auto" w:fill="4F81BD" w:themeFill="accent1"/>
      </w:tcPr>
    </w:tblStylePr>
  </w:style>
  <w:style w:type="paragraph" w:styleId="Header">
    <w:name w:val="header"/>
    <w:basedOn w:val="Normal"/>
    <w:link w:val="HeaderChar"/>
    <w:rsid w:val="00C118C7"/>
    <w:pPr>
      <w:spacing w:after="0"/>
      <w:jc w:val="right"/>
    </w:pPr>
    <w:rPr>
      <w:rFonts w:ascii="Arial" w:hAnsi="Arial"/>
      <w:sz w:val="20"/>
    </w:rPr>
  </w:style>
  <w:style w:type="character" w:customStyle="1" w:styleId="HeaderChar">
    <w:name w:val="Header Char"/>
    <w:basedOn w:val="DefaultParagraphFont"/>
    <w:link w:val="Header"/>
    <w:rsid w:val="00C118C7"/>
    <w:rPr>
      <w:rFonts w:ascii="Arial" w:eastAsia="Times New Roman" w:hAnsi="Arial" w:cstheme="minorHAnsi"/>
      <w:sz w:val="20"/>
    </w:rPr>
  </w:style>
  <w:style w:type="paragraph" w:styleId="Footer">
    <w:name w:val="footer"/>
    <w:basedOn w:val="Normal"/>
    <w:link w:val="FooterChar"/>
    <w:uiPriority w:val="99"/>
    <w:rsid w:val="00C118C7"/>
    <w:pPr>
      <w:spacing w:after="0"/>
      <w:jc w:val="center"/>
    </w:pPr>
    <w:rPr>
      <w:rFonts w:ascii="Arial" w:hAnsi="Arial"/>
      <w:sz w:val="20"/>
    </w:rPr>
  </w:style>
  <w:style w:type="character" w:customStyle="1" w:styleId="FooterChar">
    <w:name w:val="Footer Char"/>
    <w:basedOn w:val="DefaultParagraphFont"/>
    <w:link w:val="Footer"/>
    <w:uiPriority w:val="99"/>
    <w:rsid w:val="00C118C7"/>
    <w:rPr>
      <w:rFonts w:ascii="Arial" w:eastAsia="Times New Roman" w:hAnsi="Arial" w:cstheme="minorHAnsi"/>
      <w:sz w:val="20"/>
    </w:rPr>
  </w:style>
  <w:style w:type="paragraph" w:styleId="TOC1">
    <w:name w:val="toc 1"/>
    <w:basedOn w:val="Normal"/>
    <w:next w:val="Normal"/>
    <w:uiPriority w:val="39"/>
    <w:rsid w:val="00C118C7"/>
    <w:pPr>
      <w:tabs>
        <w:tab w:val="right" w:leader="dot" w:pos="9360"/>
      </w:tabs>
      <w:spacing w:before="120" w:after="120"/>
      <w:ind w:right="720"/>
    </w:pPr>
    <w:rPr>
      <w:rFonts w:ascii="Arial" w:hAnsi="Arial" w:cs="Arial"/>
      <w:b/>
      <w:noProof/>
      <w:sz w:val="20"/>
      <w:szCs w:val="20"/>
    </w:rPr>
  </w:style>
  <w:style w:type="paragraph" w:styleId="TOC2">
    <w:name w:val="toc 2"/>
    <w:basedOn w:val="Normal"/>
    <w:next w:val="Normal"/>
    <w:uiPriority w:val="39"/>
    <w:rsid w:val="00C118C7"/>
    <w:pPr>
      <w:tabs>
        <w:tab w:val="right" w:leader="dot" w:pos="9360"/>
      </w:tabs>
      <w:spacing w:before="120" w:after="120"/>
      <w:ind w:left="245" w:right="720"/>
    </w:pPr>
    <w:rPr>
      <w:rFonts w:ascii="Arial" w:hAnsi="Arial"/>
      <w:noProof/>
      <w:sz w:val="20"/>
    </w:rPr>
  </w:style>
  <w:style w:type="paragraph" w:styleId="TOC3">
    <w:name w:val="toc 3"/>
    <w:basedOn w:val="Normal"/>
    <w:next w:val="Normal"/>
    <w:uiPriority w:val="39"/>
    <w:rsid w:val="00C118C7"/>
    <w:pPr>
      <w:tabs>
        <w:tab w:val="right" w:leader="dot" w:pos="9360"/>
      </w:tabs>
      <w:spacing w:before="120" w:after="120"/>
      <w:ind w:left="475" w:right="720"/>
    </w:pPr>
    <w:rPr>
      <w:rFonts w:ascii="Arial" w:hAnsi="Arial"/>
      <w:noProof/>
      <w:sz w:val="20"/>
    </w:rPr>
  </w:style>
  <w:style w:type="paragraph" w:styleId="TOC4">
    <w:name w:val="toc 4"/>
    <w:basedOn w:val="Normal"/>
    <w:next w:val="Normal"/>
    <w:uiPriority w:val="39"/>
    <w:rsid w:val="00C118C7"/>
    <w:pPr>
      <w:tabs>
        <w:tab w:val="right" w:leader="dot" w:pos="9360"/>
      </w:tabs>
      <w:spacing w:before="120" w:after="120"/>
      <w:ind w:left="720"/>
    </w:pPr>
    <w:rPr>
      <w:rFonts w:ascii="Arial" w:hAnsi="Arial"/>
      <w:sz w:val="20"/>
    </w:rPr>
  </w:style>
  <w:style w:type="paragraph" w:styleId="TOC5">
    <w:name w:val="toc 5"/>
    <w:basedOn w:val="Normal"/>
    <w:next w:val="Normal"/>
    <w:uiPriority w:val="39"/>
    <w:rsid w:val="00C118C7"/>
    <w:pPr>
      <w:spacing w:before="120" w:after="120"/>
      <w:ind w:left="965"/>
    </w:pPr>
    <w:rPr>
      <w:rFonts w:ascii="Arial" w:hAnsi="Arial"/>
      <w:sz w:val="20"/>
    </w:rPr>
  </w:style>
  <w:style w:type="character" w:styleId="CommentReference">
    <w:name w:val="annotation reference"/>
    <w:basedOn w:val="DefaultParagraphFont"/>
    <w:rsid w:val="00C118C7"/>
    <w:rPr>
      <w:sz w:val="16"/>
      <w:szCs w:val="16"/>
    </w:rPr>
  </w:style>
  <w:style w:type="paragraph" w:styleId="CommentText">
    <w:name w:val="annotation text"/>
    <w:basedOn w:val="Normal"/>
    <w:link w:val="CommentTextChar"/>
    <w:rsid w:val="00C118C7"/>
    <w:rPr>
      <w:sz w:val="20"/>
      <w:szCs w:val="20"/>
    </w:rPr>
  </w:style>
  <w:style w:type="character" w:customStyle="1" w:styleId="CommentTextChar">
    <w:name w:val="Comment Text Char"/>
    <w:basedOn w:val="DefaultParagraphFont"/>
    <w:link w:val="CommentText"/>
    <w:rsid w:val="00C118C7"/>
    <w:rPr>
      <w:rFonts w:eastAsia="Times New Roman" w:cstheme="minorHAnsi"/>
      <w:sz w:val="20"/>
      <w:szCs w:val="20"/>
    </w:rPr>
  </w:style>
  <w:style w:type="paragraph" w:styleId="CommentSubject">
    <w:name w:val="annotation subject"/>
    <w:basedOn w:val="CommentText"/>
    <w:next w:val="CommentText"/>
    <w:link w:val="CommentSubjectChar"/>
    <w:rsid w:val="00C118C7"/>
    <w:rPr>
      <w:b/>
      <w:bCs/>
    </w:rPr>
  </w:style>
  <w:style w:type="character" w:customStyle="1" w:styleId="CommentSubjectChar">
    <w:name w:val="Comment Subject Char"/>
    <w:basedOn w:val="CommentTextChar"/>
    <w:link w:val="CommentSubject"/>
    <w:rsid w:val="00C118C7"/>
    <w:rPr>
      <w:rFonts w:eastAsia="Times New Roman" w:cstheme="minorHAnsi"/>
      <w:b/>
      <w:bCs/>
      <w:sz w:val="20"/>
      <w:szCs w:val="20"/>
    </w:rPr>
  </w:style>
  <w:style w:type="paragraph" w:styleId="TableofFigures">
    <w:name w:val="table of figures"/>
    <w:basedOn w:val="Normal"/>
    <w:next w:val="Normal"/>
    <w:uiPriority w:val="99"/>
    <w:rsid w:val="00C118C7"/>
    <w:pPr>
      <w:tabs>
        <w:tab w:val="right" w:leader="dot" w:pos="9360"/>
      </w:tabs>
      <w:spacing w:before="120" w:after="120"/>
    </w:pPr>
    <w:rPr>
      <w:rFonts w:ascii="Arial" w:eastAsiaTheme="majorEastAsia" w:hAnsi="Arial" w:cs="Arial"/>
      <w:noProof/>
      <w:sz w:val="20"/>
      <w:szCs w:val="20"/>
    </w:rPr>
  </w:style>
  <w:style w:type="paragraph" w:styleId="TOAHeading">
    <w:name w:val="toa heading"/>
    <w:basedOn w:val="Normal"/>
    <w:next w:val="Normal"/>
    <w:rsid w:val="00C118C7"/>
    <w:pPr>
      <w:keepNext/>
      <w:keepLines/>
      <w:pageBreakBefore/>
    </w:pPr>
    <w:rPr>
      <w:rFonts w:asciiTheme="majorHAnsi" w:hAnsiTheme="majorHAnsi" w:cs="Calibri"/>
      <w:b/>
      <w:sz w:val="32"/>
    </w:rPr>
  </w:style>
  <w:style w:type="paragraph" w:customStyle="1" w:styleId="SectionHeading">
    <w:name w:val="Section Heading"/>
    <w:basedOn w:val="Normal"/>
    <w:next w:val="Normal"/>
    <w:qFormat/>
    <w:rsid w:val="00C118C7"/>
    <w:pPr>
      <w:keepNext/>
      <w:keepLines/>
      <w:spacing w:before="120" w:after="120"/>
    </w:pPr>
    <w:rPr>
      <w:rFonts w:ascii="Times New Roman" w:hAnsi="Times New Roman" w:cs="Calibri"/>
      <w:b/>
    </w:rPr>
  </w:style>
  <w:style w:type="numbering" w:customStyle="1" w:styleId="ListBullets">
    <w:name w:val="List Bullets"/>
    <w:uiPriority w:val="99"/>
    <w:rsid w:val="00C118C7"/>
    <w:pPr>
      <w:numPr>
        <w:numId w:val="3"/>
      </w:numPr>
    </w:pPr>
  </w:style>
  <w:style w:type="paragraph" w:customStyle="1" w:styleId="Image">
    <w:name w:val="Image"/>
    <w:basedOn w:val="Normal"/>
    <w:qFormat/>
    <w:rsid w:val="00C118C7"/>
    <w:pPr>
      <w:keepLines/>
      <w:jc w:val="center"/>
    </w:pPr>
    <w:rPr>
      <w:rFonts w:ascii="Times New Roman" w:eastAsiaTheme="minorHAnsi" w:hAnsi="Times New Roman" w:cstheme="minorBidi"/>
      <w:noProof/>
      <w:szCs w:val="22"/>
    </w:rPr>
  </w:style>
  <w:style w:type="paragraph" w:customStyle="1" w:styleId="TableText">
    <w:name w:val="Table Text"/>
    <w:basedOn w:val="Normal"/>
    <w:qFormat/>
    <w:rsid w:val="00C118C7"/>
    <w:pPr>
      <w:spacing w:before="80" w:after="80"/>
      <w:ind w:left="115" w:right="115"/>
    </w:pPr>
    <w:rPr>
      <w:rFonts w:ascii="Arial" w:eastAsiaTheme="minorEastAsia" w:hAnsi="Arial" w:cs="Arial"/>
      <w:sz w:val="20"/>
      <w:szCs w:val="20"/>
    </w:rPr>
  </w:style>
  <w:style w:type="numbering" w:customStyle="1" w:styleId="ListNumbers">
    <w:name w:val="List Numbers"/>
    <w:uiPriority w:val="99"/>
    <w:rsid w:val="00C118C7"/>
    <w:pPr>
      <w:numPr>
        <w:numId w:val="4"/>
      </w:numPr>
    </w:pPr>
  </w:style>
  <w:style w:type="paragraph" w:styleId="ListNumber">
    <w:name w:val="List Number"/>
    <w:basedOn w:val="ListParagraph"/>
    <w:unhideWhenUsed/>
    <w:rsid w:val="00C118C7"/>
    <w:pPr>
      <w:keepLines/>
      <w:numPr>
        <w:numId w:val="10"/>
      </w:numPr>
      <w:spacing w:after="240"/>
    </w:pPr>
    <w:rPr>
      <w:rFonts w:asciiTheme="minorHAnsi" w:eastAsiaTheme="minorHAnsi" w:hAnsiTheme="minorHAnsi" w:cstheme="minorBidi"/>
    </w:rPr>
  </w:style>
  <w:style w:type="paragraph" w:styleId="ListNumber2">
    <w:name w:val="List Number 2"/>
    <w:basedOn w:val="ListParagraph"/>
    <w:uiPriority w:val="99"/>
    <w:unhideWhenUsed/>
    <w:rsid w:val="00C118C7"/>
    <w:pPr>
      <w:keepLines/>
      <w:numPr>
        <w:ilvl w:val="1"/>
        <w:numId w:val="10"/>
      </w:numPr>
      <w:spacing w:after="240"/>
    </w:pPr>
    <w:rPr>
      <w:rFonts w:eastAsiaTheme="minorHAnsi" w:cstheme="minorBidi"/>
    </w:rPr>
  </w:style>
  <w:style w:type="paragraph" w:customStyle="1" w:styleId="TableCaption">
    <w:name w:val="Table Caption"/>
    <w:basedOn w:val="Normal"/>
    <w:qFormat/>
    <w:rsid w:val="001D503A"/>
    <w:pPr>
      <w:keepNext/>
      <w:spacing w:before="240" w:after="120"/>
    </w:pPr>
    <w:rPr>
      <w:rFonts w:ascii="Arial" w:eastAsiaTheme="minorEastAsia" w:hAnsi="Arial" w:cs="Arial"/>
      <w:bCs/>
      <w:sz w:val="20"/>
      <w:szCs w:val="18"/>
    </w:rPr>
  </w:style>
  <w:style w:type="paragraph" w:customStyle="1" w:styleId="TableHeader">
    <w:name w:val="Table Header"/>
    <w:basedOn w:val="TableText"/>
    <w:qFormat/>
    <w:rsid w:val="00C118C7"/>
    <w:pPr>
      <w:keepNext/>
      <w:keepLines/>
    </w:pPr>
    <w:rPr>
      <w:b/>
      <w:bCs/>
      <w:color w:val="FFFFFF" w:themeColor="background1"/>
    </w:rPr>
  </w:style>
  <w:style w:type="paragraph" w:customStyle="1" w:styleId="TableTextCenter">
    <w:name w:val="Table Text Center"/>
    <w:basedOn w:val="TableText"/>
    <w:qFormat/>
    <w:rsid w:val="00C118C7"/>
    <w:pPr>
      <w:jc w:val="center"/>
    </w:pPr>
    <w:rPr>
      <w:noProof/>
    </w:rPr>
  </w:style>
  <w:style w:type="numbering" w:customStyle="1" w:styleId="TableBullets">
    <w:name w:val="Table Bullets"/>
    <w:uiPriority w:val="99"/>
    <w:rsid w:val="00C118C7"/>
    <w:pPr>
      <w:numPr>
        <w:numId w:val="2"/>
      </w:numPr>
    </w:pPr>
  </w:style>
  <w:style w:type="paragraph" w:customStyle="1" w:styleId="TableTextBullet">
    <w:name w:val="Table Text Bullet"/>
    <w:basedOn w:val="TableText"/>
    <w:qFormat/>
    <w:rsid w:val="00C118C7"/>
    <w:pPr>
      <w:numPr>
        <w:numId w:val="7"/>
      </w:numPr>
    </w:pPr>
    <w:rPr>
      <w:rFonts w:eastAsiaTheme="minorHAnsi" w:cstheme="minorBidi"/>
      <w:szCs w:val="22"/>
    </w:rPr>
  </w:style>
  <w:style w:type="paragraph" w:customStyle="1" w:styleId="TableTextBullet2">
    <w:name w:val="Table Text Bullet 2"/>
    <w:basedOn w:val="TableTextBullet"/>
    <w:qFormat/>
    <w:rsid w:val="00C118C7"/>
    <w:pPr>
      <w:numPr>
        <w:ilvl w:val="1"/>
      </w:numPr>
    </w:pPr>
  </w:style>
  <w:style w:type="paragraph" w:customStyle="1" w:styleId="TableTextBullet3">
    <w:name w:val="Table Text Bullet 3"/>
    <w:basedOn w:val="TableTextBullet"/>
    <w:qFormat/>
    <w:rsid w:val="00C118C7"/>
    <w:pPr>
      <w:numPr>
        <w:ilvl w:val="2"/>
      </w:numPr>
    </w:pPr>
  </w:style>
  <w:style w:type="paragraph" w:customStyle="1" w:styleId="NoteText">
    <w:name w:val="Note Text"/>
    <w:basedOn w:val="Normal"/>
    <w:qFormat/>
    <w:rsid w:val="00C118C7"/>
    <w:pPr>
      <w:spacing w:after="80"/>
    </w:pPr>
    <w:rPr>
      <w:rFonts w:ascii="Arial" w:hAnsi="Arial" w:cs="Calibri"/>
      <w:sz w:val="20"/>
    </w:rPr>
  </w:style>
  <w:style w:type="paragraph" w:customStyle="1" w:styleId="NoteIcon">
    <w:name w:val="Note Icon"/>
    <w:basedOn w:val="NoteText"/>
    <w:qFormat/>
    <w:rsid w:val="00C118C7"/>
    <w:pPr>
      <w:jc w:val="center"/>
    </w:pPr>
    <w:rPr>
      <w:rFonts w:cs="Arial"/>
      <w:noProof/>
    </w:rPr>
  </w:style>
  <w:style w:type="paragraph" w:customStyle="1" w:styleId="ImageCaption">
    <w:name w:val="Image Caption"/>
    <w:basedOn w:val="Normal"/>
    <w:next w:val="Image"/>
    <w:qFormat/>
    <w:rsid w:val="001D503A"/>
    <w:pPr>
      <w:keepNext/>
      <w:keepLines/>
      <w:spacing w:after="120"/>
      <w:jc w:val="center"/>
    </w:pPr>
    <w:rPr>
      <w:rFonts w:ascii="Arial" w:eastAsiaTheme="minorHAnsi" w:hAnsi="Arial" w:cstheme="minorBidi"/>
      <w:bCs/>
      <w:sz w:val="20"/>
      <w:szCs w:val="18"/>
    </w:rPr>
  </w:style>
  <w:style w:type="paragraph" w:styleId="NoteHeading">
    <w:name w:val="Note Heading"/>
    <w:basedOn w:val="Normal"/>
    <w:next w:val="Normal"/>
    <w:link w:val="NoteHeadingChar"/>
    <w:rsid w:val="00C118C7"/>
    <w:pPr>
      <w:spacing w:after="60"/>
    </w:pPr>
    <w:rPr>
      <w:b/>
    </w:rPr>
  </w:style>
  <w:style w:type="character" w:customStyle="1" w:styleId="NoteHeadingChar">
    <w:name w:val="Note Heading Char"/>
    <w:basedOn w:val="DefaultParagraphFont"/>
    <w:link w:val="NoteHeading"/>
    <w:rsid w:val="00C118C7"/>
    <w:rPr>
      <w:rFonts w:eastAsia="Times New Roman" w:cstheme="minorHAnsi"/>
      <w:b/>
    </w:rPr>
  </w:style>
  <w:style w:type="paragraph" w:styleId="ListNumber3">
    <w:name w:val="List Number 3"/>
    <w:basedOn w:val="Normal"/>
    <w:uiPriority w:val="99"/>
    <w:unhideWhenUsed/>
    <w:rsid w:val="00C118C7"/>
    <w:pPr>
      <w:keepLines/>
      <w:numPr>
        <w:ilvl w:val="2"/>
        <w:numId w:val="10"/>
      </w:numPr>
    </w:pPr>
    <w:rPr>
      <w:rFonts w:eastAsiaTheme="minorHAnsi" w:cstheme="minorBidi"/>
      <w:szCs w:val="22"/>
    </w:rPr>
  </w:style>
  <w:style w:type="table" w:customStyle="1" w:styleId="TableNote">
    <w:name w:val="Table Note"/>
    <w:basedOn w:val="TableNormal"/>
    <w:uiPriority w:val="99"/>
    <w:rsid w:val="00C118C7"/>
    <w:rPr>
      <w:rFonts w:ascii="Arial" w:eastAsia="Times New Roman" w:hAnsi="Arial" w:cstheme="minorHAnsi"/>
      <w:sz w:val="20"/>
    </w:rPr>
    <w:tblPr>
      <w:tblBorders>
        <w:insideV w:val="single" w:sz="4" w:space="0" w:color="auto"/>
      </w:tblBorders>
      <w:tblCellMar>
        <w:left w:w="115" w:type="dxa"/>
        <w:right w:w="115" w:type="dxa"/>
      </w:tblCellMar>
    </w:tblPr>
    <w:trPr>
      <w:cantSplit/>
    </w:trPr>
  </w:style>
  <w:style w:type="table" w:customStyle="1" w:styleId="TableProcedure">
    <w:name w:val="Table Procedure"/>
    <w:basedOn w:val="TableNormal"/>
    <w:uiPriority w:val="99"/>
    <w:rsid w:val="00C118C7"/>
    <w:rPr>
      <w:rFonts w:eastAsia="Times New Roman" w:cstheme="minorHAnsi"/>
    </w:rPr>
    <w:tblPr>
      <w:jc w:val="center"/>
      <w:tblBorders>
        <w:top w:val="single" w:sz="8" w:space="0" w:color="auto"/>
        <w:left w:val="single" w:sz="8" w:space="0" w:color="auto"/>
        <w:bottom w:val="single" w:sz="8" w:space="0" w:color="auto"/>
        <w:right w:val="single" w:sz="8" w:space="0" w:color="auto"/>
      </w:tblBorders>
      <w:tblCellMar>
        <w:top w:w="72" w:type="dxa"/>
        <w:left w:w="115" w:type="dxa"/>
        <w:bottom w:w="72" w:type="dxa"/>
        <w:right w:w="115" w:type="dxa"/>
      </w:tblCellMar>
    </w:tblPr>
    <w:trPr>
      <w:cantSplit/>
      <w:jc w:val="center"/>
    </w:trPr>
    <w:tcPr>
      <w:shd w:val="clear" w:color="auto" w:fill="BFBFBF" w:themeFill="background1" w:themeFillShade="BF"/>
    </w:tcPr>
  </w:style>
  <w:style w:type="paragraph" w:customStyle="1" w:styleId="ImageCaptionRight">
    <w:name w:val="Image Caption Right"/>
    <w:basedOn w:val="ImageCaption"/>
    <w:qFormat/>
    <w:rsid w:val="00C118C7"/>
    <w:pPr>
      <w:spacing w:before="80" w:after="80"/>
      <w:jc w:val="right"/>
    </w:pPr>
  </w:style>
  <w:style w:type="paragraph" w:styleId="NormalIndent">
    <w:name w:val="Normal Indent"/>
    <w:basedOn w:val="Normal"/>
    <w:rsid w:val="00C118C7"/>
    <w:pPr>
      <w:ind w:left="360"/>
    </w:pPr>
  </w:style>
  <w:style w:type="paragraph" w:styleId="ListContinue">
    <w:name w:val="List Continue"/>
    <w:basedOn w:val="NormalIndent"/>
    <w:rsid w:val="00C118C7"/>
    <w:pPr>
      <w:spacing w:before="80" w:after="80"/>
    </w:pPr>
    <w:rPr>
      <w:rFonts w:eastAsiaTheme="minorEastAsia" w:cstheme="minorBidi"/>
      <w:szCs w:val="22"/>
    </w:rPr>
  </w:style>
  <w:style w:type="paragraph" w:customStyle="1" w:styleId="ImageRight">
    <w:name w:val="Image Right"/>
    <w:basedOn w:val="Image"/>
    <w:qFormat/>
    <w:rsid w:val="00C118C7"/>
    <w:pPr>
      <w:spacing w:after="0"/>
      <w:jc w:val="right"/>
    </w:pPr>
  </w:style>
  <w:style w:type="paragraph" w:customStyle="1" w:styleId="TableFootnote">
    <w:name w:val="Table Footnote"/>
    <w:basedOn w:val="Normal"/>
    <w:qFormat/>
    <w:rsid w:val="00C118C7"/>
    <w:pPr>
      <w:spacing w:before="120" w:after="120"/>
    </w:pPr>
    <w:rPr>
      <w:rFonts w:ascii="Arial" w:hAnsi="Arial" w:cs="Arial"/>
      <w:sz w:val="20"/>
    </w:rPr>
  </w:style>
  <w:style w:type="numbering" w:customStyle="1" w:styleId="TableNumbers">
    <w:name w:val="Table Numbers"/>
    <w:uiPriority w:val="99"/>
    <w:rsid w:val="00C118C7"/>
    <w:pPr>
      <w:numPr>
        <w:numId w:val="5"/>
      </w:numPr>
    </w:pPr>
  </w:style>
  <w:style w:type="paragraph" w:customStyle="1" w:styleId="TableTextNumber">
    <w:name w:val="Table Text Number"/>
    <w:basedOn w:val="TableText"/>
    <w:qFormat/>
    <w:rsid w:val="00C118C7"/>
    <w:pPr>
      <w:numPr>
        <w:numId w:val="8"/>
      </w:numPr>
    </w:pPr>
    <w:rPr>
      <w:rFonts w:eastAsiaTheme="minorHAnsi" w:cstheme="minorBidi"/>
      <w:szCs w:val="22"/>
    </w:rPr>
  </w:style>
  <w:style w:type="paragraph" w:customStyle="1" w:styleId="TableTextNumber2">
    <w:name w:val="Table Text Number 2"/>
    <w:basedOn w:val="TableTextNumber"/>
    <w:qFormat/>
    <w:rsid w:val="00C118C7"/>
    <w:pPr>
      <w:numPr>
        <w:ilvl w:val="1"/>
      </w:numPr>
    </w:pPr>
  </w:style>
  <w:style w:type="paragraph" w:customStyle="1" w:styleId="TableTextNumber3">
    <w:name w:val="Table Text Number 3"/>
    <w:basedOn w:val="TableTextNumber"/>
    <w:qFormat/>
    <w:rsid w:val="00C118C7"/>
    <w:pPr>
      <w:numPr>
        <w:ilvl w:val="2"/>
      </w:numPr>
    </w:pPr>
  </w:style>
  <w:style w:type="character" w:styleId="IntenseEmphasis">
    <w:name w:val="Intense Emphasis"/>
    <w:basedOn w:val="DefaultParagraphFont"/>
    <w:uiPriority w:val="21"/>
    <w:qFormat/>
    <w:rsid w:val="00C118C7"/>
    <w:rPr>
      <w:b/>
      <w:bCs/>
      <w:i/>
      <w:iCs/>
      <w:color w:val="auto"/>
    </w:rPr>
  </w:style>
  <w:style w:type="paragraph" w:customStyle="1" w:styleId="UserSupport">
    <w:name w:val="User Support"/>
    <w:basedOn w:val="Normal"/>
    <w:qFormat/>
    <w:rsid w:val="00C118C7"/>
    <w:pPr>
      <w:spacing w:before="120"/>
      <w:jc w:val="center"/>
    </w:pPr>
    <w:rPr>
      <w:rFonts w:ascii="Arial" w:eastAsiaTheme="minorEastAsia" w:hAnsi="Arial" w:cs="Arial"/>
      <w:bCs/>
    </w:rPr>
  </w:style>
  <w:style w:type="paragraph" w:styleId="ListContinue2">
    <w:name w:val="List Continue 2"/>
    <w:basedOn w:val="ListContinue"/>
    <w:rsid w:val="00C118C7"/>
    <w:pPr>
      <w:ind w:left="720"/>
    </w:pPr>
  </w:style>
  <w:style w:type="table" w:customStyle="1" w:styleId="TableProcedureImages">
    <w:name w:val="Table Procedure Images"/>
    <w:basedOn w:val="TableNormal"/>
    <w:uiPriority w:val="99"/>
    <w:rsid w:val="00C118C7"/>
    <w:rPr>
      <w:rFonts w:eastAsia="Times New Roman" w:cstheme="minorHAnsi"/>
    </w:rPr>
    <w:tblPr>
      <w:tblBorders>
        <w:top w:val="single" w:sz="8" w:space="0" w:color="auto"/>
        <w:bottom w:val="single" w:sz="8" w:space="0" w:color="auto"/>
        <w:insideH w:val="single" w:sz="8" w:space="0" w:color="auto"/>
      </w:tblBorders>
      <w:tblCellMar>
        <w:top w:w="72" w:type="dxa"/>
        <w:left w:w="0" w:type="dxa"/>
        <w:bottom w:w="72" w:type="dxa"/>
        <w:right w:w="0" w:type="dxa"/>
      </w:tblCellMar>
    </w:tblPr>
    <w:trPr>
      <w:cantSplit/>
    </w:trPr>
  </w:style>
  <w:style w:type="character" w:customStyle="1" w:styleId="CrossReference">
    <w:name w:val="Cross Reference"/>
    <w:basedOn w:val="DefaultParagraphFont"/>
    <w:uiPriority w:val="1"/>
    <w:qFormat/>
    <w:rsid w:val="00C118C7"/>
    <w:rPr>
      <w:color w:val="0000FF"/>
      <w:u w:val="single"/>
    </w:rPr>
  </w:style>
  <w:style w:type="table" w:customStyle="1" w:styleId="TabSummary">
    <w:name w:val="Tab Summary"/>
    <w:basedOn w:val="TableNormal"/>
    <w:uiPriority w:val="99"/>
    <w:rsid w:val="00C118C7"/>
    <w:rPr>
      <w:rFonts w:eastAsia="Times New Roman" w:cstheme="minorHAnsi"/>
    </w:rPr>
    <w:tblPr>
      <w:jc w:val="center"/>
      <w:tbl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insideH w:val="single" w:sz="8" w:space="0" w:color="244061" w:themeColor="accent1" w:themeShade="80"/>
        <w:insideV w:val="single" w:sz="8" w:space="0" w:color="244061" w:themeColor="accent1" w:themeShade="80"/>
      </w:tblBorders>
      <w:tblCellMar>
        <w:top w:w="72" w:type="dxa"/>
        <w:left w:w="115" w:type="dxa"/>
        <w:bottom w:w="72" w:type="dxa"/>
        <w:right w:w="115" w:type="dxa"/>
      </w:tblCellMar>
    </w:tblPr>
    <w:trPr>
      <w:cantSplit/>
      <w:jc w:val="center"/>
    </w:trPr>
    <w:tcPr>
      <w:shd w:val="clear" w:color="auto" w:fill="C6D9F1" w:themeFill="text2" w:themeFillTint="33"/>
    </w:tcPr>
  </w:style>
  <w:style w:type="paragraph" w:customStyle="1" w:styleId="TabActivities">
    <w:name w:val="Tab Activities"/>
    <w:basedOn w:val="Normal"/>
    <w:qFormat/>
    <w:rsid w:val="00C118C7"/>
    <w:pPr>
      <w:spacing w:after="0"/>
    </w:pPr>
    <w:rPr>
      <w:rFonts w:ascii="Arial" w:hAnsi="Arial" w:cs="Arial"/>
      <w:sz w:val="20"/>
    </w:rPr>
  </w:style>
  <w:style w:type="table" w:customStyle="1" w:styleId="TableTabSummary">
    <w:name w:val="Table Tab Summary"/>
    <w:basedOn w:val="TableNormal"/>
    <w:uiPriority w:val="99"/>
    <w:rsid w:val="00C118C7"/>
    <w:rPr>
      <w:rFonts w:eastAsia="Times New Roman" w:cstheme="minorHAnsi"/>
    </w:rPr>
    <w:tblPr>
      <w:jc w:val="center"/>
      <w:tbl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insideH w:val="single" w:sz="8" w:space="0" w:color="244061" w:themeColor="accent1" w:themeShade="80"/>
        <w:insideV w:val="single" w:sz="8" w:space="0" w:color="244061" w:themeColor="accent1" w:themeShade="80"/>
      </w:tblBorders>
      <w:tblCellMar>
        <w:top w:w="72" w:type="dxa"/>
        <w:left w:w="115" w:type="dxa"/>
        <w:bottom w:w="72" w:type="dxa"/>
        <w:right w:w="115" w:type="dxa"/>
      </w:tblCellMar>
    </w:tblPr>
    <w:trPr>
      <w:cantSplit/>
      <w:jc w:val="center"/>
    </w:trPr>
    <w:tcPr>
      <w:shd w:val="clear" w:color="auto" w:fill="C6D9F1" w:themeFill="text2" w:themeFillTint="33"/>
    </w:tcPr>
  </w:style>
  <w:style w:type="paragraph" w:customStyle="1" w:styleId="Appendix1">
    <w:name w:val="Appendix 1"/>
    <w:basedOn w:val="Heading1"/>
    <w:next w:val="Normal"/>
    <w:qFormat/>
    <w:rsid w:val="00C118C7"/>
    <w:pPr>
      <w:numPr>
        <w:numId w:val="6"/>
      </w:numPr>
    </w:pPr>
  </w:style>
  <w:style w:type="paragraph" w:customStyle="1" w:styleId="Heading1NoNumber">
    <w:name w:val="Heading 1 No Number"/>
    <w:basedOn w:val="Normal"/>
    <w:next w:val="Normal"/>
    <w:qFormat/>
    <w:rsid w:val="00C118C7"/>
    <w:pPr>
      <w:keepNext/>
      <w:keepLines/>
      <w:pageBreakBefore/>
      <w:spacing w:before="360" w:after="120"/>
      <w:outlineLvl w:val="0"/>
    </w:pPr>
    <w:rPr>
      <w:rFonts w:asciiTheme="majorHAnsi" w:hAnsiTheme="majorHAnsi"/>
      <w:b/>
      <w:color w:val="365F91" w:themeColor="accent1" w:themeShade="BF"/>
      <w:sz w:val="36"/>
    </w:rPr>
  </w:style>
  <w:style w:type="paragraph" w:styleId="Title">
    <w:name w:val="Title"/>
    <w:basedOn w:val="Normal"/>
    <w:next w:val="Subtitle"/>
    <w:link w:val="TitleChar"/>
    <w:qFormat/>
    <w:rsid w:val="00C118C7"/>
    <w:pPr>
      <w:spacing w:before="2400" w:after="480"/>
      <w:jc w:val="center"/>
    </w:pPr>
    <w:rPr>
      <w:rFonts w:asciiTheme="majorHAnsi" w:hAnsiTheme="majorHAnsi" w:cs="Times New Roman"/>
      <w:b/>
      <w:color w:val="1F497D" w:themeColor="text2"/>
      <w:spacing w:val="5"/>
      <w:kern w:val="28"/>
      <w:sz w:val="84"/>
      <w:szCs w:val="20"/>
    </w:rPr>
  </w:style>
  <w:style w:type="character" w:customStyle="1" w:styleId="TitleChar">
    <w:name w:val="Title Char"/>
    <w:basedOn w:val="DefaultParagraphFont"/>
    <w:link w:val="Title"/>
    <w:rsid w:val="00C118C7"/>
    <w:rPr>
      <w:rFonts w:asciiTheme="majorHAnsi" w:eastAsia="Times New Roman" w:hAnsiTheme="majorHAnsi" w:cs="Times New Roman"/>
      <w:b/>
      <w:color w:val="1F497D" w:themeColor="text2"/>
      <w:spacing w:val="5"/>
      <w:kern w:val="28"/>
      <w:sz w:val="84"/>
      <w:szCs w:val="20"/>
    </w:rPr>
  </w:style>
  <w:style w:type="paragraph" w:styleId="Subtitle">
    <w:name w:val="Subtitle"/>
    <w:basedOn w:val="Normal"/>
    <w:next w:val="Normal"/>
    <w:link w:val="SubtitleChar"/>
    <w:qFormat/>
    <w:rsid w:val="00C118C7"/>
    <w:pPr>
      <w:pBdr>
        <w:bottom w:val="single" w:sz="8" w:space="4" w:color="1F497D" w:themeColor="text2"/>
      </w:pBdr>
      <w:spacing w:after="300"/>
      <w:jc w:val="center"/>
    </w:pPr>
    <w:rPr>
      <w:rFonts w:asciiTheme="majorHAnsi" w:hAnsiTheme="majorHAnsi" w:cs="Times New Roman"/>
      <w:color w:val="1F497D" w:themeColor="text2"/>
      <w:spacing w:val="5"/>
      <w:kern w:val="28"/>
      <w:sz w:val="72"/>
      <w:szCs w:val="48"/>
    </w:rPr>
  </w:style>
  <w:style w:type="character" w:customStyle="1" w:styleId="SubtitleChar">
    <w:name w:val="Subtitle Char"/>
    <w:basedOn w:val="DefaultParagraphFont"/>
    <w:link w:val="Subtitle"/>
    <w:rsid w:val="00C118C7"/>
    <w:rPr>
      <w:rFonts w:asciiTheme="majorHAnsi" w:eastAsia="Times New Roman" w:hAnsiTheme="majorHAnsi" w:cs="Times New Roman"/>
      <w:color w:val="1F497D" w:themeColor="text2"/>
      <w:spacing w:val="5"/>
      <w:kern w:val="28"/>
      <w:sz w:val="72"/>
      <w:szCs w:val="48"/>
    </w:rPr>
  </w:style>
  <w:style w:type="paragraph" w:styleId="Date">
    <w:name w:val="Date"/>
    <w:basedOn w:val="Normal"/>
    <w:next w:val="Normal"/>
    <w:link w:val="DateChar"/>
    <w:rsid w:val="00C118C7"/>
    <w:pPr>
      <w:spacing w:after="720"/>
      <w:jc w:val="center"/>
    </w:pPr>
    <w:rPr>
      <w:rFonts w:asciiTheme="majorHAnsi" w:hAnsiTheme="majorHAnsi" w:cs="Times New Roman"/>
      <w:color w:val="4F81BD" w:themeColor="accent1"/>
      <w:sz w:val="44"/>
      <w:szCs w:val="20"/>
    </w:rPr>
  </w:style>
  <w:style w:type="character" w:customStyle="1" w:styleId="DateChar">
    <w:name w:val="Date Char"/>
    <w:basedOn w:val="DefaultParagraphFont"/>
    <w:link w:val="Date"/>
    <w:rsid w:val="00C118C7"/>
    <w:rPr>
      <w:rFonts w:asciiTheme="majorHAnsi" w:eastAsia="Times New Roman" w:hAnsiTheme="majorHAnsi" w:cs="Times New Roman"/>
      <w:color w:val="4F81BD" w:themeColor="accent1"/>
      <w:sz w:val="44"/>
      <w:szCs w:val="20"/>
    </w:rPr>
  </w:style>
  <w:style w:type="table" w:customStyle="1" w:styleId="TableTitle">
    <w:name w:val="Table Title"/>
    <w:basedOn w:val="TableNormal"/>
    <w:uiPriority w:val="99"/>
    <w:rsid w:val="00C118C7"/>
    <w:rPr>
      <w:rFonts w:eastAsia="Times New Roman" w:cstheme="minorHAnsi"/>
    </w:rPr>
    <w:tblPr>
      <w:tblBorders>
        <w:top w:val="thinThickSmallGap" w:sz="24" w:space="0" w:color="auto"/>
        <w:bottom w:val="thickThinSmallGap" w:sz="24" w:space="0" w:color="auto"/>
      </w:tblBorders>
    </w:tblPr>
  </w:style>
  <w:style w:type="table" w:customStyle="1" w:styleId="TableFirstPageFooter">
    <w:name w:val="Table First Page Footer"/>
    <w:basedOn w:val="TableNormal"/>
    <w:uiPriority w:val="99"/>
    <w:rsid w:val="00C118C7"/>
    <w:rPr>
      <w:rFonts w:eastAsia="Times New Roman" w:cstheme="minorHAnsi"/>
    </w:rPr>
    <w:tblPr>
      <w:jc w:val="center"/>
      <w:tblCellMar>
        <w:top w:w="72" w:type="dxa"/>
        <w:left w:w="115" w:type="dxa"/>
        <w:bottom w:w="72" w:type="dxa"/>
        <w:right w:w="115" w:type="dxa"/>
      </w:tblCellMar>
    </w:tblPr>
    <w:trPr>
      <w:cantSplit/>
      <w:jc w:val="center"/>
    </w:trPr>
    <w:tcPr>
      <w:shd w:val="clear" w:color="auto" w:fill="548DD4" w:themeFill="text2" w:themeFillTint="99"/>
    </w:tcPr>
  </w:style>
  <w:style w:type="paragraph" w:customStyle="1" w:styleId="FooterFirstPage">
    <w:name w:val="Footer First Page"/>
    <w:basedOn w:val="Normal"/>
    <w:qFormat/>
    <w:rsid w:val="00C118C7"/>
    <w:pPr>
      <w:spacing w:after="120"/>
    </w:pPr>
  </w:style>
  <w:style w:type="paragraph" w:customStyle="1" w:styleId="ListIntroduction">
    <w:name w:val="List Introduction"/>
    <w:basedOn w:val="Normal"/>
    <w:next w:val="ListBullet"/>
    <w:qFormat/>
    <w:rsid w:val="00C118C7"/>
    <w:pPr>
      <w:keepNext/>
      <w:spacing w:after="120"/>
    </w:pPr>
  </w:style>
  <w:style w:type="table" w:styleId="LightList-Accent1">
    <w:name w:val="Light List Accent 1"/>
    <w:basedOn w:val="TableNormal"/>
    <w:uiPriority w:val="61"/>
    <w:rsid w:val="0054118F"/>
    <w:rPr>
      <w:rFonts w:eastAsia="Times New Roman" w:cs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5411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18F"/>
    <w:rPr>
      <w:rFonts w:ascii="Tahoma" w:eastAsia="Times New Roman" w:hAnsi="Tahoma" w:cs="Tahoma"/>
      <w:sz w:val="16"/>
      <w:szCs w:val="16"/>
    </w:rPr>
  </w:style>
  <w:style w:type="table" w:customStyle="1" w:styleId="LightList-Accent11">
    <w:name w:val="Light List - Accent 11"/>
    <w:basedOn w:val="TableNormal"/>
    <w:uiPriority w:val="61"/>
    <w:rsid w:val="00694635"/>
    <w:rPr>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3">
    <w:name w:val="Medium Shading 1 Accent 3"/>
    <w:basedOn w:val="TableNormal"/>
    <w:uiPriority w:val="63"/>
    <w:rsid w:val="008C1E0D"/>
    <w:rPr>
      <w:sz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87157E"/>
    <w:rPr>
      <w:color w:val="800080" w:themeColor="followedHyperlink"/>
      <w:u w:val="single"/>
    </w:rPr>
  </w:style>
  <w:style w:type="numbering" w:customStyle="1" w:styleId="HeadingNumbers">
    <w:name w:val="Heading Numbers"/>
    <w:uiPriority w:val="99"/>
    <w:rsid w:val="00C118C7"/>
    <w:pPr>
      <w:numPr>
        <w:numId w:val="39"/>
      </w:numPr>
    </w:pPr>
  </w:style>
  <w:style w:type="paragraph" w:customStyle="1" w:styleId="Role">
    <w:name w:val="Role"/>
    <w:basedOn w:val="Normal"/>
    <w:next w:val="Date"/>
    <w:qFormat/>
    <w:rsid w:val="00C118C7"/>
    <w:pPr>
      <w:spacing w:after="200"/>
      <w:jc w:val="center"/>
    </w:pPr>
    <w:rPr>
      <w:rFonts w:asciiTheme="majorHAnsi" w:hAnsiTheme="majorHAnsi"/>
      <w:color w:val="4F81BD" w:themeColor="accent1"/>
      <w:sz w:val="44"/>
    </w:rPr>
  </w:style>
  <w:style w:type="paragraph" w:styleId="Revision">
    <w:name w:val="Revision"/>
    <w:hidden/>
    <w:uiPriority w:val="99"/>
    <w:semiHidden/>
    <w:rsid w:val="00A6214D"/>
    <w:rPr>
      <w:rFonts w:eastAsia="Times New Roman" w:cstheme="minorHAnsi"/>
    </w:rPr>
  </w:style>
  <w:style w:type="character" w:styleId="HTMLCode">
    <w:name w:val="HTML Code"/>
    <w:basedOn w:val="DefaultParagraphFont"/>
    <w:uiPriority w:val="99"/>
    <w:unhideWhenUsed/>
    <w:rsid w:val="004C5222"/>
    <w:rPr>
      <w:rFonts w:ascii="Consolas" w:hAnsi="Consolas" w:cs="Consolas"/>
      <w:sz w:val="20"/>
      <w:szCs w:val="20"/>
    </w:rPr>
  </w:style>
  <w:style w:type="paragraph" w:styleId="HTMLPreformatted">
    <w:name w:val="HTML Preformatted"/>
    <w:basedOn w:val="Normal"/>
    <w:link w:val="HTMLPreformattedChar"/>
    <w:uiPriority w:val="99"/>
    <w:unhideWhenUsed/>
    <w:rsid w:val="00E924C3"/>
    <w:pPr>
      <w:spacing w:after="0"/>
      <w:ind w:left="36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E924C3"/>
    <w:rPr>
      <w:rFonts w:ascii="Consolas" w:hAnsi="Consolas" w:cs="Consolas"/>
      <w:sz w:val="20"/>
      <w:szCs w:val="20"/>
    </w:rPr>
  </w:style>
  <w:style w:type="paragraph" w:customStyle="1" w:styleId="NormalIndent2">
    <w:name w:val="Normal Indent 2"/>
    <w:basedOn w:val="Normal"/>
    <w:qFormat/>
    <w:rsid w:val="00353030"/>
    <w:pPr>
      <w:ind w:left="720"/>
    </w:pPr>
  </w:style>
  <w:style w:type="paragraph" w:styleId="ListParagraph">
    <w:name w:val="List Paragraph"/>
    <w:basedOn w:val="Normal"/>
    <w:uiPriority w:val="34"/>
    <w:qFormat/>
    <w:rsid w:val="00C118C7"/>
    <w:pPr>
      <w:numPr>
        <w:numId w:val="1"/>
      </w:numPr>
      <w:spacing w:after="120"/>
    </w:pPr>
    <w:rPr>
      <w:rFonts w:ascii="Calibri" w:eastAsiaTheme="minorEastAsia" w:hAnsi="Calibri" w:cs="Calibri"/>
      <w:szCs w:val="22"/>
    </w:rPr>
  </w:style>
  <w:style w:type="paragraph" w:customStyle="1" w:styleId="ProcedureIntroduction">
    <w:name w:val="Procedure Introduction"/>
    <w:basedOn w:val="Normal"/>
    <w:next w:val="Normal"/>
    <w:qFormat/>
    <w:rsid w:val="00C118C7"/>
    <w:pPr>
      <w:keepNext/>
      <w:keepLines/>
      <w:spacing w:after="120"/>
    </w:pPr>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header" w:uiPriority="0"/>
    <w:lsdException w:name="caption" w:uiPriority="0" w:qFormat="1"/>
    <w:lsdException w:name="annotation reference" w:uiPriority="0"/>
    <w:lsdException w:name="toa heading" w:uiPriority="0"/>
    <w:lsdException w:name="List Number" w:uiPriority="0"/>
    <w:lsdException w:name="Title" w:semiHidden="0" w:uiPriority="0" w:unhideWhenUsed="0" w:qFormat="1"/>
    <w:lsdException w:name="Default Paragraph Font" w:uiPriority="1"/>
    <w:lsdException w:name="List Continue" w:uiPriority="0"/>
    <w:lsdException w:name="List Continue 2" w:uiPriority="0"/>
    <w:lsdException w:name="Subtitle" w:semiHidden="0" w:uiPriority="0" w:unhideWhenUsed="0" w:qFormat="1"/>
    <w:lsdException w:name="Date" w:uiPriority="0"/>
    <w:lsdException w:name="Note Heading" w:uiPriority="0"/>
    <w:lsdException w:name="Strong" w:semiHidden="0" w:uiPriority="0"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03A"/>
    <w:pPr>
      <w:spacing w:after="240"/>
    </w:pPr>
    <w:rPr>
      <w:rFonts w:eastAsia="Times New Roman" w:cstheme="minorHAnsi"/>
    </w:rPr>
  </w:style>
  <w:style w:type="paragraph" w:styleId="Heading1">
    <w:name w:val="heading 1"/>
    <w:basedOn w:val="Normal"/>
    <w:next w:val="Normal"/>
    <w:link w:val="Heading1Char"/>
    <w:uiPriority w:val="9"/>
    <w:qFormat/>
    <w:rsid w:val="00C118C7"/>
    <w:pPr>
      <w:keepNext/>
      <w:keepLines/>
      <w:pageBreakBefore/>
      <w:numPr>
        <w:numId w:val="39"/>
      </w:numPr>
      <w:spacing w:before="360" w:after="120"/>
      <w:outlineLvl w:val="0"/>
    </w:pPr>
    <w:rPr>
      <w:rFonts w:asciiTheme="majorHAnsi" w:eastAsiaTheme="majorEastAsia" w:hAnsiTheme="majorHAnsi" w:cstheme="majorBidi"/>
      <w:b/>
      <w:bCs/>
      <w:color w:val="1F497D" w:themeColor="text2"/>
      <w:sz w:val="36"/>
      <w:szCs w:val="28"/>
    </w:rPr>
  </w:style>
  <w:style w:type="paragraph" w:styleId="Heading2">
    <w:name w:val="heading 2"/>
    <w:basedOn w:val="Normal"/>
    <w:next w:val="Normal"/>
    <w:link w:val="Heading2Char"/>
    <w:uiPriority w:val="9"/>
    <w:unhideWhenUsed/>
    <w:qFormat/>
    <w:rsid w:val="00C118C7"/>
    <w:pPr>
      <w:keepNext/>
      <w:keepLines/>
      <w:spacing w:before="360" w:after="120"/>
      <w:outlineLvl w:val="1"/>
    </w:pPr>
    <w:rPr>
      <w:rFonts w:asciiTheme="majorHAnsi" w:eastAsiaTheme="majorEastAsia" w:hAnsiTheme="majorHAnsi" w:cstheme="majorBidi"/>
      <w:b/>
      <w:bCs/>
      <w:color w:val="4F81BD" w:themeColor="accent1"/>
      <w:sz w:val="32"/>
      <w:szCs w:val="26"/>
    </w:rPr>
  </w:style>
  <w:style w:type="paragraph" w:styleId="Heading3">
    <w:name w:val="heading 3"/>
    <w:basedOn w:val="Normal"/>
    <w:next w:val="Normal"/>
    <w:link w:val="Heading3Char"/>
    <w:unhideWhenUsed/>
    <w:qFormat/>
    <w:rsid w:val="00C118C7"/>
    <w:pPr>
      <w:keepNext/>
      <w:keepLines/>
      <w:spacing w:before="200" w:after="120"/>
      <w:outlineLvl w:val="2"/>
    </w:pPr>
    <w:rPr>
      <w:rFonts w:asciiTheme="majorHAnsi" w:eastAsiaTheme="majorEastAsia" w:hAnsiTheme="majorHAnsi" w:cstheme="majorBidi"/>
      <w:b/>
      <w:bCs/>
      <w:i/>
      <w:color w:val="1F497D" w:themeColor="text2"/>
      <w:sz w:val="26"/>
      <w:szCs w:val="26"/>
    </w:rPr>
  </w:style>
  <w:style w:type="paragraph" w:styleId="Heading4">
    <w:name w:val="heading 4"/>
    <w:basedOn w:val="Normal"/>
    <w:next w:val="Normal"/>
    <w:link w:val="Heading4Char"/>
    <w:unhideWhenUsed/>
    <w:qFormat/>
    <w:rsid w:val="00C118C7"/>
    <w:pPr>
      <w:keepNext/>
      <w:keepLines/>
      <w:spacing w:before="200" w:after="120"/>
      <w:outlineLvl w:val="3"/>
    </w:pPr>
    <w:rPr>
      <w:rFonts w:asciiTheme="majorHAnsi" w:eastAsiaTheme="majorEastAsia" w:hAnsiTheme="majorHAnsi" w:cstheme="majorBidi"/>
      <w:b/>
      <w:bCs/>
      <w:i/>
      <w:iCs/>
      <w:color w:val="4F81BD" w:themeColor="accent1"/>
      <w:sz w:val="26"/>
      <w:szCs w:val="26"/>
    </w:rPr>
  </w:style>
  <w:style w:type="paragraph" w:styleId="Heading5">
    <w:name w:val="heading 5"/>
    <w:basedOn w:val="Normal"/>
    <w:next w:val="Normal"/>
    <w:link w:val="Heading5Char"/>
    <w:unhideWhenUsed/>
    <w:qFormat/>
    <w:rsid w:val="00C118C7"/>
    <w:pPr>
      <w:keepNext/>
      <w:keepLines/>
      <w:spacing w:before="200" w:after="12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18C7"/>
    <w:rPr>
      <w:rFonts w:asciiTheme="majorHAnsi" w:eastAsiaTheme="majorEastAsia" w:hAnsiTheme="majorHAnsi" w:cstheme="majorBidi"/>
      <w:b/>
      <w:bCs/>
      <w:color w:val="1F497D" w:themeColor="text2"/>
      <w:sz w:val="36"/>
      <w:szCs w:val="28"/>
    </w:rPr>
  </w:style>
  <w:style w:type="character" w:customStyle="1" w:styleId="Heading2Char">
    <w:name w:val="Heading 2 Char"/>
    <w:basedOn w:val="DefaultParagraphFont"/>
    <w:link w:val="Heading2"/>
    <w:uiPriority w:val="9"/>
    <w:rsid w:val="00C118C7"/>
    <w:rPr>
      <w:rFonts w:asciiTheme="majorHAnsi" w:eastAsiaTheme="majorEastAsia" w:hAnsiTheme="majorHAnsi" w:cstheme="majorBidi"/>
      <w:b/>
      <w:bCs/>
      <w:color w:val="4F81BD" w:themeColor="accent1"/>
      <w:sz w:val="32"/>
      <w:szCs w:val="26"/>
    </w:rPr>
  </w:style>
  <w:style w:type="paragraph" w:styleId="ListBullet">
    <w:name w:val="List Bullet"/>
    <w:basedOn w:val="ListParagraph"/>
    <w:uiPriority w:val="99"/>
    <w:unhideWhenUsed/>
    <w:rsid w:val="00C118C7"/>
    <w:pPr>
      <w:keepLines/>
      <w:numPr>
        <w:numId w:val="13"/>
      </w:numPr>
      <w:spacing w:after="240"/>
    </w:pPr>
    <w:rPr>
      <w:rFonts w:asciiTheme="minorHAnsi" w:eastAsiaTheme="minorHAnsi" w:hAnsiTheme="minorHAnsi" w:cstheme="minorBidi"/>
    </w:rPr>
  </w:style>
  <w:style w:type="paragraph" w:styleId="ListBullet2">
    <w:name w:val="List Bullet 2"/>
    <w:basedOn w:val="ListParagraph"/>
    <w:uiPriority w:val="99"/>
    <w:unhideWhenUsed/>
    <w:rsid w:val="00C118C7"/>
    <w:pPr>
      <w:keepLines/>
      <w:numPr>
        <w:ilvl w:val="1"/>
        <w:numId w:val="13"/>
      </w:numPr>
      <w:spacing w:after="240"/>
    </w:pPr>
    <w:rPr>
      <w:rFonts w:eastAsiaTheme="minorHAnsi" w:cstheme="minorBidi"/>
    </w:rPr>
  </w:style>
  <w:style w:type="paragraph" w:styleId="ListBullet3">
    <w:name w:val="List Bullet 3"/>
    <w:basedOn w:val="Normal"/>
    <w:uiPriority w:val="99"/>
    <w:unhideWhenUsed/>
    <w:rsid w:val="00C118C7"/>
    <w:pPr>
      <w:keepLines/>
      <w:numPr>
        <w:ilvl w:val="2"/>
        <w:numId w:val="13"/>
      </w:numPr>
    </w:pPr>
    <w:rPr>
      <w:rFonts w:eastAsiaTheme="minorHAnsi" w:cstheme="minorBidi"/>
      <w:szCs w:val="22"/>
    </w:rPr>
  </w:style>
  <w:style w:type="character" w:styleId="Emphasis">
    <w:name w:val="Emphasis"/>
    <w:basedOn w:val="DefaultParagraphFont"/>
    <w:qFormat/>
    <w:rsid w:val="00C118C7"/>
    <w:rPr>
      <w:i/>
      <w:iCs/>
    </w:rPr>
  </w:style>
  <w:style w:type="character" w:styleId="Strong">
    <w:name w:val="Strong"/>
    <w:basedOn w:val="DefaultParagraphFont"/>
    <w:qFormat/>
    <w:rsid w:val="00C118C7"/>
    <w:rPr>
      <w:b/>
      <w:bCs/>
    </w:rPr>
  </w:style>
  <w:style w:type="character" w:customStyle="1" w:styleId="Heading3Char">
    <w:name w:val="Heading 3 Char"/>
    <w:basedOn w:val="DefaultParagraphFont"/>
    <w:link w:val="Heading3"/>
    <w:rsid w:val="00C118C7"/>
    <w:rPr>
      <w:rFonts w:asciiTheme="majorHAnsi" w:eastAsiaTheme="majorEastAsia" w:hAnsiTheme="majorHAnsi" w:cstheme="majorBidi"/>
      <w:b/>
      <w:bCs/>
      <w:i/>
      <w:color w:val="1F497D" w:themeColor="text2"/>
      <w:sz w:val="26"/>
      <w:szCs w:val="26"/>
    </w:rPr>
  </w:style>
  <w:style w:type="character" w:customStyle="1" w:styleId="Heading4Char">
    <w:name w:val="Heading 4 Char"/>
    <w:basedOn w:val="DefaultParagraphFont"/>
    <w:link w:val="Heading4"/>
    <w:rsid w:val="00C118C7"/>
    <w:rPr>
      <w:rFonts w:asciiTheme="majorHAnsi" w:eastAsiaTheme="majorEastAsia" w:hAnsiTheme="majorHAnsi" w:cstheme="majorBidi"/>
      <w:b/>
      <w:bCs/>
      <w:i/>
      <w:iCs/>
      <w:color w:val="4F81BD" w:themeColor="accent1"/>
      <w:sz w:val="26"/>
      <w:szCs w:val="26"/>
    </w:rPr>
  </w:style>
  <w:style w:type="character" w:customStyle="1" w:styleId="Heading5Char">
    <w:name w:val="Heading 5 Char"/>
    <w:basedOn w:val="DefaultParagraphFont"/>
    <w:link w:val="Heading5"/>
    <w:rsid w:val="00C118C7"/>
    <w:rPr>
      <w:rFonts w:asciiTheme="majorHAnsi" w:eastAsiaTheme="majorEastAsia" w:hAnsiTheme="majorHAnsi" w:cstheme="majorBidi"/>
      <w:b/>
    </w:rPr>
  </w:style>
  <w:style w:type="character" w:styleId="Hyperlink">
    <w:name w:val="Hyperlink"/>
    <w:basedOn w:val="DefaultParagraphFont"/>
    <w:uiPriority w:val="99"/>
    <w:rsid w:val="00C118C7"/>
    <w:rPr>
      <w:color w:val="0000FF" w:themeColor="hyperlink"/>
      <w:u w:val="single"/>
    </w:rPr>
  </w:style>
  <w:style w:type="table" w:styleId="TableGrid">
    <w:name w:val="Table Grid"/>
    <w:basedOn w:val="TableNormal"/>
    <w:uiPriority w:val="59"/>
    <w:rsid w:val="00C118C7"/>
    <w:pPr>
      <w:spacing w:after="240"/>
    </w:pPr>
    <w:rPr>
      <w:rFonts w:eastAsiaTheme="minorEastAsia"/>
      <w:szCs w:val="22"/>
    </w:rPr>
    <w:tblPr>
      <w:jc w:val="center"/>
      <w:tbl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blBorders>
      <w:tblCellMar>
        <w:left w:w="0" w:type="dxa"/>
        <w:right w:w="0" w:type="dxa"/>
      </w:tblCellMar>
    </w:tblPr>
    <w:trPr>
      <w:cantSplit/>
      <w:jc w:val="center"/>
    </w:trPr>
    <w:tblStylePr w:type="firstRow">
      <w:tblPr/>
      <w:tcPr>
        <w:tcBorders>
          <w:top w:val="single" w:sz="8" w:space="0" w:color="1F497D" w:themeColor="text2"/>
          <w:left w:val="single" w:sz="8" w:space="0" w:color="1F497D" w:themeColor="text2"/>
          <w:bottom w:val="single" w:sz="8" w:space="0" w:color="1F497D" w:themeColor="text2"/>
          <w:right w:val="single" w:sz="8" w:space="0" w:color="1F497D" w:themeColor="text2"/>
          <w:insideH w:val="single" w:sz="8" w:space="0" w:color="1F497D" w:themeColor="text2"/>
          <w:insideV w:val="single" w:sz="8" w:space="0" w:color="1F497D" w:themeColor="text2"/>
          <w:tl2br w:val="nil"/>
          <w:tr2bl w:val="nil"/>
        </w:tcBorders>
        <w:shd w:val="clear" w:color="auto" w:fill="4F81BD" w:themeFill="accent1"/>
      </w:tcPr>
    </w:tblStylePr>
  </w:style>
  <w:style w:type="paragraph" w:styleId="Header">
    <w:name w:val="header"/>
    <w:basedOn w:val="Normal"/>
    <w:link w:val="HeaderChar"/>
    <w:rsid w:val="00C118C7"/>
    <w:pPr>
      <w:spacing w:after="0"/>
      <w:jc w:val="right"/>
    </w:pPr>
    <w:rPr>
      <w:rFonts w:ascii="Arial" w:hAnsi="Arial"/>
      <w:sz w:val="20"/>
    </w:rPr>
  </w:style>
  <w:style w:type="character" w:customStyle="1" w:styleId="HeaderChar">
    <w:name w:val="Header Char"/>
    <w:basedOn w:val="DefaultParagraphFont"/>
    <w:link w:val="Header"/>
    <w:rsid w:val="00C118C7"/>
    <w:rPr>
      <w:rFonts w:ascii="Arial" w:eastAsia="Times New Roman" w:hAnsi="Arial" w:cstheme="minorHAnsi"/>
      <w:sz w:val="20"/>
    </w:rPr>
  </w:style>
  <w:style w:type="paragraph" w:styleId="Footer">
    <w:name w:val="footer"/>
    <w:basedOn w:val="Normal"/>
    <w:link w:val="FooterChar"/>
    <w:uiPriority w:val="99"/>
    <w:rsid w:val="00C118C7"/>
    <w:pPr>
      <w:spacing w:after="0"/>
      <w:jc w:val="center"/>
    </w:pPr>
    <w:rPr>
      <w:rFonts w:ascii="Arial" w:hAnsi="Arial"/>
      <w:sz w:val="20"/>
    </w:rPr>
  </w:style>
  <w:style w:type="character" w:customStyle="1" w:styleId="FooterChar">
    <w:name w:val="Footer Char"/>
    <w:basedOn w:val="DefaultParagraphFont"/>
    <w:link w:val="Footer"/>
    <w:uiPriority w:val="99"/>
    <w:rsid w:val="00C118C7"/>
    <w:rPr>
      <w:rFonts w:ascii="Arial" w:eastAsia="Times New Roman" w:hAnsi="Arial" w:cstheme="minorHAnsi"/>
      <w:sz w:val="20"/>
    </w:rPr>
  </w:style>
  <w:style w:type="paragraph" w:styleId="TOC1">
    <w:name w:val="toc 1"/>
    <w:basedOn w:val="Normal"/>
    <w:next w:val="Normal"/>
    <w:uiPriority w:val="39"/>
    <w:rsid w:val="00C118C7"/>
    <w:pPr>
      <w:tabs>
        <w:tab w:val="right" w:leader="dot" w:pos="9360"/>
      </w:tabs>
      <w:spacing w:before="120" w:after="120"/>
      <w:ind w:right="720"/>
    </w:pPr>
    <w:rPr>
      <w:rFonts w:ascii="Arial" w:hAnsi="Arial" w:cs="Arial"/>
      <w:b/>
      <w:noProof/>
      <w:sz w:val="20"/>
      <w:szCs w:val="20"/>
    </w:rPr>
  </w:style>
  <w:style w:type="paragraph" w:styleId="TOC2">
    <w:name w:val="toc 2"/>
    <w:basedOn w:val="Normal"/>
    <w:next w:val="Normal"/>
    <w:uiPriority w:val="39"/>
    <w:rsid w:val="00C118C7"/>
    <w:pPr>
      <w:tabs>
        <w:tab w:val="right" w:leader="dot" w:pos="9360"/>
      </w:tabs>
      <w:spacing w:before="120" w:after="120"/>
      <w:ind w:left="245" w:right="720"/>
    </w:pPr>
    <w:rPr>
      <w:rFonts w:ascii="Arial" w:hAnsi="Arial"/>
      <w:noProof/>
      <w:sz w:val="20"/>
    </w:rPr>
  </w:style>
  <w:style w:type="paragraph" w:styleId="TOC3">
    <w:name w:val="toc 3"/>
    <w:basedOn w:val="Normal"/>
    <w:next w:val="Normal"/>
    <w:uiPriority w:val="39"/>
    <w:rsid w:val="00C118C7"/>
    <w:pPr>
      <w:tabs>
        <w:tab w:val="right" w:leader="dot" w:pos="9360"/>
      </w:tabs>
      <w:spacing w:before="120" w:after="120"/>
      <w:ind w:left="475" w:right="720"/>
    </w:pPr>
    <w:rPr>
      <w:rFonts w:ascii="Arial" w:hAnsi="Arial"/>
      <w:noProof/>
      <w:sz w:val="20"/>
    </w:rPr>
  </w:style>
  <w:style w:type="paragraph" w:styleId="TOC4">
    <w:name w:val="toc 4"/>
    <w:basedOn w:val="Normal"/>
    <w:next w:val="Normal"/>
    <w:uiPriority w:val="39"/>
    <w:rsid w:val="00C118C7"/>
    <w:pPr>
      <w:tabs>
        <w:tab w:val="right" w:leader="dot" w:pos="9360"/>
      </w:tabs>
      <w:spacing w:before="120" w:after="120"/>
      <w:ind w:left="720"/>
    </w:pPr>
    <w:rPr>
      <w:rFonts w:ascii="Arial" w:hAnsi="Arial"/>
      <w:sz w:val="20"/>
    </w:rPr>
  </w:style>
  <w:style w:type="paragraph" w:styleId="TOC5">
    <w:name w:val="toc 5"/>
    <w:basedOn w:val="Normal"/>
    <w:next w:val="Normal"/>
    <w:uiPriority w:val="39"/>
    <w:rsid w:val="00C118C7"/>
    <w:pPr>
      <w:spacing w:before="120" w:after="120"/>
      <w:ind w:left="965"/>
    </w:pPr>
    <w:rPr>
      <w:rFonts w:ascii="Arial" w:hAnsi="Arial"/>
      <w:sz w:val="20"/>
    </w:rPr>
  </w:style>
  <w:style w:type="character" w:styleId="CommentReference">
    <w:name w:val="annotation reference"/>
    <w:basedOn w:val="DefaultParagraphFont"/>
    <w:rsid w:val="00C118C7"/>
    <w:rPr>
      <w:sz w:val="16"/>
      <w:szCs w:val="16"/>
    </w:rPr>
  </w:style>
  <w:style w:type="paragraph" w:styleId="CommentText">
    <w:name w:val="annotation text"/>
    <w:basedOn w:val="Normal"/>
    <w:link w:val="CommentTextChar"/>
    <w:rsid w:val="00C118C7"/>
    <w:rPr>
      <w:sz w:val="20"/>
      <w:szCs w:val="20"/>
    </w:rPr>
  </w:style>
  <w:style w:type="character" w:customStyle="1" w:styleId="CommentTextChar">
    <w:name w:val="Comment Text Char"/>
    <w:basedOn w:val="DefaultParagraphFont"/>
    <w:link w:val="CommentText"/>
    <w:rsid w:val="00C118C7"/>
    <w:rPr>
      <w:rFonts w:eastAsia="Times New Roman" w:cstheme="minorHAnsi"/>
      <w:sz w:val="20"/>
      <w:szCs w:val="20"/>
    </w:rPr>
  </w:style>
  <w:style w:type="paragraph" w:styleId="CommentSubject">
    <w:name w:val="annotation subject"/>
    <w:basedOn w:val="CommentText"/>
    <w:next w:val="CommentText"/>
    <w:link w:val="CommentSubjectChar"/>
    <w:rsid w:val="00C118C7"/>
    <w:rPr>
      <w:b/>
      <w:bCs/>
    </w:rPr>
  </w:style>
  <w:style w:type="character" w:customStyle="1" w:styleId="CommentSubjectChar">
    <w:name w:val="Comment Subject Char"/>
    <w:basedOn w:val="CommentTextChar"/>
    <w:link w:val="CommentSubject"/>
    <w:rsid w:val="00C118C7"/>
    <w:rPr>
      <w:rFonts w:eastAsia="Times New Roman" w:cstheme="minorHAnsi"/>
      <w:b/>
      <w:bCs/>
      <w:sz w:val="20"/>
      <w:szCs w:val="20"/>
    </w:rPr>
  </w:style>
  <w:style w:type="paragraph" w:styleId="TableofFigures">
    <w:name w:val="table of figures"/>
    <w:basedOn w:val="Normal"/>
    <w:next w:val="Normal"/>
    <w:uiPriority w:val="99"/>
    <w:rsid w:val="00C118C7"/>
    <w:pPr>
      <w:tabs>
        <w:tab w:val="right" w:leader="dot" w:pos="9360"/>
      </w:tabs>
      <w:spacing w:before="120" w:after="120"/>
    </w:pPr>
    <w:rPr>
      <w:rFonts w:ascii="Arial" w:eastAsiaTheme="majorEastAsia" w:hAnsi="Arial" w:cs="Arial"/>
      <w:noProof/>
      <w:sz w:val="20"/>
      <w:szCs w:val="20"/>
    </w:rPr>
  </w:style>
  <w:style w:type="paragraph" w:styleId="TOAHeading">
    <w:name w:val="toa heading"/>
    <w:basedOn w:val="Normal"/>
    <w:next w:val="Normal"/>
    <w:rsid w:val="00C118C7"/>
    <w:pPr>
      <w:keepNext/>
      <w:keepLines/>
      <w:pageBreakBefore/>
    </w:pPr>
    <w:rPr>
      <w:rFonts w:asciiTheme="majorHAnsi" w:hAnsiTheme="majorHAnsi" w:cs="Calibri"/>
      <w:b/>
      <w:sz w:val="32"/>
    </w:rPr>
  </w:style>
  <w:style w:type="paragraph" w:customStyle="1" w:styleId="SectionHeading">
    <w:name w:val="Section Heading"/>
    <w:basedOn w:val="Normal"/>
    <w:next w:val="Normal"/>
    <w:qFormat/>
    <w:rsid w:val="00C118C7"/>
    <w:pPr>
      <w:keepNext/>
      <w:keepLines/>
      <w:spacing w:before="120" w:after="120"/>
    </w:pPr>
    <w:rPr>
      <w:rFonts w:ascii="Times New Roman" w:hAnsi="Times New Roman" w:cs="Calibri"/>
      <w:b/>
    </w:rPr>
  </w:style>
  <w:style w:type="numbering" w:customStyle="1" w:styleId="ListBullets">
    <w:name w:val="List Bullets"/>
    <w:uiPriority w:val="99"/>
    <w:rsid w:val="00C118C7"/>
    <w:pPr>
      <w:numPr>
        <w:numId w:val="3"/>
      </w:numPr>
    </w:pPr>
  </w:style>
  <w:style w:type="paragraph" w:customStyle="1" w:styleId="Image">
    <w:name w:val="Image"/>
    <w:basedOn w:val="Normal"/>
    <w:qFormat/>
    <w:rsid w:val="00C118C7"/>
    <w:pPr>
      <w:keepLines/>
      <w:jc w:val="center"/>
    </w:pPr>
    <w:rPr>
      <w:rFonts w:ascii="Times New Roman" w:eastAsiaTheme="minorHAnsi" w:hAnsi="Times New Roman" w:cstheme="minorBidi"/>
      <w:noProof/>
      <w:szCs w:val="22"/>
    </w:rPr>
  </w:style>
  <w:style w:type="paragraph" w:customStyle="1" w:styleId="TableText">
    <w:name w:val="Table Text"/>
    <w:basedOn w:val="Normal"/>
    <w:qFormat/>
    <w:rsid w:val="00C118C7"/>
    <w:pPr>
      <w:spacing w:before="80" w:after="80"/>
      <w:ind w:left="115" w:right="115"/>
    </w:pPr>
    <w:rPr>
      <w:rFonts w:ascii="Arial" w:eastAsiaTheme="minorEastAsia" w:hAnsi="Arial" w:cs="Arial"/>
      <w:sz w:val="20"/>
      <w:szCs w:val="20"/>
    </w:rPr>
  </w:style>
  <w:style w:type="numbering" w:customStyle="1" w:styleId="ListNumbers">
    <w:name w:val="List Numbers"/>
    <w:uiPriority w:val="99"/>
    <w:rsid w:val="00C118C7"/>
    <w:pPr>
      <w:numPr>
        <w:numId w:val="4"/>
      </w:numPr>
    </w:pPr>
  </w:style>
  <w:style w:type="paragraph" w:styleId="ListNumber">
    <w:name w:val="List Number"/>
    <w:basedOn w:val="ListParagraph"/>
    <w:unhideWhenUsed/>
    <w:rsid w:val="00C118C7"/>
    <w:pPr>
      <w:keepLines/>
      <w:numPr>
        <w:numId w:val="10"/>
      </w:numPr>
      <w:spacing w:after="240"/>
    </w:pPr>
    <w:rPr>
      <w:rFonts w:asciiTheme="minorHAnsi" w:eastAsiaTheme="minorHAnsi" w:hAnsiTheme="minorHAnsi" w:cstheme="minorBidi"/>
    </w:rPr>
  </w:style>
  <w:style w:type="paragraph" w:styleId="ListNumber2">
    <w:name w:val="List Number 2"/>
    <w:basedOn w:val="ListParagraph"/>
    <w:uiPriority w:val="99"/>
    <w:unhideWhenUsed/>
    <w:rsid w:val="00C118C7"/>
    <w:pPr>
      <w:keepLines/>
      <w:numPr>
        <w:ilvl w:val="1"/>
        <w:numId w:val="10"/>
      </w:numPr>
      <w:spacing w:after="240"/>
    </w:pPr>
    <w:rPr>
      <w:rFonts w:eastAsiaTheme="minorHAnsi" w:cstheme="minorBidi"/>
    </w:rPr>
  </w:style>
  <w:style w:type="paragraph" w:customStyle="1" w:styleId="TableCaption">
    <w:name w:val="Table Caption"/>
    <w:basedOn w:val="Normal"/>
    <w:qFormat/>
    <w:rsid w:val="001D503A"/>
    <w:pPr>
      <w:keepNext/>
      <w:spacing w:before="240" w:after="120"/>
    </w:pPr>
    <w:rPr>
      <w:rFonts w:ascii="Arial" w:eastAsiaTheme="minorEastAsia" w:hAnsi="Arial" w:cs="Arial"/>
      <w:bCs/>
      <w:sz w:val="20"/>
      <w:szCs w:val="18"/>
    </w:rPr>
  </w:style>
  <w:style w:type="paragraph" w:customStyle="1" w:styleId="TableHeader">
    <w:name w:val="Table Header"/>
    <w:basedOn w:val="TableText"/>
    <w:qFormat/>
    <w:rsid w:val="00C118C7"/>
    <w:pPr>
      <w:keepNext/>
      <w:keepLines/>
    </w:pPr>
    <w:rPr>
      <w:b/>
      <w:bCs/>
      <w:color w:val="FFFFFF" w:themeColor="background1"/>
    </w:rPr>
  </w:style>
  <w:style w:type="paragraph" w:customStyle="1" w:styleId="TableTextCenter">
    <w:name w:val="Table Text Center"/>
    <w:basedOn w:val="TableText"/>
    <w:qFormat/>
    <w:rsid w:val="00C118C7"/>
    <w:pPr>
      <w:jc w:val="center"/>
    </w:pPr>
    <w:rPr>
      <w:noProof/>
    </w:rPr>
  </w:style>
  <w:style w:type="numbering" w:customStyle="1" w:styleId="TableBullets">
    <w:name w:val="Table Bullets"/>
    <w:uiPriority w:val="99"/>
    <w:rsid w:val="00C118C7"/>
    <w:pPr>
      <w:numPr>
        <w:numId w:val="2"/>
      </w:numPr>
    </w:pPr>
  </w:style>
  <w:style w:type="paragraph" w:customStyle="1" w:styleId="TableTextBullet">
    <w:name w:val="Table Text Bullet"/>
    <w:basedOn w:val="TableText"/>
    <w:qFormat/>
    <w:rsid w:val="00C118C7"/>
    <w:pPr>
      <w:numPr>
        <w:numId w:val="7"/>
      </w:numPr>
    </w:pPr>
    <w:rPr>
      <w:rFonts w:eastAsiaTheme="minorHAnsi" w:cstheme="minorBidi"/>
      <w:szCs w:val="22"/>
    </w:rPr>
  </w:style>
  <w:style w:type="paragraph" w:customStyle="1" w:styleId="TableTextBullet2">
    <w:name w:val="Table Text Bullet 2"/>
    <w:basedOn w:val="TableTextBullet"/>
    <w:qFormat/>
    <w:rsid w:val="00C118C7"/>
    <w:pPr>
      <w:numPr>
        <w:ilvl w:val="1"/>
      </w:numPr>
    </w:pPr>
  </w:style>
  <w:style w:type="paragraph" w:customStyle="1" w:styleId="TableTextBullet3">
    <w:name w:val="Table Text Bullet 3"/>
    <w:basedOn w:val="TableTextBullet"/>
    <w:qFormat/>
    <w:rsid w:val="00C118C7"/>
    <w:pPr>
      <w:numPr>
        <w:ilvl w:val="2"/>
      </w:numPr>
    </w:pPr>
  </w:style>
  <w:style w:type="paragraph" w:customStyle="1" w:styleId="NoteText">
    <w:name w:val="Note Text"/>
    <w:basedOn w:val="Normal"/>
    <w:qFormat/>
    <w:rsid w:val="00C118C7"/>
    <w:pPr>
      <w:spacing w:after="80"/>
    </w:pPr>
    <w:rPr>
      <w:rFonts w:ascii="Arial" w:hAnsi="Arial" w:cs="Calibri"/>
      <w:sz w:val="20"/>
    </w:rPr>
  </w:style>
  <w:style w:type="paragraph" w:customStyle="1" w:styleId="NoteIcon">
    <w:name w:val="Note Icon"/>
    <w:basedOn w:val="NoteText"/>
    <w:qFormat/>
    <w:rsid w:val="00C118C7"/>
    <w:pPr>
      <w:jc w:val="center"/>
    </w:pPr>
    <w:rPr>
      <w:rFonts w:cs="Arial"/>
      <w:noProof/>
    </w:rPr>
  </w:style>
  <w:style w:type="paragraph" w:customStyle="1" w:styleId="ImageCaption">
    <w:name w:val="Image Caption"/>
    <w:basedOn w:val="Normal"/>
    <w:next w:val="Image"/>
    <w:qFormat/>
    <w:rsid w:val="001D503A"/>
    <w:pPr>
      <w:keepNext/>
      <w:keepLines/>
      <w:spacing w:after="120"/>
      <w:jc w:val="center"/>
    </w:pPr>
    <w:rPr>
      <w:rFonts w:ascii="Arial" w:eastAsiaTheme="minorHAnsi" w:hAnsi="Arial" w:cstheme="minorBidi"/>
      <w:bCs/>
      <w:sz w:val="20"/>
      <w:szCs w:val="18"/>
    </w:rPr>
  </w:style>
  <w:style w:type="paragraph" w:styleId="NoteHeading">
    <w:name w:val="Note Heading"/>
    <w:basedOn w:val="Normal"/>
    <w:next w:val="Normal"/>
    <w:link w:val="NoteHeadingChar"/>
    <w:rsid w:val="00C118C7"/>
    <w:pPr>
      <w:spacing w:after="60"/>
    </w:pPr>
    <w:rPr>
      <w:b/>
    </w:rPr>
  </w:style>
  <w:style w:type="character" w:customStyle="1" w:styleId="NoteHeadingChar">
    <w:name w:val="Note Heading Char"/>
    <w:basedOn w:val="DefaultParagraphFont"/>
    <w:link w:val="NoteHeading"/>
    <w:rsid w:val="00C118C7"/>
    <w:rPr>
      <w:rFonts w:eastAsia="Times New Roman" w:cstheme="minorHAnsi"/>
      <w:b/>
    </w:rPr>
  </w:style>
  <w:style w:type="paragraph" w:styleId="ListNumber3">
    <w:name w:val="List Number 3"/>
    <w:basedOn w:val="Normal"/>
    <w:uiPriority w:val="99"/>
    <w:unhideWhenUsed/>
    <w:rsid w:val="00C118C7"/>
    <w:pPr>
      <w:keepLines/>
      <w:numPr>
        <w:ilvl w:val="2"/>
        <w:numId w:val="10"/>
      </w:numPr>
    </w:pPr>
    <w:rPr>
      <w:rFonts w:eastAsiaTheme="minorHAnsi" w:cstheme="minorBidi"/>
      <w:szCs w:val="22"/>
    </w:rPr>
  </w:style>
  <w:style w:type="table" w:customStyle="1" w:styleId="TableNote">
    <w:name w:val="Table Note"/>
    <w:basedOn w:val="TableNormal"/>
    <w:uiPriority w:val="99"/>
    <w:rsid w:val="00C118C7"/>
    <w:rPr>
      <w:rFonts w:ascii="Arial" w:eastAsia="Times New Roman" w:hAnsi="Arial" w:cstheme="minorHAnsi"/>
      <w:sz w:val="20"/>
    </w:rPr>
    <w:tblPr>
      <w:tblBorders>
        <w:insideV w:val="single" w:sz="4" w:space="0" w:color="auto"/>
      </w:tblBorders>
      <w:tblCellMar>
        <w:left w:w="115" w:type="dxa"/>
        <w:right w:w="115" w:type="dxa"/>
      </w:tblCellMar>
    </w:tblPr>
    <w:trPr>
      <w:cantSplit/>
    </w:trPr>
  </w:style>
  <w:style w:type="table" w:customStyle="1" w:styleId="TableProcedure">
    <w:name w:val="Table Procedure"/>
    <w:basedOn w:val="TableNormal"/>
    <w:uiPriority w:val="99"/>
    <w:rsid w:val="00C118C7"/>
    <w:rPr>
      <w:rFonts w:eastAsia="Times New Roman" w:cstheme="minorHAnsi"/>
    </w:rPr>
    <w:tblPr>
      <w:jc w:val="center"/>
      <w:tblBorders>
        <w:top w:val="single" w:sz="8" w:space="0" w:color="auto"/>
        <w:left w:val="single" w:sz="8" w:space="0" w:color="auto"/>
        <w:bottom w:val="single" w:sz="8" w:space="0" w:color="auto"/>
        <w:right w:val="single" w:sz="8" w:space="0" w:color="auto"/>
      </w:tblBorders>
      <w:tblCellMar>
        <w:top w:w="72" w:type="dxa"/>
        <w:left w:w="115" w:type="dxa"/>
        <w:bottom w:w="72" w:type="dxa"/>
        <w:right w:w="115" w:type="dxa"/>
      </w:tblCellMar>
    </w:tblPr>
    <w:trPr>
      <w:cantSplit/>
      <w:jc w:val="center"/>
    </w:trPr>
    <w:tcPr>
      <w:shd w:val="clear" w:color="auto" w:fill="BFBFBF" w:themeFill="background1" w:themeFillShade="BF"/>
    </w:tcPr>
  </w:style>
  <w:style w:type="paragraph" w:customStyle="1" w:styleId="ImageCaptionRight">
    <w:name w:val="Image Caption Right"/>
    <w:basedOn w:val="ImageCaption"/>
    <w:qFormat/>
    <w:rsid w:val="00C118C7"/>
    <w:pPr>
      <w:spacing w:before="80" w:after="80"/>
      <w:jc w:val="right"/>
    </w:pPr>
  </w:style>
  <w:style w:type="paragraph" w:styleId="NormalIndent">
    <w:name w:val="Normal Indent"/>
    <w:basedOn w:val="Normal"/>
    <w:rsid w:val="00C118C7"/>
    <w:pPr>
      <w:ind w:left="360"/>
    </w:pPr>
  </w:style>
  <w:style w:type="paragraph" w:styleId="ListContinue">
    <w:name w:val="List Continue"/>
    <w:basedOn w:val="NormalIndent"/>
    <w:rsid w:val="00C118C7"/>
    <w:pPr>
      <w:spacing w:before="80" w:after="80"/>
    </w:pPr>
    <w:rPr>
      <w:rFonts w:eastAsiaTheme="minorEastAsia" w:cstheme="minorBidi"/>
      <w:szCs w:val="22"/>
    </w:rPr>
  </w:style>
  <w:style w:type="paragraph" w:customStyle="1" w:styleId="ImageRight">
    <w:name w:val="Image Right"/>
    <w:basedOn w:val="Image"/>
    <w:qFormat/>
    <w:rsid w:val="00C118C7"/>
    <w:pPr>
      <w:spacing w:after="0"/>
      <w:jc w:val="right"/>
    </w:pPr>
  </w:style>
  <w:style w:type="paragraph" w:customStyle="1" w:styleId="TableFootnote">
    <w:name w:val="Table Footnote"/>
    <w:basedOn w:val="Normal"/>
    <w:qFormat/>
    <w:rsid w:val="00C118C7"/>
    <w:pPr>
      <w:spacing w:before="120" w:after="120"/>
    </w:pPr>
    <w:rPr>
      <w:rFonts w:ascii="Arial" w:hAnsi="Arial" w:cs="Arial"/>
      <w:sz w:val="20"/>
    </w:rPr>
  </w:style>
  <w:style w:type="numbering" w:customStyle="1" w:styleId="TableNumbers">
    <w:name w:val="Table Numbers"/>
    <w:uiPriority w:val="99"/>
    <w:rsid w:val="00C118C7"/>
    <w:pPr>
      <w:numPr>
        <w:numId w:val="5"/>
      </w:numPr>
    </w:pPr>
  </w:style>
  <w:style w:type="paragraph" w:customStyle="1" w:styleId="TableTextNumber">
    <w:name w:val="Table Text Number"/>
    <w:basedOn w:val="TableText"/>
    <w:qFormat/>
    <w:rsid w:val="00C118C7"/>
    <w:pPr>
      <w:numPr>
        <w:numId w:val="8"/>
      </w:numPr>
    </w:pPr>
    <w:rPr>
      <w:rFonts w:eastAsiaTheme="minorHAnsi" w:cstheme="minorBidi"/>
      <w:szCs w:val="22"/>
    </w:rPr>
  </w:style>
  <w:style w:type="paragraph" w:customStyle="1" w:styleId="TableTextNumber2">
    <w:name w:val="Table Text Number 2"/>
    <w:basedOn w:val="TableTextNumber"/>
    <w:qFormat/>
    <w:rsid w:val="00C118C7"/>
    <w:pPr>
      <w:numPr>
        <w:ilvl w:val="1"/>
      </w:numPr>
    </w:pPr>
  </w:style>
  <w:style w:type="paragraph" w:customStyle="1" w:styleId="TableTextNumber3">
    <w:name w:val="Table Text Number 3"/>
    <w:basedOn w:val="TableTextNumber"/>
    <w:qFormat/>
    <w:rsid w:val="00C118C7"/>
    <w:pPr>
      <w:numPr>
        <w:ilvl w:val="2"/>
      </w:numPr>
    </w:pPr>
  </w:style>
  <w:style w:type="character" w:styleId="IntenseEmphasis">
    <w:name w:val="Intense Emphasis"/>
    <w:basedOn w:val="DefaultParagraphFont"/>
    <w:uiPriority w:val="21"/>
    <w:qFormat/>
    <w:rsid w:val="00C118C7"/>
    <w:rPr>
      <w:b/>
      <w:bCs/>
      <w:i/>
      <w:iCs/>
      <w:color w:val="auto"/>
    </w:rPr>
  </w:style>
  <w:style w:type="paragraph" w:customStyle="1" w:styleId="UserSupport">
    <w:name w:val="User Support"/>
    <w:basedOn w:val="Normal"/>
    <w:qFormat/>
    <w:rsid w:val="00C118C7"/>
    <w:pPr>
      <w:spacing w:before="120"/>
      <w:jc w:val="center"/>
    </w:pPr>
    <w:rPr>
      <w:rFonts w:ascii="Arial" w:eastAsiaTheme="minorEastAsia" w:hAnsi="Arial" w:cs="Arial"/>
      <w:bCs/>
    </w:rPr>
  </w:style>
  <w:style w:type="paragraph" w:styleId="ListContinue2">
    <w:name w:val="List Continue 2"/>
    <w:basedOn w:val="ListContinue"/>
    <w:rsid w:val="00C118C7"/>
    <w:pPr>
      <w:ind w:left="720"/>
    </w:pPr>
  </w:style>
  <w:style w:type="table" w:customStyle="1" w:styleId="TableProcedureImages">
    <w:name w:val="Table Procedure Images"/>
    <w:basedOn w:val="TableNormal"/>
    <w:uiPriority w:val="99"/>
    <w:rsid w:val="00C118C7"/>
    <w:rPr>
      <w:rFonts w:eastAsia="Times New Roman" w:cstheme="minorHAnsi"/>
    </w:rPr>
    <w:tblPr>
      <w:tblBorders>
        <w:top w:val="single" w:sz="8" w:space="0" w:color="auto"/>
        <w:bottom w:val="single" w:sz="8" w:space="0" w:color="auto"/>
        <w:insideH w:val="single" w:sz="8" w:space="0" w:color="auto"/>
      </w:tblBorders>
      <w:tblCellMar>
        <w:top w:w="72" w:type="dxa"/>
        <w:left w:w="0" w:type="dxa"/>
        <w:bottom w:w="72" w:type="dxa"/>
        <w:right w:w="0" w:type="dxa"/>
      </w:tblCellMar>
    </w:tblPr>
    <w:trPr>
      <w:cantSplit/>
    </w:trPr>
  </w:style>
  <w:style w:type="character" w:customStyle="1" w:styleId="CrossReference">
    <w:name w:val="Cross Reference"/>
    <w:basedOn w:val="DefaultParagraphFont"/>
    <w:uiPriority w:val="1"/>
    <w:qFormat/>
    <w:rsid w:val="00C118C7"/>
    <w:rPr>
      <w:color w:val="0000FF"/>
      <w:u w:val="single"/>
    </w:rPr>
  </w:style>
  <w:style w:type="table" w:customStyle="1" w:styleId="TabSummary">
    <w:name w:val="Tab Summary"/>
    <w:basedOn w:val="TableNormal"/>
    <w:uiPriority w:val="99"/>
    <w:rsid w:val="00C118C7"/>
    <w:rPr>
      <w:rFonts w:eastAsia="Times New Roman" w:cstheme="minorHAnsi"/>
    </w:rPr>
    <w:tblPr>
      <w:jc w:val="center"/>
      <w:tbl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insideH w:val="single" w:sz="8" w:space="0" w:color="244061" w:themeColor="accent1" w:themeShade="80"/>
        <w:insideV w:val="single" w:sz="8" w:space="0" w:color="244061" w:themeColor="accent1" w:themeShade="80"/>
      </w:tblBorders>
      <w:tblCellMar>
        <w:top w:w="72" w:type="dxa"/>
        <w:left w:w="115" w:type="dxa"/>
        <w:bottom w:w="72" w:type="dxa"/>
        <w:right w:w="115" w:type="dxa"/>
      </w:tblCellMar>
    </w:tblPr>
    <w:trPr>
      <w:cantSplit/>
      <w:jc w:val="center"/>
    </w:trPr>
    <w:tcPr>
      <w:shd w:val="clear" w:color="auto" w:fill="C6D9F1" w:themeFill="text2" w:themeFillTint="33"/>
    </w:tcPr>
  </w:style>
  <w:style w:type="paragraph" w:customStyle="1" w:styleId="TabActivities">
    <w:name w:val="Tab Activities"/>
    <w:basedOn w:val="Normal"/>
    <w:qFormat/>
    <w:rsid w:val="00C118C7"/>
    <w:pPr>
      <w:spacing w:after="0"/>
    </w:pPr>
    <w:rPr>
      <w:rFonts w:ascii="Arial" w:hAnsi="Arial" w:cs="Arial"/>
      <w:sz w:val="20"/>
    </w:rPr>
  </w:style>
  <w:style w:type="table" w:customStyle="1" w:styleId="TableTabSummary">
    <w:name w:val="Table Tab Summary"/>
    <w:basedOn w:val="TableNormal"/>
    <w:uiPriority w:val="99"/>
    <w:rsid w:val="00C118C7"/>
    <w:rPr>
      <w:rFonts w:eastAsia="Times New Roman" w:cstheme="minorHAnsi"/>
    </w:rPr>
    <w:tblPr>
      <w:jc w:val="center"/>
      <w:tblBorders>
        <w:top w:val="single" w:sz="8" w:space="0" w:color="244061" w:themeColor="accent1" w:themeShade="80"/>
        <w:left w:val="single" w:sz="8" w:space="0" w:color="244061" w:themeColor="accent1" w:themeShade="80"/>
        <w:bottom w:val="single" w:sz="8" w:space="0" w:color="244061" w:themeColor="accent1" w:themeShade="80"/>
        <w:right w:val="single" w:sz="8" w:space="0" w:color="244061" w:themeColor="accent1" w:themeShade="80"/>
        <w:insideH w:val="single" w:sz="8" w:space="0" w:color="244061" w:themeColor="accent1" w:themeShade="80"/>
        <w:insideV w:val="single" w:sz="8" w:space="0" w:color="244061" w:themeColor="accent1" w:themeShade="80"/>
      </w:tblBorders>
      <w:tblCellMar>
        <w:top w:w="72" w:type="dxa"/>
        <w:left w:w="115" w:type="dxa"/>
        <w:bottom w:w="72" w:type="dxa"/>
        <w:right w:w="115" w:type="dxa"/>
      </w:tblCellMar>
    </w:tblPr>
    <w:trPr>
      <w:cantSplit/>
      <w:jc w:val="center"/>
    </w:trPr>
    <w:tcPr>
      <w:shd w:val="clear" w:color="auto" w:fill="C6D9F1" w:themeFill="text2" w:themeFillTint="33"/>
    </w:tcPr>
  </w:style>
  <w:style w:type="paragraph" w:customStyle="1" w:styleId="Appendix1">
    <w:name w:val="Appendix 1"/>
    <w:basedOn w:val="Heading1"/>
    <w:next w:val="Normal"/>
    <w:qFormat/>
    <w:rsid w:val="00C118C7"/>
    <w:pPr>
      <w:numPr>
        <w:numId w:val="6"/>
      </w:numPr>
    </w:pPr>
  </w:style>
  <w:style w:type="paragraph" w:customStyle="1" w:styleId="Heading1NoNumber">
    <w:name w:val="Heading 1 No Number"/>
    <w:basedOn w:val="Normal"/>
    <w:next w:val="Normal"/>
    <w:qFormat/>
    <w:rsid w:val="00C118C7"/>
    <w:pPr>
      <w:keepNext/>
      <w:keepLines/>
      <w:pageBreakBefore/>
      <w:spacing w:before="360" w:after="120"/>
      <w:outlineLvl w:val="0"/>
    </w:pPr>
    <w:rPr>
      <w:rFonts w:asciiTheme="majorHAnsi" w:hAnsiTheme="majorHAnsi"/>
      <w:b/>
      <w:color w:val="365F91" w:themeColor="accent1" w:themeShade="BF"/>
      <w:sz w:val="36"/>
    </w:rPr>
  </w:style>
  <w:style w:type="paragraph" w:styleId="Title">
    <w:name w:val="Title"/>
    <w:basedOn w:val="Normal"/>
    <w:next w:val="Subtitle"/>
    <w:link w:val="TitleChar"/>
    <w:qFormat/>
    <w:rsid w:val="00C118C7"/>
    <w:pPr>
      <w:spacing w:before="2400" w:after="480"/>
      <w:jc w:val="center"/>
    </w:pPr>
    <w:rPr>
      <w:rFonts w:asciiTheme="majorHAnsi" w:hAnsiTheme="majorHAnsi" w:cs="Times New Roman"/>
      <w:b/>
      <w:color w:val="1F497D" w:themeColor="text2"/>
      <w:spacing w:val="5"/>
      <w:kern w:val="28"/>
      <w:sz w:val="84"/>
      <w:szCs w:val="20"/>
    </w:rPr>
  </w:style>
  <w:style w:type="character" w:customStyle="1" w:styleId="TitleChar">
    <w:name w:val="Title Char"/>
    <w:basedOn w:val="DefaultParagraphFont"/>
    <w:link w:val="Title"/>
    <w:rsid w:val="00C118C7"/>
    <w:rPr>
      <w:rFonts w:asciiTheme="majorHAnsi" w:eastAsia="Times New Roman" w:hAnsiTheme="majorHAnsi" w:cs="Times New Roman"/>
      <w:b/>
      <w:color w:val="1F497D" w:themeColor="text2"/>
      <w:spacing w:val="5"/>
      <w:kern w:val="28"/>
      <w:sz w:val="84"/>
      <w:szCs w:val="20"/>
    </w:rPr>
  </w:style>
  <w:style w:type="paragraph" w:styleId="Subtitle">
    <w:name w:val="Subtitle"/>
    <w:basedOn w:val="Normal"/>
    <w:next w:val="Normal"/>
    <w:link w:val="SubtitleChar"/>
    <w:qFormat/>
    <w:rsid w:val="00C118C7"/>
    <w:pPr>
      <w:pBdr>
        <w:bottom w:val="single" w:sz="8" w:space="4" w:color="1F497D" w:themeColor="text2"/>
      </w:pBdr>
      <w:spacing w:after="300"/>
      <w:jc w:val="center"/>
    </w:pPr>
    <w:rPr>
      <w:rFonts w:asciiTheme="majorHAnsi" w:hAnsiTheme="majorHAnsi" w:cs="Times New Roman"/>
      <w:color w:val="1F497D" w:themeColor="text2"/>
      <w:spacing w:val="5"/>
      <w:kern w:val="28"/>
      <w:sz w:val="72"/>
      <w:szCs w:val="48"/>
    </w:rPr>
  </w:style>
  <w:style w:type="character" w:customStyle="1" w:styleId="SubtitleChar">
    <w:name w:val="Subtitle Char"/>
    <w:basedOn w:val="DefaultParagraphFont"/>
    <w:link w:val="Subtitle"/>
    <w:rsid w:val="00C118C7"/>
    <w:rPr>
      <w:rFonts w:asciiTheme="majorHAnsi" w:eastAsia="Times New Roman" w:hAnsiTheme="majorHAnsi" w:cs="Times New Roman"/>
      <w:color w:val="1F497D" w:themeColor="text2"/>
      <w:spacing w:val="5"/>
      <w:kern w:val="28"/>
      <w:sz w:val="72"/>
      <w:szCs w:val="48"/>
    </w:rPr>
  </w:style>
  <w:style w:type="paragraph" w:styleId="Date">
    <w:name w:val="Date"/>
    <w:basedOn w:val="Normal"/>
    <w:next w:val="Normal"/>
    <w:link w:val="DateChar"/>
    <w:rsid w:val="00C118C7"/>
    <w:pPr>
      <w:spacing w:after="720"/>
      <w:jc w:val="center"/>
    </w:pPr>
    <w:rPr>
      <w:rFonts w:asciiTheme="majorHAnsi" w:hAnsiTheme="majorHAnsi" w:cs="Times New Roman"/>
      <w:color w:val="4F81BD" w:themeColor="accent1"/>
      <w:sz w:val="44"/>
      <w:szCs w:val="20"/>
    </w:rPr>
  </w:style>
  <w:style w:type="character" w:customStyle="1" w:styleId="DateChar">
    <w:name w:val="Date Char"/>
    <w:basedOn w:val="DefaultParagraphFont"/>
    <w:link w:val="Date"/>
    <w:rsid w:val="00C118C7"/>
    <w:rPr>
      <w:rFonts w:asciiTheme="majorHAnsi" w:eastAsia="Times New Roman" w:hAnsiTheme="majorHAnsi" w:cs="Times New Roman"/>
      <w:color w:val="4F81BD" w:themeColor="accent1"/>
      <w:sz w:val="44"/>
      <w:szCs w:val="20"/>
    </w:rPr>
  </w:style>
  <w:style w:type="table" w:customStyle="1" w:styleId="TableTitle">
    <w:name w:val="Table Title"/>
    <w:basedOn w:val="TableNormal"/>
    <w:uiPriority w:val="99"/>
    <w:rsid w:val="00C118C7"/>
    <w:rPr>
      <w:rFonts w:eastAsia="Times New Roman" w:cstheme="minorHAnsi"/>
    </w:rPr>
    <w:tblPr>
      <w:tblBorders>
        <w:top w:val="thinThickSmallGap" w:sz="24" w:space="0" w:color="auto"/>
        <w:bottom w:val="thickThinSmallGap" w:sz="24" w:space="0" w:color="auto"/>
      </w:tblBorders>
    </w:tblPr>
  </w:style>
  <w:style w:type="table" w:customStyle="1" w:styleId="TableFirstPageFooter">
    <w:name w:val="Table First Page Footer"/>
    <w:basedOn w:val="TableNormal"/>
    <w:uiPriority w:val="99"/>
    <w:rsid w:val="00C118C7"/>
    <w:rPr>
      <w:rFonts w:eastAsia="Times New Roman" w:cstheme="minorHAnsi"/>
    </w:rPr>
    <w:tblPr>
      <w:jc w:val="center"/>
      <w:tblCellMar>
        <w:top w:w="72" w:type="dxa"/>
        <w:left w:w="115" w:type="dxa"/>
        <w:bottom w:w="72" w:type="dxa"/>
        <w:right w:w="115" w:type="dxa"/>
      </w:tblCellMar>
    </w:tblPr>
    <w:trPr>
      <w:cantSplit/>
      <w:jc w:val="center"/>
    </w:trPr>
    <w:tcPr>
      <w:shd w:val="clear" w:color="auto" w:fill="548DD4" w:themeFill="text2" w:themeFillTint="99"/>
    </w:tcPr>
  </w:style>
  <w:style w:type="paragraph" w:customStyle="1" w:styleId="FooterFirstPage">
    <w:name w:val="Footer First Page"/>
    <w:basedOn w:val="Normal"/>
    <w:qFormat/>
    <w:rsid w:val="00C118C7"/>
    <w:pPr>
      <w:spacing w:after="120"/>
    </w:pPr>
  </w:style>
  <w:style w:type="paragraph" w:customStyle="1" w:styleId="ListIntroduction">
    <w:name w:val="List Introduction"/>
    <w:basedOn w:val="Normal"/>
    <w:next w:val="ListBullet"/>
    <w:qFormat/>
    <w:rsid w:val="00C118C7"/>
    <w:pPr>
      <w:keepNext/>
      <w:spacing w:after="120"/>
    </w:pPr>
  </w:style>
  <w:style w:type="table" w:styleId="LightList-Accent1">
    <w:name w:val="Light List Accent 1"/>
    <w:basedOn w:val="TableNormal"/>
    <w:uiPriority w:val="61"/>
    <w:rsid w:val="0054118F"/>
    <w:rPr>
      <w:rFonts w:eastAsia="Times New Roman" w:cstheme="minorHAns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BalloonText">
    <w:name w:val="Balloon Text"/>
    <w:basedOn w:val="Normal"/>
    <w:link w:val="BalloonTextChar"/>
    <w:uiPriority w:val="99"/>
    <w:semiHidden/>
    <w:unhideWhenUsed/>
    <w:rsid w:val="0054118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18F"/>
    <w:rPr>
      <w:rFonts w:ascii="Tahoma" w:eastAsia="Times New Roman" w:hAnsi="Tahoma" w:cs="Tahoma"/>
      <w:sz w:val="16"/>
      <w:szCs w:val="16"/>
    </w:rPr>
  </w:style>
  <w:style w:type="table" w:customStyle="1" w:styleId="LightList-Accent11">
    <w:name w:val="Light List - Accent 11"/>
    <w:basedOn w:val="TableNormal"/>
    <w:uiPriority w:val="61"/>
    <w:rsid w:val="00694635"/>
    <w:rPr>
      <w:sz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3">
    <w:name w:val="Medium Shading 1 Accent 3"/>
    <w:basedOn w:val="TableNormal"/>
    <w:uiPriority w:val="63"/>
    <w:rsid w:val="008C1E0D"/>
    <w:rPr>
      <w:sz w:val="22"/>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styleId="FollowedHyperlink">
    <w:name w:val="FollowedHyperlink"/>
    <w:basedOn w:val="DefaultParagraphFont"/>
    <w:uiPriority w:val="99"/>
    <w:semiHidden/>
    <w:unhideWhenUsed/>
    <w:rsid w:val="0087157E"/>
    <w:rPr>
      <w:color w:val="800080" w:themeColor="followedHyperlink"/>
      <w:u w:val="single"/>
    </w:rPr>
  </w:style>
  <w:style w:type="numbering" w:customStyle="1" w:styleId="HeadingNumbers">
    <w:name w:val="Heading Numbers"/>
    <w:uiPriority w:val="99"/>
    <w:rsid w:val="00C118C7"/>
    <w:pPr>
      <w:numPr>
        <w:numId w:val="39"/>
      </w:numPr>
    </w:pPr>
  </w:style>
  <w:style w:type="paragraph" w:customStyle="1" w:styleId="Role">
    <w:name w:val="Role"/>
    <w:basedOn w:val="Normal"/>
    <w:next w:val="Date"/>
    <w:qFormat/>
    <w:rsid w:val="00C118C7"/>
    <w:pPr>
      <w:spacing w:after="200"/>
      <w:jc w:val="center"/>
    </w:pPr>
    <w:rPr>
      <w:rFonts w:asciiTheme="majorHAnsi" w:hAnsiTheme="majorHAnsi"/>
      <w:color w:val="4F81BD" w:themeColor="accent1"/>
      <w:sz w:val="44"/>
    </w:rPr>
  </w:style>
  <w:style w:type="paragraph" w:styleId="Revision">
    <w:name w:val="Revision"/>
    <w:hidden/>
    <w:uiPriority w:val="99"/>
    <w:semiHidden/>
    <w:rsid w:val="00A6214D"/>
    <w:rPr>
      <w:rFonts w:eastAsia="Times New Roman" w:cstheme="minorHAnsi"/>
    </w:rPr>
  </w:style>
  <w:style w:type="character" w:styleId="HTMLCode">
    <w:name w:val="HTML Code"/>
    <w:basedOn w:val="DefaultParagraphFont"/>
    <w:uiPriority w:val="99"/>
    <w:unhideWhenUsed/>
    <w:rsid w:val="004C5222"/>
    <w:rPr>
      <w:rFonts w:ascii="Consolas" w:hAnsi="Consolas" w:cs="Consolas"/>
      <w:sz w:val="20"/>
      <w:szCs w:val="20"/>
    </w:rPr>
  </w:style>
  <w:style w:type="paragraph" w:styleId="HTMLPreformatted">
    <w:name w:val="HTML Preformatted"/>
    <w:basedOn w:val="Normal"/>
    <w:link w:val="HTMLPreformattedChar"/>
    <w:uiPriority w:val="99"/>
    <w:unhideWhenUsed/>
    <w:rsid w:val="00E924C3"/>
    <w:pPr>
      <w:spacing w:after="0"/>
      <w:ind w:left="360"/>
    </w:pPr>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E924C3"/>
    <w:rPr>
      <w:rFonts w:ascii="Consolas" w:hAnsi="Consolas" w:cs="Consolas"/>
      <w:sz w:val="20"/>
      <w:szCs w:val="20"/>
    </w:rPr>
  </w:style>
  <w:style w:type="paragraph" w:customStyle="1" w:styleId="NormalIndent2">
    <w:name w:val="Normal Indent 2"/>
    <w:basedOn w:val="Normal"/>
    <w:qFormat/>
    <w:rsid w:val="00353030"/>
    <w:pPr>
      <w:ind w:left="720"/>
    </w:pPr>
  </w:style>
  <w:style w:type="paragraph" w:styleId="ListParagraph">
    <w:name w:val="List Paragraph"/>
    <w:basedOn w:val="Normal"/>
    <w:uiPriority w:val="34"/>
    <w:qFormat/>
    <w:rsid w:val="00C118C7"/>
    <w:pPr>
      <w:numPr>
        <w:numId w:val="1"/>
      </w:numPr>
      <w:spacing w:after="120"/>
    </w:pPr>
    <w:rPr>
      <w:rFonts w:ascii="Calibri" w:eastAsiaTheme="minorEastAsia" w:hAnsi="Calibri" w:cs="Calibri"/>
      <w:szCs w:val="22"/>
    </w:rPr>
  </w:style>
  <w:style w:type="paragraph" w:customStyle="1" w:styleId="ProcedureIntroduction">
    <w:name w:val="Procedure Introduction"/>
    <w:basedOn w:val="Normal"/>
    <w:next w:val="Normal"/>
    <w:qFormat/>
    <w:rsid w:val="00C118C7"/>
    <w:pPr>
      <w:keepNext/>
      <w:keepLines/>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6124619">
      <w:bodyDiv w:val="1"/>
      <w:marLeft w:val="0"/>
      <w:marRight w:val="0"/>
      <w:marTop w:val="0"/>
      <w:marBottom w:val="0"/>
      <w:divBdr>
        <w:top w:val="none" w:sz="0" w:space="0" w:color="auto"/>
        <w:left w:val="none" w:sz="0" w:space="0" w:color="auto"/>
        <w:bottom w:val="none" w:sz="0" w:space="0" w:color="auto"/>
        <w:right w:val="none" w:sz="0" w:space="0" w:color="auto"/>
      </w:divBdr>
    </w:div>
    <w:div w:id="782579803">
      <w:bodyDiv w:val="1"/>
      <w:marLeft w:val="0"/>
      <w:marRight w:val="0"/>
      <w:marTop w:val="0"/>
      <w:marBottom w:val="0"/>
      <w:divBdr>
        <w:top w:val="none" w:sz="0" w:space="0" w:color="auto"/>
        <w:left w:val="none" w:sz="0" w:space="0" w:color="auto"/>
        <w:bottom w:val="none" w:sz="0" w:space="0" w:color="auto"/>
        <w:right w:val="none" w:sz="0" w:space="0" w:color="auto"/>
      </w:divBdr>
    </w:div>
    <w:div w:id="898370731">
      <w:bodyDiv w:val="1"/>
      <w:marLeft w:val="0"/>
      <w:marRight w:val="0"/>
      <w:marTop w:val="0"/>
      <w:marBottom w:val="0"/>
      <w:divBdr>
        <w:top w:val="none" w:sz="0" w:space="0" w:color="auto"/>
        <w:left w:val="none" w:sz="0" w:space="0" w:color="auto"/>
        <w:bottom w:val="none" w:sz="0" w:space="0" w:color="auto"/>
        <w:right w:val="none" w:sz="0" w:space="0" w:color="auto"/>
      </w:divBdr>
      <w:divsChild>
        <w:div w:id="1920482800">
          <w:marLeft w:val="0"/>
          <w:marRight w:val="0"/>
          <w:marTop w:val="0"/>
          <w:marBottom w:val="0"/>
          <w:divBdr>
            <w:top w:val="none" w:sz="0" w:space="0" w:color="auto"/>
            <w:left w:val="none" w:sz="0" w:space="0" w:color="auto"/>
            <w:bottom w:val="none" w:sz="0" w:space="0" w:color="auto"/>
            <w:right w:val="none" w:sz="0" w:space="0" w:color="auto"/>
          </w:divBdr>
        </w:div>
      </w:divsChild>
    </w:div>
    <w:div w:id="1363047935">
      <w:bodyDiv w:val="1"/>
      <w:marLeft w:val="0"/>
      <w:marRight w:val="0"/>
      <w:marTop w:val="0"/>
      <w:marBottom w:val="0"/>
      <w:divBdr>
        <w:top w:val="none" w:sz="0" w:space="0" w:color="auto"/>
        <w:left w:val="none" w:sz="0" w:space="0" w:color="auto"/>
        <w:bottom w:val="none" w:sz="0" w:space="0" w:color="auto"/>
        <w:right w:val="none" w:sz="0" w:space="0" w:color="auto"/>
      </w:divBdr>
    </w:div>
    <w:div w:id="1546143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hyperlink" Target="https://support.google.com/chrome/a/answer/3273084"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s://admin.google.com" TargetMode="External"/><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emf"/><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0.png"/><Relationship Id="rId10" Type="http://schemas.openxmlformats.org/officeDocument/2006/relationships/hyperlink" Target="http://ohio.gov/"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technet.microsoft.com/en-us/library/cc781361%28v=ws.10%29.asp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lautman\AppData\Roaming\Microsoft\Templates\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F19BD1-37F6-49D9-9E98-59CA6C424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Template>
  <TotalTime>3</TotalTime>
  <Pages>39</Pages>
  <Words>9240</Words>
  <Characters>52670</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Secure Browser Installation Manual 2014-2015</vt:lpstr>
    </vt:vector>
  </TitlesOfParts>
  <Company>AIR</Company>
  <LinksUpToDate>false</LinksUpToDate>
  <CharactersWithSpaces>61787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Secure Browser Installation Manual 2014-2015</dc:title>
  <dc:creator>American Institutes for Research</dc:creator>
  <cp:lastModifiedBy>Matthew Hirsch</cp:lastModifiedBy>
  <cp:revision>4</cp:revision>
  <cp:lastPrinted>2014-11-06T13:46:00Z</cp:lastPrinted>
  <dcterms:created xsi:type="dcterms:W3CDTF">2015-02-23T21:38:00Z</dcterms:created>
  <dcterms:modified xsi:type="dcterms:W3CDTF">2015-02-23T22:04:00Z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ortalAddress">
    <vt:lpwstr>http://oh.portal.airast.org/ocba/</vt:lpwstr>
  </property>
  <property fmtid="{D5CDD505-2E9C-101B-9397-08002B2CF9AE}" pid="3" name="aAssessmentProgramLong">
    <vt:lpwstr>Ohio Online</vt:lpwstr>
  </property>
  <property fmtid="{D5CDD505-2E9C-101B-9397-08002B2CF9AE}" pid="4" name="aAssessmentProgramAcronym">
    <vt:lpwstr>Ohio Online</vt:lpwstr>
  </property>
  <property fmtid="{D5CDD505-2E9C-101B-9397-08002B2CF9AE}" pid="5" name="aStateName">
    <vt:lpwstr>Ohio</vt:lpwstr>
  </property>
  <property fmtid="{D5CDD505-2E9C-101B-9397-08002B2CF9AE}" pid="6" name="aStateAbbreviation">
    <vt:lpwstr>OH</vt:lpwstr>
  </property>
  <property fmtid="{D5CDD505-2E9C-101B-9397-08002B2CF9AE}" pid="7" name="aTechSpecsManualURL">
    <vt:lpwstr/>
  </property>
  <property fmtid="{D5CDD505-2E9C-101B-9397-08002B2CF9AE}" pid="8" name="aActivationEmailAddress">
    <vt:lpwstr>OHOnline-DoNotReply@airast.org </vt:lpwstr>
  </property>
  <property fmtid="{D5CDD505-2E9C-101B-9397-08002B2CF9AE}" pid="9" name="aEmailAddressSupport">
    <vt:lpwstr>OHHelpDesk@air.org</vt:lpwstr>
  </property>
  <property fmtid="{D5CDD505-2E9C-101B-9397-08002B2CF9AE}" pid="10" name="aTechSupportHours">
    <vt:lpwstr>Monday–Friday from 7:00 a.m. to 5:00 p.m.</vt:lpwstr>
  </property>
  <property fmtid="{D5CDD505-2E9C-101B-9397-08002B2CF9AE}" pid="11" name="aTechSupportTelephone">
    <vt:lpwstr>1-877-231-7809</vt:lpwstr>
  </property>
  <property fmtid="{D5CDD505-2E9C-101B-9397-08002B2CF9AE}" pid="12" name="aTermAccom">
    <vt:lpwstr>accommodation</vt:lpwstr>
  </property>
  <property fmtid="{D5CDD505-2E9C-101B-9397-08002B2CF9AE}" pid="13" name="aSecureBrowserWindowsVersion">
    <vt:lpwstr>7.2</vt:lpwstr>
  </property>
  <property fmtid="{D5CDD505-2E9C-101B-9397-08002B2CF9AE}" pid="14" name="aSecureBrowserMacVersion">
    <vt:lpwstr>7.2</vt:lpwstr>
  </property>
  <property fmtid="{D5CDD505-2E9C-101B-9397-08002B2CF9AE}" pid="15" name="aSecureBrowserLinuxVersion">
    <vt:lpwstr>6.5</vt:lpwstr>
  </property>
  <property fmtid="{D5CDD505-2E9C-101B-9397-08002B2CF9AE}" pid="16" name="aTempPasswordExpiry">
    <vt:lpwstr>five</vt:lpwstr>
  </property>
  <property fmtid="{D5CDD505-2E9C-101B-9397-08002B2CF9AE}" pid="17" name="aViewUsersTab">
    <vt:lpwstr/>
  </property>
  <property fmtid="{D5CDD505-2E9C-101B-9397-08002B2CF9AE}" pid="18" name="aUploadUsersOffline">
    <vt:lpwstr/>
  </property>
  <property fmtid="{D5CDD505-2E9C-101B-9397-08002B2CF9AE}" pid="19" name="aUploadStudentsOffline">
    <vt:lpwstr/>
  </property>
  <property fmtid="{D5CDD505-2E9C-101B-9397-08002B2CF9AE}" pid="20" name="aUploadTestSettingsOffline">
    <vt:lpwstr/>
  </property>
  <property fmtid="{D5CDD505-2E9C-101B-9397-08002B2CF9AE}" pid="21" name="aUploadRostersOffline">
    <vt:lpwstr/>
  </property>
  <property fmtid="{D5CDD505-2E9C-101B-9397-08002B2CF9AE}" pid="22" name="aUploadAppealsOffline">
    <vt:lpwstr/>
  </property>
  <property fmtid="{D5CDD505-2E9C-101B-9397-08002B2CF9AE}" pid="23" name="aSecureBrowserStatePrefix">
    <vt:lpwstr>OH</vt:lpwstr>
  </property>
  <property fmtid="{D5CDD505-2E9C-101B-9397-08002B2CF9AE}" pid="24" name="aDeptofEducation">
    <vt:lpwstr>ODE</vt:lpwstr>
  </property>
  <property fmtid="{D5CDD505-2E9C-101B-9397-08002B2CF9AE}" pid="25" name="aTestAdministrator">
    <vt:lpwstr>Test Administrator</vt:lpwstr>
  </property>
  <property fmtid="{D5CDD505-2E9C-101B-9397-08002B2CF9AE}" pid="26" name="aTA">
    <vt:lpwstr>Test Administrator</vt:lpwstr>
  </property>
  <property fmtid="{D5CDD505-2E9C-101B-9397-08002B2CF9AE}" pid="27" name="aTATrainingSite">
    <vt:lpwstr>Test Administrator Practice Site</vt:lpwstr>
  </property>
  <property fmtid="{D5CDD505-2E9C-101B-9397-08002B2CF9AE}" pid="28" name="aTAInterface">
    <vt:lpwstr>Test Administrator Interface</vt:lpwstr>
  </property>
  <property fmtid="{D5CDD505-2E9C-101B-9397-08002B2CF9AE}" pid="29" name="aStudentTrainingSite">
    <vt:lpwstr>Practice Test Site</vt:lpwstr>
  </property>
  <property fmtid="{D5CDD505-2E9C-101B-9397-08002B2CF9AE}" pid="30" name="aStudentTestingSite">
    <vt:lpwstr>Student Testing Site</vt:lpwstr>
  </property>
  <property fmtid="{D5CDD505-2E9C-101B-9397-08002B2CF9AE}" pid="31" name="aPractice">
    <vt:lpwstr>practice</vt:lpwstr>
  </property>
  <property fmtid="{D5CDD505-2E9C-101B-9397-08002B2CF9AE}" pid="32" name="aOperational">
    <vt:lpwstr>operational</vt:lpwstr>
  </property>
  <property fmtid="{D5CDD505-2E9C-101B-9397-08002B2CF9AE}" pid="33" name="aTDSSystem">
    <vt:lpwstr>Test Delivery System</vt:lpwstr>
  </property>
  <property fmtid="{D5CDD505-2E9C-101B-9397-08002B2CF9AE}" pid="34" name="aPauseRule">
    <vt:lpwstr>20</vt:lpwstr>
  </property>
  <property fmtid="{D5CDD505-2E9C-101B-9397-08002B2CF9AE}" pid="35" name="aSSID">
    <vt:lpwstr>SSID</vt:lpwstr>
  </property>
  <property fmtid="{D5CDD505-2E9C-101B-9397-08002B2CF9AE}" pid="36" name="aDistrict">
    <vt:lpwstr>district</vt:lpwstr>
  </property>
  <property fmtid="{D5CDD505-2E9C-101B-9397-08002B2CF9AE}" pid="37" name="aComputer">
    <vt:lpwstr>device</vt:lpwstr>
  </property>
  <property fmtid="{D5CDD505-2E9C-101B-9397-08002B2CF9AE}" pid="38" name="aUserCards">
    <vt:lpwstr>Teachers/Test Administrators or Test Coordinators</vt:lpwstr>
  </property>
</Properties>
</file>